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A9BF4D" w14:textId="1C39CC3A" w:rsidR="71581651" w:rsidRDefault="71581651" w:rsidP="71581651">
      <w:pPr>
        <w:pStyle w:val="Overskrift1"/>
      </w:pPr>
    </w:p>
    <w:p w14:paraId="368CFBAC" w14:textId="171DE310" w:rsidR="6C7BF410" w:rsidRDefault="6C7BF410" w:rsidP="53F5DF06">
      <w:pPr>
        <w:pStyle w:val="Overskrift1"/>
        <w:rPr>
          <w:sz w:val="24"/>
          <w:szCs w:val="24"/>
        </w:rPr>
      </w:pPr>
      <w:r w:rsidRPr="53F5DF06">
        <w:rPr>
          <w:b/>
          <w:bCs/>
        </w:rPr>
        <w:t>Pedagogisk rapport</w:t>
      </w:r>
      <w:r w:rsidR="77FDDD6E" w:rsidRPr="53F5DF06">
        <w:rPr>
          <w:b/>
          <w:bCs/>
        </w:rPr>
        <w:t xml:space="preserve"> </w:t>
      </w:r>
      <w:r w:rsidR="4B8265B7" w:rsidRPr="53F5DF06">
        <w:rPr>
          <w:sz w:val="24"/>
          <w:szCs w:val="24"/>
        </w:rPr>
        <w:t>ved henvisning til PPT</w:t>
      </w:r>
    </w:p>
    <w:p w14:paraId="60263E86" w14:textId="6504CB9A" w:rsidR="4C0F61F5" w:rsidRPr="00447BCA" w:rsidRDefault="00832FD0" w:rsidP="4C0F61F5">
      <w:pPr>
        <w:rPr>
          <w:rFonts w:asciiTheme="majorHAnsi" w:eastAsia="Oslo Sans Office" w:hAnsiTheme="majorHAnsi" w:cs="Oslo Sans Office"/>
          <w:szCs w:val="20"/>
        </w:rPr>
      </w:pPr>
      <w:r w:rsidRPr="00447BCA">
        <w:rPr>
          <w:rFonts w:asciiTheme="majorHAnsi" w:eastAsia="Segoe UI" w:hAnsiTheme="majorHAnsi" w:cs="Segoe UI"/>
          <w:szCs w:val="20"/>
        </w:rPr>
        <w:t>P</w:t>
      </w:r>
      <w:r w:rsidR="758D0AED" w:rsidRPr="00447BCA">
        <w:rPr>
          <w:rFonts w:asciiTheme="majorHAnsi" w:eastAsia="Segoe UI" w:hAnsiTheme="majorHAnsi" w:cs="Segoe UI"/>
          <w:szCs w:val="20"/>
        </w:rPr>
        <w:t>edagogisk rapport er viktig dokumentasjon av barnehagens praksis</w:t>
      </w:r>
      <w:r w:rsidR="002C31F6">
        <w:rPr>
          <w:rFonts w:asciiTheme="majorHAnsi" w:eastAsia="Segoe UI" w:hAnsiTheme="majorHAnsi" w:cs="Segoe UI"/>
          <w:szCs w:val="20"/>
        </w:rPr>
        <w:t xml:space="preserve"> og ordinære tilbud,</w:t>
      </w:r>
      <w:r w:rsidR="758D0AED" w:rsidRPr="00447BCA">
        <w:rPr>
          <w:rFonts w:asciiTheme="majorHAnsi" w:eastAsia="Segoe UI" w:hAnsiTheme="majorHAnsi" w:cs="Segoe UI"/>
          <w:szCs w:val="20"/>
        </w:rPr>
        <w:t xml:space="preserve"> </w:t>
      </w:r>
      <w:r w:rsidRPr="00447BCA">
        <w:rPr>
          <w:rFonts w:asciiTheme="majorHAnsi" w:eastAsia="Segoe UI" w:hAnsiTheme="majorHAnsi" w:cs="Segoe UI"/>
          <w:szCs w:val="20"/>
        </w:rPr>
        <w:t>som vil gi</w:t>
      </w:r>
      <w:r w:rsidR="758D0AED" w:rsidRPr="00447BCA">
        <w:rPr>
          <w:rFonts w:asciiTheme="majorHAnsi" w:eastAsia="Segoe UI" w:hAnsiTheme="majorHAnsi" w:cs="Segoe UI"/>
          <w:szCs w:val="20"/>
        </w:rPr>
        <w:t xml:space="preserve"> et godt og viktig grunnlag for PPTs utredning</w:t>
      </w:r>
      <w:r w:rsidR="003B65E6">
        <w:rPr>
          <w:rFonts w:asciiTheme="majorHAnsi" w:eastAsia="Segoe UI" w:hAnsiTheme="majorHAnsi" w:cs="Segoe UI"/>
          <w:szCs w:val="20"/>
        </w:rPr>
        <w:t xml:space="preserve">. Rapporten </w:t>
      </w:r>
      <w:r w:rsidR="758D0AED" w:rsidRPr="00447BCA">
        <w:rPr>
          <w:rFonts w:asciiTheme="majorHAnsi" w:eastAsia="Segoe UI" w:hAnsiTheme="majorHAnsi" w:cs="Segoe UI"/>
          <w:szCs w:val="20"/>
        </w:rPr>
        <w:t>synliggjør hvordan barnehagen arbeider for å fremme en inkluderende praksis tilpasset barnets behov.</w:t>
      </w:r>
      <w:r w:rsidR="00DE5207">
        <w:rPr>
          <w:rFonts w:asciiTheme="majorHAnsi" w:eastAsia="Segoe UI" w:hAnsiTheme="majorHAnsi" w:cs="Segoe UI"/>
          <w:szCs w:val="20"/>
        </w:rPr>
        <w:t xml:space="preserve"> </w:t>
      </w:r>
      <w:r w:rsidR="000606E5">
        <w:rPr>
          <w:rFonts w:asciiTheme="majorHAnsi" w:eastAsia="Segoe UI" w:hAnsiTheme="majorHAnsi" w:cs="Segoe UI"/>
          <w:szCs w:val="20"/>
        </w:rPr>
        <w:t>Rapporten bør ikke være</w:t>
      </w:r>
      <w:r w:rsidR="000C2900">
        <w:rPr>
          <w:rFonts w:asciiTheme="majorHAnsi" w:eastAsia="Segoe UI" w:hAnsiTheme="majorHAnsi" w:cs="Segoe UI"/>
          <w:szCs w:val="20"/>
        </w:rPr>
        <w:t xml:space="preserve"> eldre enn 3 måneder. </w:t>
      </w:r>
    </w:p>
    <w:p w14:paraId="302223D5" w14:textId="684747B4" w:rsidR="53F5DF06" w:rsidRPr="00986D1D" w:rsidRDefault="009E7520" w:rsidP="53F5DF06">
      <w:r>
        <w:t xml:space="preserve">Fyll ut </w:t>
      </w:r>
      <w:r w:rsidR="000B2810">
        <w:t>relevant informasjon med konkrete og praksisnære eksempler</w:t>
      </w:r>
      <w:r>
        <w:t xml:space="preserve">. </w:t>
      </w:r>
      <w:r w:rsidR="00986D1D">
        <w:t>Se veileder for utfyllende informasjon.</w:t>
      </w:r>
    </w:p>
    <w:p w14:paraId="16CE848D" w14:textId="73D070AE" w:rsidR="55366D2A" w:rsidRDefault="55366D2A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35"/>
        <w:gridCol w:w="4625"/>
      </w:tblGrid>
      <w:tr w:rsidR="1AACCA12" w14:paraId="3E5570D6" w14:textId="77777777" w:rsidTr="1AACCA12">
        <w:trPr>
          <w:trHeight w:val="300"/>
        </w:trPr>
        <w:tc>
          <w:tcPr>
            <w:tcW w:w="4644" w:type="dxa"/>
          </w:tcPr>
          <w:p w14:paraId="7CA4D0D5" w14:textId="78EDB4F2" w:rsidR="1AACCA12" w:rsidRDefault="1AACCA12" w:rsidP="1AACCA12">
            <w:r>
              <w:t>Dato for utfylling av rapport:</w:t>
            </w:r>
          </w:p>
          <w:p w14:paraId="27132752" w14:textId="040C3F42" w:rsidR="1AACCA12" w:rsidRDefault="1AACCA12" w:rsidP="1AACCA12"/>
        </w:tc>
        <w:tc>
          <w:tcPr>
            <w:tcW w:w="4635" w:type="dxa"/>
          </w:tcPr>
          <w:p w14:paraId="36B855BA" w14:textId="106F5734" w:rsidR="1AACCA12" w:rsidRDefault="1AACCA12" w:rsidP="1AACCA12">
            <w:r>
              <w:t>Rapport er fylt ut av:</w:t>
            </w:r>
          </w:p>
        </w:tc>
      </w:tr>
    </w:tbl>
    <w:p w14:paraId="1CA58296" w14:textId="41E55DF9" w:rsidR="00696B59" w:rsidRDefault="00696B59" w:rsidP="53F5DF06">
      <w:pPr>
        <w:tabs>
          <w:tab w:val="left" w:pos="2520"/>
        </w:tabs>
      </w:pPr>
    </w:p>
    <w:tbl>
      <w:tblPr>
        <w:tblStyle w:val="Tabellrutenett"/>
        <w:tblW w:w="9279" w:type="dxa"/>
        <w:tblLook w:val="04A0" w:firstRow="1" w:lastRow="0" w:firstColumn="1" w:lastColumn="0" w:noHBand="0" w:noVBand="1"/>
      </w:tblPr>
      <w:tblGrid>
        <w:gridCol w:w="4644"/>
        <w:gridCol w:w="4635"/>
      </w:tblGrid>
      <w:tr w:rsidR="00560207" w14:paraId="3DD1B633" w14:textId="77777777" w:rsidTr="6FB8016F">
        <w:tc>
          <w:tcPr>
            <w:tcW w:w="4644" w:type="dxa"/>
          </w:tcPr>
          <w:p w14:paraId="67DBF0C8" w14:textId="77777777" w:rsidR="00560207" w:rsidRDefault="00560207" w:rsidP="00FB5530">
            <w:pPr>
              <w:tabs>
                <w:tab w:val="left" w:pos="2520"/>
              </w:tabs>
            </w:pPr>
            <w:r>
              <w:t>Barnets navn:</w:t>
            </w:r>
          </w:p>
          <w:p w14:paraId="28F9AE8A" w14:textId="237558CA" w:rsidR="00BB17ED" w:rsidRDefault="00BB17ED" w:rsidP="00FB5530">
            <w:pPr>
              <w:tabs>
                <w:tab w:val="left" w:pos="2520"/>
              </w:tabs>
            </w:pPr>
          </w:p>
        </w:tc>
        <w:tc>
          <w:tcPr>
            <w:tcW w:w="4635" w:type="dxa"/>
          </w:tcPr>
          <w:p w14:paraId="0DA9B6DB" w14:textId="1C63BED9" w:rsidR="00560207" w:rsidRDefault="64DF594D" w:rsidP="74688E38">
            <w:r>
              <w:t>Barnets fødselsnummer</w:t>
            </w:r>
            <w:r w:rsidR="21F9BBA7">
              <w:t xml:space="preserve"> (evt. DUF-nummer)</w:t>
            </w:r>
            <w:r>
              <w:t>:</w:t>
            </w:r>
          </w:p>
        </w:tc>
      </w:tr>
      <w:tr w:rsidR="56E25865" w14:paraId="19DEA0EF" w14:textId="77777777" w:rsidTr="6FB8016F">
        <w:trPr>
          <w:trHeight w:val="300"/>
        </w:trPr>
        <w:tc>
          <w:tcPr>
            <w:tcW w:w="4644" w:type="dxa"/>
          </w:tcPr>
          <w:p w14:paraId="1AA60B7C" w14:textId="3547FCFC" w:rsidR="56E25865" w:rsidRDefault="3E4F7A38" w:rsidP="56E25865">
            <w:r>
              <w:t>Barnehage:</w:t>
            </w:r>
          </w:p>
          <w:p w14:paraId="47873FEC" w14:textId="30B0C4CB" w:rsidR="56E25865" w:rsidRDefault="56E25865" w:rsidP="56E25865"/>
        </w:tc>
        <w:tc>
          <w:tcPr>
            <w:tcW w:w="4635" w:type="dxa"/>
          </w:tcPr>
          <w:p w14:paraId="6586C4AF" w14:textId="0AAD8887" w:rsidR="56E25865" w:rsidRDefault="7CE4C954" w:rsidP="71581651">
            <w:r>
              <w:t>Avdeling</w:t>
            </w:r>
            <w:r w:rsidR="44FCD58B">
              <w:t>/</w:t>
            </w:r>
            <w:r w:rsidR="622AA5FE">
              <w:t>b</w:t>
            </w:r>
            <w:r w:rsidR="44FCD58B">
              <w:t>ase</w:t>
            </w:r>
            <w:r>
              <w:t>:</w:t>
            </w:r>
          </w:p>
        </w:tc>
      </w:tr>
      <w:tr w:rsidR="00560207" w14:paraId="662D0F3A" w14:textId="77777777" w:rsidTr="6FB8016F">
        <w:tc>
          <w:tcPr>
            <w:tcW w:w="4644" w:type="dxa"/>
          </w:tcPr>
          <w:p w14:paraId="22213BA0" w14:textId="43868EF2" w:rsidR="00BB17ED" w:rsidRDefault="0A2BF29A" w:rsidP="00FB5530">
            <w:pPr>
              <w:tabs>
                <w:tab w:val="left" w:pos="2520"/>
              </w:tabs>
            </w:pPr>
            <w:r>
              <w:t>Navn pedagogisk leder:</w:t>
            </w:r>
          </w:p>
          <w:p w14:paraId="3147A9EE" w14:textId="1DE0AE7C" w:rsidR="00BB17ED" w:rsidRDefault="00BB17ED" w:rsidP="71581651">
            <w:pPr>
              <w:tabs>
                <w:tab w:val="left" w:pos="2520"/>
              </w:tabs>
            </w:pPr>
          </w:p>
        </w:tc>
        <w:tc>
          <w:tcPr>
            <w:tcW w:w="4635" w:type="dxa"/>
          </w:tcPr>
          <w:p w14:paraId="7192A28B" w14:textId="3EB0AC1E" w:rsidR="00560207" w:rsidRDefault="390D2B52" w:rsidP="00FB5530">
            <w:pPr>
              <w:tabs>
                <w:tab w:val="left" w:pos="2520"/>
              </w:tabs>
            </w:pPr>
            <w:r>
              <w:t>Kontaktinformasjon</w:t>
            </w:r>
            <w:r w:rsidR="0A2BF29A">
              <w:t xml:space="preserve"> til avdeling</w:t>
            </w:r>
            <w:r w:rsidR="6351115F">
              <w:t>/</w:t>
            </w:r>
            <w:r w:rsidR="6E5E0993">
              <w:t>b</w:t>
            </w:r>
            <w:r w:rsidR="6351115F">
              <w:t>ase</w:t>
            </w:r>
            <w:r w:rsidR="0A2BF29A">
              <w:t>:</w:t>
            </w:r>
          </w:p>
          <w:p w14:paraId="254EDC6A" w14:textId="6112EE87" w:rsidR="00560207" w:rsidRDefault="00560207" w:rsidP="00FB5530">
            <w:pPr>
              <w:tabs>
                <w:tab w:val="left" w:pos="2520"/>
              </w:tabs>
            </w:pPr>
          </w:p>
        </w:tc>
      </w:tr>
      <w:tr w:rsidR="00560207" w14:paraId="09DF10A1" w14:textId="77777777" w:rsidTr="6FB8016F">
        <w:tc>
          <w:tcPr>
            <w:tcW w:w="4644" w:type="dxa"/>
          </w:tcPr>
          <w:p w14:paraId="068D4C4E" w14:textId="3261DCBF" w:rsidR="00BB17ED" w:rsidRDefault="00A472C6" w:rsidP="00FB5530">
            <w:pPr>
              <w:tabs>
                <w:tab w:val="left" w:pos="2520"/>
              </w:tabs>
            </w:pPr>
            <w:r>
              <w:t>Kontaktinformasjon til styrer:</w:t>
            </w:r>
          </w:p>
          <w:p w14:paraId="69AE0E17" w14:textId="595C8D36" w:rsidR="00BB17ED" w:rsidRDefault="00BB17ED" w:rsidP="71581651">
            <w:pPr>
              <w:tabs>
                <w:tab w:val="left" w:pos="2520"/>
              </w:tabs>
            </w:pPr>
          </w:p>
        </w:tc>
        <w:tc>
          <w:tcPr>
            <w:tcW w:w="4635" w:type="dxa"/>
          </w:tcPr>
          <w:p w14:paraId="555F8962" w14:textId="6F5E503F" w:rsidR="00560207" w:rsidRDefault="00A472C6" w:rsidP="00FB5530">
            <w:pPr>
              <w:tabs>
                <w:tab w:val="left" w:pos="2520"/>
              </w:tabs>
            </w:pPr>
            <w:r>
              <w:t>Dato for oppstart i barnehage:</w:t>
            </w:r>
          </w:p>
        </w:tc>
      </w:tr>
    </w:tbl>
    <w:p w14:paraId="62B1D5EE" w14:textId="7C642E2D" w:rsidR="00BA0952" w:rsidRDefault="00BA0952" w:rsidP="53F5DF06">
      <w:pPr>
        <w:tabs>
          <w:tab w:val="left" w:pos="2520"/>
        </w:tabs>
      </w:pPr>
    </w:p>
    <w:tbl>
      <w:tblPr>
        <w:tblStyle w:val="Tabellrutenett"/>
        <w:tblW w:w="9260" w:type="dxa"/>
        <w:tblLook w:val="04A0" w:firstRow="1" w:lastRow="0" w:firstColumn="1" w:lastColumn="0" w:noHBand="0" w:noVBand="1"/>
      </w:tblPr>
      <w:tblGrid>
        <w:gridCol w:w="9260"/>
      </w:tblGrid>
      <w:tr w:rsidR="00084D9C" w14:paraId="7A649990" w14:textId="77777777" w:rsidTr="55366D2A">
        <w:trPr>
          <w:trHeight w:val="300"/>
        </w:trPr>
        <w:tc>
          <w:tcPr>
            <w:tcW w:w="9260" w:type="dxa"/>
            <w:shd w:val="clear" w:color="auto" w:fill="DAE8F8"/>
          </w:tcPr>
          <w:p w14:paraId="4CFBFEA3" w14:textId="0EC4B2FE" w:rsidR="00084D9C" w:rsidRDefault="002F330C">
            <w:pPr>
              <w:pStyle w:val="Overskrift1"/>
            </w:pPr>
            <w:r>
              <w:rPr>
                <w:b/>
                <w:bCs/>
                <w:sz w:val="20"/>
                <w:szCs w:val="20"/>
              </w:rPr>
              <w:t>Hvilket barnehagetilbud tilbys barnet?</w:t>
            </w:r>
          </w:p>
        </w:tc>
      </w:tr>
      <w:tr w:rsidR="003B3FC2" w14:paraId="168DD2F6" w14:textId="77777777" w:rsidTr="55366D2A">
        <w:trPr>
          <w:trHeight w:val="495"/>
        </w:trPr>
        <w:tc>
          <w:tcPr>
            <w:tcW w:w="9260" w:type="dxa"/>
          </w:tcPr>
          <w:p w14:paraId="6343B29D" w14:textId="783C0AFD" w:rsidR="003B3FC2" w:rsidRDefault="00454099">
            <w:r>
              <w:t xml:space="preserve">Antall barn og </w:t>
            </w:r>
            <w:r w:rsidR="001525BD">
              <w:t>ansatte</w:t>
            </w:r>
            <w:r>
              <w:t xml:space="preserve"> på avdeling/base</w:t>
            </w:r>
            <w:r w:rsidR="001A1306">
              <w:t>:</w:t>
            </w:r>
          </w:p>
          <w:p w14:paraId="1D2E5C0B" w14:textId="77777777" w:rsidR="00E83D70" w:rsidRPr="00AF003E" w:rsidRDefault="00E83D70">
            <w:pPr>
              <w:rPr>
                <w:color w:val="FF0000"/>
              </w:rPr>
            </w:pPr>
          </w:p>
        </w:tc>
      </w:tr>
      <w:tr w:rsidR="001A1306" w14:paraId="55A7BD7D" w14:textId="77777777" w:rsidTr="55366D2A">
        <w:trPr>
          <w:trHeight w:val="495"/>
        </w:trPr>
        <w:tc>
          <w:tcPr>
            <w:tcW w:w="9260" w:type="dxa"/>
          </w:tcPr>
          <w:p w14:paraId="054FC9B5" w14:textId="77777777" w:rsidR="001A1306" w:rsidRDefault="001A1306">
            <w:r>
              <w:t>Beskriv avdelingens organisering:</w:t>
            </w:r>
          </w:p>
          <w:p w14:paraId="7B9D1E7E" w14:textId="7BDBD64F" w:rsidR="00D23FA4" w:rsidRDefault="00D23FA4"/>
        </w:tc>
      </w:tr>
      <w:tr w:rsidR="00C0196D" w14:paraId="1AC2434B" w14:textId="77777777" w:rsidTr="55366D2A">
        <w:trPr>
          <w:trHeight w:val="300"/>
        </w:trPr>
        <w:tc>
          <w:tcPr>
            <w:tcW w:w="9260" w:type="dxa"/>
          </w:tcPr>
          <w:p w14:paraId="2CE06288" w14:textId="77777777" w:rsidR="009A06BF" w:rsidRDefault="009A06BF" w:rsidP="009A06BF">
            <w:r w:rsidRPr="2BC9CEF4">
              <w:t>Relevant kompetanse og erfaring hos personalet:</w:t>
            </w:r>
          </w:p>
          <w:p w14:paraId="098DAA13" w14:textId="57ADE673" w:rsidR="00C0196D" w:rsidRDefault="00C0196D" w:rsidP="55366D2A"/>
        </w:tc>
      </w:tr>
      <w:tr w:rsidR="00084D9C" w14:paraId="67092D7C" w14:textId="77777777" w:rsidTr="55366D2A">
        <w:trPr>
          <w:trHeight w:val="572"/>
        </w:trPr>
        <w:tc>
          <w:tcPr>
            <w:tcW w:w="9260" w:type="dxa"/>
          </w:tcPr>
          <w:p w14:paraId="42C41ED1" w14:textId="77777777" w:rsidR="00084D9C" w:rsidRDefault="009A06BF">
            <w:r>
              <w:t>Har personalet mottatt veiledning fra bydelen eller andre instanser?</w:t>
            </w:r>
          </w:p>
          <w:p w14:paraId="6AEB7C37" w14:textId="0E2392F3" w:rsidR="00D23FA4" w:rsidRDefault="00D23FA4" w:rsidP="55366D2A"/>
        </w:tc>
      </w:tr>
      <w:tr w:rsidR="00084D9C" w14:paraId="04E168DD" w14:textId="77777777" w:rsidTr="55366D2A">
        <w:trPr>
          <w:trHeight w:val="300"/>
        </w:trPr>
        <w:tc>
          <w:tcPr>
            <w:tcW w:w="9260" w:type="dxa"/>
          </w:tcPr>
          <w:p w14:paraId="4EA6443A" w14:textId="77777777" w:rsidR="009A06BF" w:rsidRDefault="009A06BF" w:rsidP="009A06BF">
            <w:r>
              <w:t>Barnehagens satsningsområder:</w:t>
            </w:r>
          </w:p>
          <w:p w14:paraId="609D12A7" w14:textId="352C76CF" w:rsidR="00084D9C" w:rsidRDefault="00084D9C" w:rsidP="55366D2A"/>
        </w:tc>
      </w:tr>
      <w:tr w:rsidR="00084D9C" w14:paraId="2260FBAE" w14:textId="77777777" w:rsidTr="55366D2A">
        <w:trPr>
          <w:trHeight w:val="300"/>
        </w:trPr>
        <w:tc>
          <w:tcPr>
            <w:tcW w:w="9260" w:type="dxa"/>
          </w:tcPr>
          <w:p w14:paraId="7749FE9C" w14:textId="560BA5F6" w:rsidR="00084D9C" w:rsidRDefault="009A06BF" w:rsidP="00BA6DE3">
            <w:r>
              <w:t>Hvordan jobber personalet for å inkludere barnet?</w:t>
            </w:r>
          </w:p>
          <w:p w14:paraId="1D640D5A" w14:textId="0F4C7693" w:rsidR="0073636D" w:rsidRDefault="0073636D" w:rsidP="55366D2A"/>
        </w:tc>
      </w:tr>
      <w:tr w:rsidR="00443F41" w14:paraId="5FD0957F" w14:textId="77777777" w:rsidTr="55366D2A">
        <w:trPr>
          <w:trHeight w:val="300"/>
        </w:trPr>
        <w:tc>
          <w:tcPr>
            <w:tcW w:w="9260" w:type="dxa"/>
          </w:tcPr>
          <w:p w14:paraId="0BC37954" w14:textId="688184DF" w:rsidR="00443F41" w:rsidRDefault="02BA3F79" w:rsidP="53F5DF06">
            <w:pPr>
              <w:rPr>
                <w:color w:val="000000" w:themeColor="text1"/>
              </w:rPr>
            </w:pPr>
            <w:r w:rsidRPr="53F5DF06">
              <w:rPr>
                <w:color w:val="000000" w:themeColor="text1"/>
              </w:rPr>
              <w:t xml:space="preserve">Hvordan sikrer styrer at </w:t>
            </w:r>
            <w:r w:rsidR="00D02DDE">
              <w:rPr>
                <w:color w:val="000000" w:themeColor="text1"/>
              </w:rPr>
              <w:t>barnets barnehagetilbud</w:t>
            </w:r>
            <w:r w:rsidRPr="53F5DF06">
              <w:rPr>
                <w:color w:val="000000" w:themeColor="text1"/>
              </w:rPr>
              <w:t xml:space="preserve"> </w:t>
            </w:r>
            <w:r w:rsidR="00E72E3C">
              <w:rPr>
                <w:color w:val="000000" w:themeColor="text1"/>
              </w:rPr>
              <w:t>bygger på</w:t>
            </w:r>
            <w:r w:rsidRPr="53F5DF06">
              <w:rPr>
                <w:color w:val="000000" w:themeColor="text1"/>
              </w:rPr>
              <w:t xml:space="preserve"> barnehagens </w:t>
            </w:r>
            <w:r w:rsidR="002435A4">
              <w:rPr>
                <w:color w:val="000000" w:themeColor="text1"/>
              </w:rPr>
              <w:t xml:space="preserve">planer, </w:t>
            </w:r>
            <w:r w:rsidRPr="53F5DF06">
              <w:rPr>
                <w:color w:val="000000" w:themeColor="text1"/>
              </w:rPr>
              <w:t>rutiner</w:t>
            </w:r>
            <w:r w:rsidR="002435A4">
              <w:rPr>
                <w:color w:val="000000" w:themeColor="text1"/>
              </w:rPr>
              <w:t xml:space="preserve"> og inkluderende praksis?</w:t>
            </w:r>
          </w:p>
          <w:p w14:paraId="5FF89DF4" w14:textId="375D7A60" w:rsidR="00443F41" w:rsidRPr="00A00F7E" w:rsidRDefault="00443F41" w:rsidP="55366D2A">
            <w:pPr>
              <w:rPr>
                <w:color w:val="000000" w:themeColor="text1"/>
              </w:rPr>
            </w:pPr>
          </w:p>
        </w:tc>
      </w:tr>
    </w:tbl>
    <w:p w14:paraId="701851CD" w14:textId="01A5C5D0" w:rsidR="53F5DF06" w:rsidRDefault="53F5DF06" w:rsidP="53F5DF06">
      <w:pPr>
        <w:tabs>
          <w:tab w:val="left" w:pos="2520"/>
        </w:tabs>
      </w:pPr>
    </w:p>
    <w:p w14:paraId="4795C4DC" w14:textId="3F79F79E" w:rsidR="55366D2A" w:rsidRDefault="55366D2A" w:rsidP="55366D2A">
      <w:pPr>
        <w:tabs>
          <w:tab w:val="left" w:pos="2520"/>
        </w:tabs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260"/>
      </w:tblGrid>
      <w:tr w:rsidR="005B732A" w14:paraId="44BA9394" w14:textId="77777777" w:rsidTr="53F5DF06">
        <w:trPr>
          <w:trHeight w:val="300"/>
        </w:trPr>
        <w:tc>
          <w:tcPr>
            <w:tcW w:w="9260" w:type="dxa"/>
            <w:shd w:val="clear" w:color="auto" w:fill="DAE8F8"/>
          </w:tcPr>
          <w:p w14:paraId="5753CBB4" w14:textId="3DBE20C1" w:rsidR="005B732A" w:rsidRDefault="006D3023">
            <w:pPr>
              <w:pStyle w:val="Overskrift1"/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Barnets opplevelse </w:t>
            </w:r>
            <w:r w:rsidR="00471566">
              <w:rPr>
                <w:b/>
                <w:bCs/>
                <w:sz w:val="20"/>
                <w:szCs w:val="20"/>
              </w:rPr>
              <w:t xml:space="preserve">og utbytte </w:t>
            </w:r>
            <w:r>
              <w:rPr>
                <w:b/>
                <w:bCs/>
                <w:sz w:val="20"/>
                <w:szCs w:val="20"/>
              </w:rPr>
              <w:t>av barnehagehverdagen</w:t>
            </w:r>
          </w:p>
        </w:tc>
      </w:tr>
      <w:tr w:rsidR="005B732A" w14:paraId="4FD79EBE" w14:textId="77777777" w:rsidTr="53F5DF06">
        <w:trPr>
          <w:trHeight w:val="300"/>
        </w:trPr>
        <w:tc>
          <w:tcPr>
            <w:tcW w:w="9260" w:type="dxa"/>
          </w:tcPr>
          <w:p w14:paraId="5D229A38" w14:textId="2C7FF97F" w:rsidR="53F5DF06" w:rsidRDefault="44103B8D">
            <w:r>
              <w:t xml:space="preserve">Hvordan uttrykker barnet </w:t>
            </w:r>
            <w:r w:rsidR="004134D7">
              <w:t>trygghet</w:t>
            </w:r>
            <w:r w:rsidR="00257719">
              <w:t xml:space="preserve">, </w:t>
            </w:r>
            <w:r w:rsidR="33D6C409">
              <w:t xml:space="preserve">trivsel </w:t>
            </w:r>
            <w:r w:rsidR="00257719">
              <w:t xml:space="preserve">og eventuelt </w:t>
            </w:r>
            <w:r w:rsidR="0010101D">
              <w:t xml:space="preserve">det </w:t>
            </w:r>
            <w:r w:rsidR="00A27D0B">
              <w:t>som kan være krevende</w:t>
            </w:r>
            <w:r w:rsidR="33D6C409">
              <w:t>?</w:t>
            </w:r>
          </w:p>
          <w:p w14:paraId="5D4A1971" w14:textId="77777777" w:rsidR="0041618B" w:rsidRDefault="0041618B" w:rsidP="005B732A"/>
          <w:p w14:paraId="3001CB0E" w14:textId="5F9A7E57" w:rsidR="0073636D" w:rsidRDefault="0073636D" w:rsidP="005B732A"/>
        </w:tc>
      </w:tr>
      <w:tr w:rsidR="00EC27EB" w14:paraId="43A482A8" w14:textId="77777777" w:rsidTr="53F5DF06">
        <w:trPr>
          <w:trHeight w:val="300"/>
        </w:trPr>
        <w:tc>
          <w:tcPr>
            <w:tcW w:w="9260" w:type="dxa"/>
          </w:tcPr>
          <w:p w14:paraId="27805EAB" w14:textId="77777777" w:rsidR="00A27D0B" w:rsidRDefault="00A27D0B" w:rsidP="00A27D0B">
            <w:r w:rsidRPr="1AACCA12">
              <w:t>Hvilket utbytte har barnet av de ulike aktivitetene og rutinene i barnehagen</w:t>
            </w:r>
            <w:r>
              <w:t>?</w:t>
            </w:r>
          </w:p>
          <w:p w14:paraId="7F94B47B" w14:textId="77777777" w:rsidR="0073636D" w:rsidRDefault="0073636D" w:rsidP="00A27D0B"/>
          <w:p w14:paraId="674E5876" w14:textId="3F019B84" w:rsidR="00EC27EB" w:rsidRDefault="00EC27EB" w:rsidP="005B732A"/>
        </w:tc>
      </w:tr>
    </w:tbl>
    <w:p w14:paraId="2401A699" w14:textId="0755BBF6" w:rsidR="50E0B6E7" w:rsidRDefault="50E0B6E7" w:rsidP="55366D2A">
      <w:pPr>
        <w:pStyle w:val="Overskrift1"/>
        <w:tabs>
          <w:tab w:val="left" w:pos="2520"/>
        </w:tabs>
        <w:rPr>
          <w:b/>
          <w:bCs/>
          <w:sz w:val="24"/>
          <w:szCs w:val="24"/>
        </w:rPr>
      </w:pPr>
    </w:p>
    <w:tbl>
      <w:tblPr>
        <w:tblStyle w:val="Tabellrutenett"/>
        <w:tblW w:w="0" w:type="auto"/>
        <w:tblLook w:val="06A0" w:firstRow="1" w:lastRow="0" w:firstColumn="1" w:lastColumn="0" w:noHBand="1" w:noVBand="1"/>
      </w:tblPr>
      <w:tblGrid>
        <w:gridCol w:w="9260"/>
      </w:tblGrid>
      <w:tr w:rsidR="764E781B" w14:paraId="4893C60F" w14:textId="77777777" w:rsidTr="00354B43">
        <w:trPr>
          <w:trHeight w:val="300"/>
        </w:trPr>
        <w:tc>
          <w:tcPr>
            <w:tcW w:w="9260" w:type="dxa"/>
            <w:shd w:val="clear" w:color="auto" w:fill="DAE8F8"/>
          </w:tcPr>
          <w:p w14:paraId="1A272552" w14:textId="086E86C8" w:rsidR="764E781B" w:rsidRPr="00D02AD1" w:rsidRDefault="764E781B" w:rsidP="00D02AD1">
            <w:pPr>
              <w:pStyle w:val="Overskrift2"/>
              <w:spacing w:line="259" w:lineRule="auto"/>
              <w:rPr>
                <w:color w:val="002060"/>
              </w:rPr>
            </w:pPr>
            <w:r w:rsidRPr="764E781B">
              <w:rPr>
                <w:color w:val="002060"/>
              </w:rPr>
              <w:t>Ba</w:t>
            </w:r>
            <w:r w:rsidR="4FF83261" w:rsidRPr="764E781B">
              <w:rPr>
                <w:color w:val="002060"/>
              </w:rPr>
              <w:t>rnets styrker og interesser:</w:t>
            </w:r>
          </w:p>
        </w:tc>
      </w:tr>
      <w:tr w:rsidR="764E781B" w14:paraId="13B5711E" w14:textId="77777777" w:rsidTr="00354B43">
        <w:trPr>
          <w:trHeight w:val="300"/>
        </w:trPr>
        <w:tc>
          <w:tcPr>
            <w:tcW w:w="9260" w:type="dxa"/>
          </w:tcPr>
          <w:p w14:paraId="621E251C" w14:textId="5714472F" w:rsidR="764E781B" w:rsidRDefault="764E781B"/>
          <w:p w14:paraId="1985FEE6" w14:textId="77777777" w:rsidR="00E83D70" w:rsidRDefault="00E83D70"/>
          <w:p w14:paraId="652AAFF4" w14:textId="74143AD7" w:rsidR="764E781B" w:rsidRDefault="764E781B" w:rsidP="764E781B"/>
        </w:tc>
      </w:tr>
    </w:tbl>
    <w:p w14:paraId="5BD47019" w14:textId="77777777" w:rsidR="00354B43" w:rsidRDefault="00354B43" w:rsidP="764E781B">
      <w:pPr>
        <w:tabs>
          <w:tab w:val="left" w:pos="2520"/>
        </w:tabs>
        <w:rPr>
          <w:b/>
          <w:bCs/>
          <w:sz w:val="24"/>
          <w:szCs w:val="24"/>
        </w:rPr>
      </w:pPr>
    </w:p>
    <w:p w14:paraId="3F98BB1B" w14:textId="618C3B86" w:rsidR="62E3E36E" w:rsidRPr="00354B43" w:rsidRDefault="00354B43" w:rsidP="764E781B">
      <w:pPr>
        <w:tabs>
          <w:tab w:val="left" w:pos="2520"/>
        </w:tabs>
        <w:rPr>
          <w:color w:val="002060"/>
        </w:rPr>
      </w:pPr>
      <w:r w:rsidRPr="00354B43">
        <w:rPr>
          <w:b/>
          <w:bCs/>
          <w:color w:val="002060"/>
          <w:sz w:val="24"/>
          <w:szCs w:val="24"/>
        </w:rPr>
        <w:t>Barnehagens vurdering av barnet og igangsatte tiltak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260"/>
      </w:tblGrid>
      <w:tr w:rsidR="71581651" w14:paraId="36470EEF" w14:textId="77777777" w:rsidTr="55366D2A">
        <w:trPr>
          <w:trHeight w:val="300"/>
        </w:trPr>
        <w:tc>
          <w:tcPr>
            <w:tcW w:w="9260" w:type="dxa"/>
            <w:shd w:val="clear" w:color="auto" w:fill="DAE8F8"/>
          </w:tcPr>
          <w:p w14:paraId="114475E8" w14:textId="7C13E852" w:rsidR="1E0BC167" w:rsidRDefault="1E0BC167" w:rsidP="71581651">
            <w:pPr>
              <w:pStyle w:val="Overskrift1"/>
              <w:rPr>
                <w:b/>
                <w:bCs/>
                <w:sz w:val="20"/>
                <w:szCs w:val="20"/>
              </w:rPr>
            </w:pPr>
            <w:r w:rsidRPr="71581651">
              <w:rPr>
                <w:b/>
                <w:bCs/>
                <w:sz w:val="20"/>
                <w:szCs w:val="20"/>
              </w:rPr>
              <w:t>Språk og kommunikasjon</w:t>
            </w:r>
          </w:p>
        </w:tc>
      </w:tr>
      <w:tr w:rsidR="71581651" w14:paraId="166EFD46" w14:textId="77777777" w:rsidTr="55366D2A">
        <w:trPr>
          <w:trHeight w:val="1200"/>
        </w:trPr>
        <w:tc>
          <w:tcPr>
            <w:tcW w:w="9260" w:type="dxa"/>
          </w:tcPr>
          <w:p w14:paraId="2D325328" w14:textId="2149FD60" w:rsidR="71581651" w:rsidRDefault="7518CE40" w:rsidP="71581651">
            <w:r>
              <w:t xml:space="preserve">Hvilke </w:t>
            </w:r>
            <w:r w:rsidR="6F154278">
              <w:t>kommunikasjons</w:t>
            </w:r>
            <w:r w:rsidR="50C5CD3F">
              <w:t>ferdigheter h</w:t>
            </w:r>
            <w:r w:rsidR="373FBB3D">
              <w:t>ar barne</w:t>
            </w:r>
            <w:r w:rsidR="4C66EA60">
              <w:t xml:space="preserve">t </w:t>
            </w:r>
            <w:r w:rsidR="21DBA94B">
              <w:t xml:space="preserve">verbalt og ikke-verbalt? </w:t>
            </w:r>
            <w:proofErr w:type="spellStart"/>
            <w:r w:rsidR="61718E33">
              <w:t>F.eks</w:t>
            </w:r>
            <w:proofErr w:type="spellEnd"/>
            <w:r w:rsidR="61718E33">
              <w:t xml:space="preserve"> </w:t>
            </w:r>
            <w:r w:rsidR="21DBA94B">
              <w:t>Ordforråd, setningsoppbygging</w:t>
            </w:r>
            <w:r w:rsidR="0A4EF3D8">
              <w:t>, samtaleferdigheter og språkforståelse</w:t>
            </w:r>
            <w:r w:rsidR="61718E33">
              <w:t>?</w:t>
            </w:r>
          </w:p>
        </w:tc>
      </w:tr>
      <w:tr w:rsidR="1AACCA12" w14:paraId="595238D0" w14:textId="77777777" w:rsidTr="55366D2A">
        <w:trPr>
          <w:trHeight w:val="953"/>
        </w:trPr>
        <w:tc>
          <w:tcPr>
            <w:tcW w:w="9260" w:type="dxa"/>
          </w:tcPr>
          <w:p w14:paraId="19DCDBD9" w14:textId="70802267" w:rsidR="1AACCA12" w:rsidRPr="00354B43" w:rsidRDefault="586573E4" w:rsidP="1AACCA12">
            <w:r w:rsidRPr="00354B43">
              <w:t>Hvilke tiltak er igangsatt</w:t>
            </w:r>
            <w:r w:rsidR="00AF127D" w:rsidRPr="00354B43">
              <w:t xml:space="preserve"> og hvordan</w:t>
            </w:r>
            <w:r w:rsidR="001F1F7F" w:rsidRPr="00354B43">
              <w:t xml:space="preserve"> har </w:t>
            </w:r>
            <w:r w:rsidR="00354B43" w:rsidRPr="00354B43">
              <w:t>de</w:t>
            </w:r>
            <w:r w:rsidR="001F1F7F" w:rsidRPr="00354B43">
              <w:t xml:space="preserve"> fungert</w:t>
            </w:r>
            <w:r w:rsidR="00046B9F" w:rsidRPr="00354B43">
              <w:t xml:space="preserve">? </w:t>
            </w:r>
          </w:p>
          <w:p w14:paraId="211B36F6" w14:textId="4EE1B6A2" w:rsidR="1AACCA12" w:rsidRDefault="1AACCA12" w:rsidP="1AACCA12"/>
          <w:p w14:paraId="26BD503B" w14:textId="3EF91277" w:rsidR="1AACCA12" w:rsidRDefault="1AACCA12" w:rsidP="1AACCA12"/>
        </w:tc>
      </w:tr>
    </w:tbl>
    <w:p w14:paraId="45C083BD" w14:textId="77777777" w:rsidR="1AACCA12" w:rsidRDefault="1AACCA12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260"/>
      </w:tblGrid>
      <w:tr w:rsidR="71581651" w14:paraId="1AC046C9" w14:textId="77777777" w:rsidTr="55366D2A">
        <w:trPr>
          <w:trHeight w:val="300"/>
        </w:trPr>
        <w:tc>
          <w:tcPr>
            <w:tcW w:w="9260" w:type="dxa"/>
            <w:shd w:val="clear" w:color="auto" w:fill="DAE8F8"/>
          </w:tcPr>
          <w:p w14:paraId="2AC628F2" w14:textId="7721544E" w:rsidR="4B3DAEC6" w:rsidRDefault="005E6433" w:rsidP="71581651">
            <w:pPr>
              <w:pStyle w:val="Overskrift1"/>
            </w:pPr>
            <w:r>
              <w:rPr>
                <w:b/>
                <w:bCs/>
                <w:sz w:val="20"/>
                <w:szCs w:val="20"/>
              </w:rPr>
              <w:t>Barnets ferdigheter i lek</w:t>
            </w:r>
          </w:p>
        </w:tc>
      </w:tr>
      <w:tr w:rsidR="71581651" w14:paraId="0AEBA58C" w14:textId="77777777" w:rsidTr="55366D2A">
        <w:trPr>
          <w:trHeight w:val="1093"/>
        </w:trPr>
        <w:tc>
          <w:tcPr>
            <w:tcW w:w="9260" w:type="dxa"/>
          </w:tcPr>
          <w:p w14:paraId="0428F166" w14:textId="6128DFD6" w:rsidR="00C40E2C" w:rsidRDefault="12AF8035" w:rsidP="55366D2A">
            <w:pPr>
              <w:rPr>
                <w:color w:val="FF0000"/>
              </w:rPr>
            </w:pPr>
            <w:r>
              <w:t>Hvilke ferdigheter har barnet innen imitasjon, initiativ, ulike former for lek,</w:t>
            </w:r>
            <w:r w:rsidR="50765262">
              <w:t xml:space="preserve"> </w:t>
            </w:r>
            <w:r w:rsidR="5DEE5D7A">
              <w:t xml:space="preserve">forhandling i </w:t>
            </w:r>
            <w:r w:rsidR="50765262">
              <w:t>lek?</w:t>
            </w:r>
            <w:r>
              <w:t xml:space="preserve"> </w:t>
            </w:r>
            <w:r w:rsidR="3ABA0F6D">
              <w:t>Hva</w:t>
            </w:r>
            <w:r w:rsidR="7D176577">
              <w:t xml:space="preserve"> foretrekker barnet</w:t>
            </w:r>
            <w:r w:rsidR="3ABA0F6D">
              <w:t xml:space="preserve"> å leke med?</w:t>
            </w:r>
            <w:r w:rsidR="5F026238">
              <w:t xml:space="preserve"> Hvor</w:t>
            </w:r>
            <w:r w:rsidR="577219D3">
              <w:t xml:space="preserve">dan </w:t>
            </w:r>
            <w:r w:rsidR="478D732E">
              <w:t>deltar barnet i voksenstyrte aktiviteter</w:t>
            </w:r>
            <w:r w:rsidR="7D176577">
              <w:t>?</w:t>
            </w:r>
          </w:p>
          <w:p w14:paraId="68923A67" w14:textId="77777777" w:rsidR="00C40E2C" w:rsidRDefault="00C40E2C" w:rsidP="001077CC"/>
          <w:p w14:paraId="6985738B" w14:textId="6C703762" w:rsidR="71581651" w:rsidRDefault="71581651" w:rsidP="71581651"/>
        </w:tc>
      </w:tr>
      <w:tr w:rsidR="1AACCA12" w14:paraId="3B21065D" w14:textId="77777777" w:rsidTr="55366D2A">
        <w:trPr>
          <w:trHeight w:val="865"/>
        </w:trPr>
        <w:tc>
          <w:tcPr>
            <w:tcW w:w="9260" w:type="dxa"/>
          </w:tcPr>
          <w:p w14:paraId="51F29741" w14:textId="46B15DB9" w:rsidR="1AACCA12" w:rsidRDefault="5A6E8541" w:rsidP="1AACCA12">
            <w:r w:rsidRPr="00354B43">
              <w:t xml:space="preserve">Hvilke tiltak er igangsatt og </w:t>
            </w:r>
            <w:r w:rsidR="004375BE" w:rsidRPr="00354B43">
              <w:t>hvordan</w:t>
            </w:r>
            <w:r w:rsidRPr="00354B43">
              <w:t xml:space="preserve"> har </w:t>
            </w:r>
            <w:r w:rsidR="004375BE" w:rsidRPr="00354B43">
              <w:t xml:space="preserve">de fungert? </w:t>
            </w:r>
          </w:p>
          <w:p w14:paraId="7A28D40D" w14:textId="77777777" w:rsidR="00B0658F" w:rsidRDefault="00B0658F" w:rsidP="1AACCA12"/>
          <w:p w14:paraId="2D8EB196" w14:textId="6B1E3FED" w:rsidR="1AACCA12" w:rsidRDefault="1AACCA12" w:rsidP="1AACCA12"/>
        </w:tc>
      </w:tr>
    </w:tbl>
    <w:p w14:paraId="40F620FC" w14:textId="3AC72C4D" w:rsidR="53F5DF06" w:rsidRDefault="53F5DF06" w:rsidP="53F5DF06"/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50"/>
      </w:tblGrid>
      <w:tr w:rsidR="002F3831" w:rsidRPr="002F3831" w14:paraId="1B65CB5E" w14:textId="77777777" w:rsidTr="002F3831">
        <w:trPr>
          <w:trHeight w:val="300"/>
        </w:trPr>
        <w:tc>
          <w:tcPr>
            <w:tcW w:w="9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8F8"/>
            <w:hideMark/>
          </w:tcPr>
          <w:p w14:paraId="32DE761B" w14:textId="377FAE56" w:rsidR="002F3831" w:rsidRPr="002F3831" w:rsidRDefault="002F3831" w:rsidP="002F3831">
            <w:pPr>
              <w:spacing w:after="0" w:line="240" w:lineRule="auto"/>
              <w:rPr>
                <w:rFonts w:ascii="Aptos" w:eastAsia="Times New Roman" w:hAnsi="Aptos" w:cs="Segoe UI"/>
                <w:color w:val="242424"/>
                <w:sz w:val="24"/>
                <w:szCs w:val="24"/>
                <w:lang w:eastAsia="nb-NO"/>
              </w:rPr>
            </w:pPr>
            <w:r w:rsidRPr="002F3831">
              <w:rPr>
                <w:rFonts w:ascii="Oslo Sans Office" w:eastAsia="Times New Roman" w:hAnsi="Oslo Sans Office" w:cs="Segoe UI"/>
                <w:b/>
                <w:bCs/>
                <w:color w:val="000000"/>
                <w:szCs w:val="20"/>
                <w:bdr w:val="none" w:sz="0" w:space="0" w:color="auto" w:frame="1"/>
                <w:lang w:eastAsia="nb-NO"/>
              </w:rPr>
              <w:t>Emosjonelle ferdigheter/</w:t>
            </w:r>
            <w:r w:rsidR="00FD62FD">
              <w:rPr>
                <w:rFonts w:ascii="Oslo Sans Office" w:eastAsia="Times New Roman" w:hAnsi="Oslo Sans Office" w:cs="Segoe UI"/>
                <w:b/>
                <w:bCs/>
                <w:color w:val="000000"/>
                <w:szCs w:val="20"/>
                <w:bdr w:val="none" w:sz="0" w:space="0" w:color="auto" w:frame="1"/>
                <w:lang w:eastAsia="nb-NO"/>
              </w:rPr>
              <w:t>r</w:t>
            </w:r>
            <w:r w:rsidRPr="002F3831">
              <w:rPr>
                <w:rFonts w:ascii="Oslo Sans Office" w:eastAsia="Times New Roman" w:hAnsi="Oslo Sans Office" w:cs="Segoe UI"/>
                <w:b/>
                <w:bCs/>
                <w:color w:val="000000"/>
                <w:szCs w:val="20"/>
                <w:bdr w:val="none" w:sz="0" w:space="0" w:color="auto" w:frame="1"/>
                <w:lang w:eastAsia="nb-NO"/>
              </w:rPr>
              <w:t>eguleringsferdigheter</w:t>
            </w:r>
            <w:r w:rsidRPr="002F3831">
              <w:rPr>
                <w:rFonts w:ascii="Oslo Sans Office" w:eastAsia="Times New Roman" w:hAnsi="Oslo Sans Office" w:cs="Segoe UI"/>
                <w:color w:val="000000"/>
                <w:szCs w:val="20"/>
                <w:bdr w:val="none" w:sz="0" w:space="0" w:color="auto" w:frame="1"/>
                <w:lang w:eastAsia="nb-NO"/>
              </w:rPr>
              <w:t> </w:t>
            </w:r>
          </w:p>
        </w:tc>
      </w:tr>
      <w:tr w:rsidR="002F3831" w:rsidRPr="002F3831" w14:paraId="3D8A02BA" w14:textId="77777777" w:rsidTr="002F3831">
        <w:trPr>
          <w:trHeight w:val="300"/>
        </w:trPr>
        <w:tc>
          <w:tcPr>
            <w:tcW w:w="92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2B379BA8" w14:textId="77777777" w:rsidR="002F3831" w:rsidRPr="002F3831" w:rsidRDefault="002F3831" w:rsidP="002F3831">
            <w:pPr>
              <w:spacing w:after="0" w:line="240" w:lineRule="auto"/>
              <w:rPr>
                <w:rFonts w:ascii="Aptos" w:eastAsia="Times New Roman" w:hAnsi="Aptos" w:cs="Segoe UI"/>
                <w:color w:val="242424"/>
                <w:sz w:val="24"/>
                <w:szCs w:val="24"/>
                <w:lang w:eastAsia="nb-NO"/>
              </w:rPr>
            </w:pPr>
            <w:r w:rsidRPr="002F3831">
              <w:rPr>
                <w:rFonts w:ascii="Oslo Sans Office" w:eastAsia="Times New Roman" w:hAnsi="Oslo Sans Office" w:cs="Segoe UI"/>
                <w:color w:val="242424"/>
                <w:szCs w:val="20"/>
                <w:bdr w:val="none" w:sz="0" w:space="0" w:color="auto" w:frame="1"/>
                <w:lang w:eastAsia="nb-NO"/>
              </w:rPr>
              <w:t>Hvilke strategier har/</w:t>
            </w:r>
            <w:r w:rsidRPr="002F3831">
              <w:t>bruker</w:t>
            </w:r>
            <w:r w:rsidRPr="002F3831">
              <w:rPr>
                <w:rFonts w:ascii="Oslo Sans Office" w:eastAsia="Times New Roman" w:hAnsi="Oslo Sans Office" w:cs="Segoe UI"/>
                <w:color w:val="242424"/>
                <w:szCs w:val="20"/>
                <w:bdr w:val="none" w:sz="0" w:space="0" w:color="auto" w:frame="1"/>
                <w:lang w:eastAsia="nb-NO"/>
              </w:rPr>
              <w:t xml:space="preserve"> barnet for å regulere egne følelser?   </w:t>
            </w:r>
          </w:p>
          <w:p w14:paraId="0F5B52F4" w14:textId="77777777" w:rsidR="002F3831" w:rsidRPr="002F3831" w:rsidRDefault="002F3831" w:rsidP="002F3831">
            <w:pPr>
              <w:spacing w:after="0" w:line="240" w:lineRule="auto"/>
              <w:rPr>
                <w:rFonts w:ascii="Aptos" w:eastAsia="Times New Roman" w:hAnsi="Aptos" w:cs="Segoe UI"/>
                <w:color w:val="242424"/>
                <w:sz w:val="24"/>
                <w:szCs w:val="24"/>
                <w:lang w:eastAsia="nb-NO"/>
              </w:rPr>
            </w:pPr>
            <w:r w:rsidRPr="002F3831">
              <w:rPr>
                <w:rFonts w:ascii="Oslo Sans Office" w:eastAsia="Times New Roman" w:hAnsi="Oslo Sans Office" w:cs="Segoe UI"/>
                <w:color w:val="242424"/>
                <w:szCs w:val="20"/>
                <w:bdr w:val="none" w:sz="0" w:space="0" w:color="auto" w:frame="1"/>
                <w:lang w:eastAsia="nb-NO"/>
              </w:rPr>
              <w:t>Hvordan kommer barnets evne til fokus/oppmerksomhet til utrykk under ulike aktiviteter? (eks. frilek, organiserte aktiviteter, overganger osv.)</w:t>
            </w:r>
          </w:p>
        </w:tc>
      </w:tr>
      <w:tr w:rsidR="002F3831" w:rsidRPr="002F3831" w14:paraId="7A515370" w14:textId="77777777" w:rsidTr="002F3831">
        <w:trPr>
          <w:trHeight w:val="300"/>
        </w:trPr>
        <w:tc>
          <w:tcPr>
            <w:tcW w:w="92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14:paraId="72977A3A" w14:textId="77777777" w:rsidR="002F3831" w:rsidRDefault="002F3831" w:rsidP="002F3831">
            <w:pPr>
              <w:spacing w:after="0" w:line="240" w:lineRule="auto"/>
              <w:rPr>
                <w:rFonts w:ascii="Oslo Sans Office" w:eastAsia="Times New Roman" w:hAnsi="Oslo Sans Office" w:cs="Segoe UI"/>
                <w:color w:val="242424"/>
                <w:szCs w:val="20"/>
                <w:bdr w:val="none" w:sz="0" w:space="0" w:color="auto" w:frame="1"/>
                <w:lang w:eastAsia="nb-NO"/>
              </w:rPr>
            </w:pPr>
            <w:r w:rsidRPr="002F3831">
              <w:rPr>
                <w:rFonts w:ascii="Oslo Sans Office" w:eastAsia="Times New Roman" w:hAnsi="Oslo Sans Office" w:cs="Segoe UI"/>
                <w:color w:val="242424"/>
                <w:szCs w:val="20"/>
                <w:bdr w:val="none" w:sz="0" w:space="0" w:color="auto" w:frame="1"/>
                <w:lang w:eastAsia="nb-NO"/>
              </w:rPr>
              <w:t>Hvilke tiltak er igangsatt og hvordan har de fungert?  </w:t>
            </w:r>
          </w:p>
          <w:p w14:paraId="1B34FDF5" w14:textId="77777777" w:rsidR="00FD62FD" w:rsidRPr="002F3831" w:rsidRDefault="00FD62FD" w:rsidP="002F3831">
            <w:pPr>
              <w:spacing w:after="0" w:line="240" w:lineRule="auto"/>
              <w:rPr>
                <w:rFonts w:ascii="Aptos" w:eastAsia="Times New Roman" w:hAnsi="Aptos" w:cs="Segoe UI"/>
                <w:color w:val="242424"/>
                <w:sz w:val="24"/>
                <w:szCs w:val="24"/>
                <w:lang w:eastAsia="nb-NO"/>
              </w:rPr>
            </w:pPr>
          </w:p>
          <w:p w14:paraId="3838E90C" w14:textId="77777777" w:rsidR="002F3831" w:rsidRPr="002F3831" w:rsidRDefault="002F3831" w:rsidP="002F3831">
            <w:pPr>
              <w:spacing w:after="0" w:line="240" w:lineRule="auto"/>
              <w:rPr>
                <w:rFonts w:ascii="Aptos" w:eastAsia="Times New Roman" w:hAnsi="Aptos" w:cs="Segoe UI"/>
                <w:color w:val="242424"/>
                <w:sz w:val="24"/>
                <w:szCs w:val="24"/>
                <w:lang w:eastAsia="nb-NO"/>
              </w:rPr>
            </w:pPr>
            <w:r w:rsidRPr="002F3831">
              <w:rPr>
                <w:rFonts w:ascii="Oslo Sans Office" w:eastAsia="Times New Roman" w:hAnsi="Oslo Sans Office" w:cs="Segoe UI"/>
                <w:color w:val="242424"/>
                <w:szCs w:val="20"/>
                <w:bdr w:val="none" w:sz="0" w:space="0" w:color="auto" w:frame="1"/>
                <w:lang w:eastAsia="nb-NO"/>
              </w:rPr>
              <w:t> </w:t>
            </w:r>
          </w:p>
        </w:tc>
      </w:tr>
    </w:tbl>
    <w:p w14:paraId="2DC6D65F" w14:textId="7AA4862C" w:rsidR="71581651" w:rsidRPr="00FD62FD" w:rsidRDefault="002F3831" w:rsidP="00FD62FD">
      <w:pPr>
        <w:shd w:val="clear" w:color="auto" w:fill="FFFFFF"/>
        <w:spacing w:after="0" w:line="240" w:lineRule="auto"/>
        <w:rPr>
          <w:rFonts w:ascii="Aptos" w:eastAsia="Times New Roman" w:hAnsi="Aptos" w:cs="Times New Roman"/>
          <w:color w:val="242424"/>
          <w:sz w:val="24"/>
          <w:szCs w:val="24"/>
          <w:lang w:eastAsia="nb-NO"/>
        </w:rPr>
      </w:pPr>
      <w:r w:rsidRPr="002F3831">
        <w:rPr>
          <w:rFonts w:ascii="Oslo Sans Office" w:eastAsia="Times New Roman" w:hAnsi="Oslo Sans Office" w:cs="Times New Roman"/>
          <w:color w:val="242424"/>
          <w:szCs w:val="20"/>
          <w:bdr w:val="none" w:sz="0" w:space="0" w:color="auto" w:frame="1"/>
          <w:lang w:eastAsia="nb-NO"/>
        </w:rPr>
        <w:t> </w:t>
      </w:r>
    </w:p>
    <w:p w14:paraId="43960554" w14:textId="415CC65F" w:rsidR="565CF74D" w:rsidRDefault="565CF74D" w:rsidP="565CF74D">
      <w:pPr>
        <w:shd w:val="clear" w:color="auto" w:fill="FFFFFF" w:themeFill="background1"/>
        <w:spacing w:after="0" w:line="240" w:lineRule="auto"/>
        <w:rPr>
          <w:rFonts w:ascii="Oslo Sans Office" w:eastAsia="Times New Roman" w:hAnsi="Oslo Sans Office" w:cs="Times New Roman"/>
          <w:color w:val="242424"/>
          <w:lang w:eastAsia="nb-NO"/>
        </w:rPr>
      </w:pPr>
    </w:p>
    <w:p w14:paraId="649DA4CB" w14:textId="719BD2D5" w:rsidR="6E0275F6" w:rsidRDefault="6E0275F6" w:rsidP="6E0275F6">
      <w:pPr>
        <w:shd w:val="clear" w:color="auto" w:fill="FFFFFF" w:themeFill="background1"/>
        <w:spacing w:after="0" w:line="240" w:lineRule="auto"/>
        <w:rPr>
          <w:rFonts w:ascii="Oslo Sans Office" w:eastAsia="Times New Roman" w:hAnsi="Oslo Sans Office" w:cs="Times New Roman"/>
          <w:color w:val="242424"/>
          <w:lang w:eastAsia="nb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260"/>
      </w:tblGrid>
      <w:tr w:rsidR="71581651" w14:paraId="67AFC938" w14:textId="77777777" w:rsidTr="55366D2A">
        <w:trPr>
          <w:trHeight w:val="300"/>
        </w:trPr>
        <w:tc>
          <w:tcPr>
            <w:tcW w:w="9260" w:type="dxa"/>
            <w:shd w:val="clear" w:color="auto" w:fill="DAE8F8"/>
          </w:tcPr>
          <w:p w14:paraId="2B81F2AF" w14:textId="783C4EF7" w:rsidR="6C8FFE6F" w:rsidRDefault="4CBBA0D1" w:rsidP="1AACCA12">
            <w:pPr>
              <w:pStyle w:val="Overskrift1"/>
              <w:rPr>
                <w:b/>
                <w:bCs/>
                <w:sz w:val="20"/>
                <w:szCs w:val="20"/>
              </w:rPr>
            </w:pPr>
            <w:r w:rsidRPr="1AACCA12">
              <w:rPr>
                <w:b/>
                <w:bCs/>
                <w:sz w:val="20"/>
                <w:szCs w:val="20"/>
              </w:rPr>
              <w:t>Motori</w:t>
            </w:r>
            <w:r w:rsidR="281AF611" w:rsidRPr="1AACCA12">
              <w:rPr>
                <w:b/>
                <w:bCs/>
                <w:sz w:val="20"/>
                <w:szCs w:val="20"/>
              </w:rPr>
              <w:t>kk</w:t>
            </w:r>
          </w:p>
        </w:tc>
      </w:tr>
      <w:tr w:rsidR="71581651" w14:paraId="6A4925CB" w14:textId="77777777" w:rsidTr="55366D2A">
        <w:trPr>
          <w:trHeight w:val="1130"/>
        </w:trPr>
        <w:tc>
          <w:tcPr>
            <w:tcW w:w="9260" w:type="dxa"/>
          </w:tcPr>
          <w:p w14:paraId="136DF025" w14:textId="2940BB12" w:rsidR="71581651" w:rsidRDefault="000A66CE" w:rsidP="71581651">
            <w:r>
              <w:t xml:space="preserve">Beskriv barnets grov- og finmotoriske utvikling. </w:t>
            </w:r>
            <w:r w:rsidR="5F66C3BD">
              <w:t xml:space="preserve">Hvordan </w:t>
            </w:r>
            <w:r w:rsidR="00265928">
              <w:t>fungerer b</w:t>
            </w:r>
            <w:r w:rsidR="00AF204D">
              <w:t>a</w:t>
            </w:r>
            <w:r w:rsidR="00CB4513">
              <w:t>rnet</w:t>
            </w:r>
            <w:r w:rsidR="5F66C3BD">
              <w:t xml:space="preserve"> i motorisk lek og aktivitet? </w:t>
            </w:r>
          </w:p>
          <w:p w14:paraId="1FF59952" w14:textId="32E1FFA3" w:rsidR="71581651" w:rsidRDefault="71581651" w:rsidP="71581651"/>
        </w:tc>
      </w:tr>
      <w:tr w:rsidR="1AACCA12" w14:paraId="636342BD" w14:textId="77777777" w:rsidTr="55366D2A">
        <w:trPr>
          <w:trHeight w:val="750"/>
        </w:trPr>
        <w:tc>
          <w:tcPr>
            <w:tcW w:w="9260" w:type="dxa"/>
          </w:tcPr>
          <w:p w14:paraId="1992DF84" w14:textId="7E45A2D6" w:rsidR="1AACCA12" w:rsidRDefault="4B1E69FC" w:rsidP="1AACCA12">
            <w:r>
              <w:t xml:space="preserve">Hvilke tiltak er igangsatt og </w:t>
            </w:r>
            <w:r w:rsidR="004375BE">
              <w:t>hvordan</w:t>
            </w:r>
            <w:r>
              <w:t xml:space="preserve"> har </w:t>
            </w:r>
            <w:r w:rsidR="004375BE">
              <w:t xml:space="preserve">de fungert? </w:t>
            </w:r>
          </w:p>
          <w:p w14:paraId="0DE93357" w14:textId="0CE43B85" w:rsidR="1AACCA12" w:rsidRDefault="1AACCA12" w:rsidP="1AACCA12"/>
        </w:tc>
      </w:tr>
    </w:tbl>
    <w:p w14:paraId="5D43339D" w14:textId="06D8225C" w:rsidR="34B7AECA" w:rsidRDefault="34B7AECA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260"/>
      </w:tblGrid>
      <w:tr w:rsidR="1AACCA12" w14:paraId="5511BA8F" w14:textId="77777777" w:rsidTr="55366D2A">
        <w:trPr>
          <w:trHeight w:val="300"/>
        </w:trPr>
        <w:tc>
          <w:tcPr>
            <w:tcW w:w="9260" w:type="dxa"/>
            <w:shd w:val="clear" w:color="auto" w:fill="DAE8F8"/>
          </w:tcPr>
          <w:p w14:paraId="341FD699" w14:textId="077321C7" w:rsidR="7AC5B236" w:rsidRDefault="7AC5B236" w:rsidP="1AACCA12">
            <w:pPr>
              <w:pStyle w:val="Overskrift1"/>
              <w:rPr>
                <w:b/>
                <w:bCs/>
                <w:sz w:val="20"/>
                <w:szCs w:val="20"/>
              </w:rPr>
            </w:pPr>
            <w:r w:rsidRPr="1AACCA12">
              <w:rPr>
                <w:b/>
                <w:bCs/>
                <w:sz w:val="20"/>
                <w:szCs w:val="20"/>
              </w:rPr>
              <w:t>S</w:t>
            </w:r>
            <w:r w:rsidR="1AACCA12" w:rsidRPr="1AACCA12">
              <w:rPr>
                <w:b/>
                <w:bCs/>
                <w:sz w:val="20"/>
                <w:szCs w:val="20"/>
              </w:rPr>
              <w:t>elvstendighet</w:t>
            </w:r>
            <w:r w:rsidR="00E37CFF">
              <w:rPr>
                <w:b/>
                <w:bCs/>
                <w:sz w:val="20"/>
                <w:szCs w:val="20"/>
              </w:rPr>
              <w:t xml:space="preserve"> </w:t>
            </w:r>
            <w:r w:rsidR="005F051D">
              <w:rPr>
                <w:b/>
                <w:bCs/>
                <w:sz w:val="20"/>
                <w:szCs w:val="20"/>
              </w:rPr>
              <w:t>og hverdagsmestring</w:t>
            </w:r>
            <w:r w:rsidR="005F051D">
              <w:rPr>
                <w:b/>
                <w:bCs/>
                <w:color w:val="FF0000"/>
                <w:sz w:val="20"/>
                <w:szCs w:val="20"/>
              </w:rPr>
              <w:t xml:space="preserve"> </w:t>
            </w:r>
          </w:p>
        </w:tc>
      </w:tr>
      <w:tr w:rsidR="1AACCA12" w14:paraId="0ED77CF2" w14:textId="77777777" w:rsidTr="55366D2A">
        <w:trPr>
          <w:trHeight w:val="930"/>
        </w:trPr>
        <w:tc>
          <w:tcPr>
            <w:tcW w:w="9260" w:type="dxa"/>
          </w:tcPr>
          <w:p w14:paraId="7E6CEFDB" w14:textId="20660629" w:rsidR="00536D0B" w:rsidRDefault="00A1251C" w:rsidP="1AACCA12">
            <w:r w:rsidRPr="000715FB">
              <w:rPr>
                <w:rFonts w:cs="Arial"/>
              </w:rPr>
              <w:t>Hvordan fungerer barnet i de daglige rutinene og de ulike overgangene i barnehagen</w:t>
            </w:r>
            <w:r>
              <w:rPr>
                <w:rFonts w:cs="Arial"/>
              </w:rPr>
              <w:t>?</w:t>
            </w:r>
            <w:r w:rsidRPr="1AACCA12">
              <w:t xml:space="preserve"> </w:t>
            </w:r>
          </w:p>
          <w:p w14:paraId="2EBDFD9F" w14:textId="7EA13818" w:rsidR="1AACCA12" w:rsidRDefault="1AACCA12" w:rsidP="55366D2A"/>
        </w:tc>
      </w:tr>
      <w:tr w:rsidR="1AACCA12" w14:paraId="43FCA405" w14:textId="77777777" w:rsidTr="55366D2A">
        <w:trPr>
          <w:trHeight w:val="900"/>
        </w:trPr>
        <w:tc>
          <w:tcPr>
            <w:tcW w:w="9260" w:type="dxa"/>
          </w:tcPr>
          <w:p w14:paraId="5A24181F" w14:textId="68F84314" w:rsidR="1AACCA12" w:rsidRDefault="49F84858" w:rsidP="1AACCA12">
            <w:r>
              <w:t xml:space="preserve">Hvilke tiltak er igangsatt og </w:t>
            </w:r>
            <w:r w:rsidR="004375BE">
              <w:t>hvordan</w:t>
            </w:r>
            <w:r>
              <w:t xml:space="preserve"> har </w:t>
            </w:r>
            <w:r w:rsidR="004375BE">
              <w:t xml:space="preserve">de fungert? </w:t>
            </w:r>
          </w:p>
        </w:tc>
      </w:tr>
    </w:tbl>
    <w:p w14:paraId="3F2F15D0" w14:textId="589A1B50" w:rsidR="53F5DF06" w:rsidRDefault="53F5DF06" w:rsidP="53F5DF06"/>
    <w:p w14:paraId="2D3E20D0" w14:textId="2DD0A51A" w:rsidR="53F5DF06" w:rsidRDefault="53F5DF06" w:rsidP="53F5DF06"/>
    <w:p w14:paraId="6CF8E28A" w14:textId="77777777" w:rsidR="00956C68" w:rsidRDefault="00956C68" w:rsidP="53F5DF06"/>
    <w:p w14:paraId="612B6B79" w14:textId="77777777" w:rsidR="00956C68" w:rsidRDefault="00956C68" w:rsidP="53F5DF06"/>
    <w:p w14:paraId="4D27B5AD" w14:textId="77777777" w:rsidR="00C50914" w:rsidRDefault="00C50914" w:rsidP="53F5DF06"/>
    <w:p w14:paraId="04D1080C" w14:textId="61D99227" w:rsidR="5418F1E0" w:rsidRDefault="5418F1E0" w:rsidP="71581651">
      <w:r>
        <w:t>Sted og dato: _____________________________</w:t>
      </w:r>
    </w:p>
    <w:p w14:paraId="544DE3AB" w14:textId="3C93A0DD" w:rsidR="71581651" w:rsidRDefault="71581651" w:rsidP="71581651"/>
    <w:p w14:paraId="61A20098" w14:textId="12AABBAF" w:rsidR="5418F1E0" w:rsidRDefault="5418F1E0" w:rsidP="71581651">
      <w:r>
        <w:t>___________________________________</w:t>
      </w:r>
      <w:r>
        <w:tab/>
      </w:r>
      <w:r>
        <w:tab/>
      </w:r>
      <w:r>
        <w:tab/>
      </w:r>
      <w:r>
        <w:tab/>
      </w:r>
      <w:r>
        <w:tab/>
        <w:t>____________________________________</w:t>
      </w:r>
    </w:p>
    <w:p w14:paraId="0BC122A4" w14:textId="5711DDCD" w:rsidR="5418F1E0" w:rsidRDefault="5418F1E0" w:rsidP="71581651">
      <w:r>
        <w:t>Barnehagens styrer/leder</w:t>
      </w:r>
      <w:r>
        <w:tab/>
      </w:r>
      <w:r>
        <w:tab/>
      </w:r>
      <w:r>
        <w:tab/>
      </w:r>
      <w:r>
        <w:tab/>
      </w:r>
      <w:r>
        <w:tab/>
        <w:t>Pedagogisk leder</w:t>
      </w:r>
    </w:p>
    <w:p w14:paraId="7AD49152" w14:textId="214DC7B0" w:rsidR="53F5DF06" w:rsidRDefault="53F5DF06" w:rsidP="53F5DF06"/>
    <w:p w14:paraId="4187B82C" w14:textId="5B7E6FBA" w:rsidR="5418F1E0" w:rsidRDefault="5418F1E0" w:rsidP="71581651">
      <w:r>
        <w:t>Vi/jeg bekrefter å være kjent med innholdet i den pedagogiske rapporten:</w:t>
      </w:r>
    </w:p>
    <w:p w14:paraId="2A5B5E32" w14:textId="1D588D58" w:rsidR="71581651" w:rsidRDefault="71581651" w:rsidP="53F5DF06"/>
    <w:p w14:paraId="2FA2F572" w14:textId="12AABBAF" w:rsidR="5418F1E0" w:rsidRDefault="5418F1E0" w:rsidP="71581651">
      <w:r>
        <w:t>___________________________________</w:t>
      </w:r>
      <w:r>
        <w:tab/>
      </w:r>
      <w:r>
        <w:tab/>
      </w:r>
      <w:r>
        <w:tab/>
      </w:r>
      <w:r>
        <w:tab/>
      </w:r>
      <w:r>
        <w:tab/>
        <w:t>____________________________________</w:t>
      </w:r>
    </w:p>
    <w:p w14:paraId="1259C102" w14:textId="7584B3A5" w:rsidR="00E27CE6" w:rsidRPr="005756F8" w:rsidRDefault="1E831C47" w:rsidP="53F5DF06">
      <w:r>
        <w:t>Foresatte</w:t>
      </w:r>
      <w:r w:rsidR="00F262B4">
        <w:tab/>
      </w:r>
      <w:r w:rsidR="00F262B4">
        <w:tab/>
      </w:r>
      <w:r w:rsidR="00F262B4">
        <w:tab/>
      </w:r>
      <w:r w:rsidR="00F262B4">
        <w:tab/>
      </w:r>
      <w:r w:rsidR="5C6DA047">
        <w:t xml:space="preserve">             </w:t>
      </w:r>
      <w:r w:rsidR="318809C1">
        <w:t xml:space="preserve">     </w:t>
      </w:r>
      <w:r w:rsidR="45F75FD3">
        <w:t xml:space="preserve">                       </w:t>
      </w:r>
      <w:proofErr w:type="spellStart"/>
      <w:r w:rsidR="63A19F06">
        <w:t>Foresatte</w:t>
      </w:r>
      <w:proofErr w:type="spellEnd"/>
      <w:r w:rsidR="45F75FD3">
        <w:t xml:space="preserve">                   </w:t>
      </w:r>
    </w:p>
    <w:sectPr w:rsidR="00E27CE6" w:rsidRPr="005756F8" w:rsidSect="0046657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219" w:right="1338" w:bottom="2245" w:left="1298" w:header="709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40C6C0" w14:textId="77777777" w:rsidR="00924EE9" w:rsidRDefault="00924EE9" w:rsidP="005D093C">
      <w:pPr>
        <w:spacing w:after="0" w:line="240" w:lineRule="auto"/>
      </w:pPr>
      <w:r>
        <w:separator/>
      </w:r>
    </w:p>
  </w:endnote>
  <w:endnote w:type="continuationSeparator" w:id="0">
    <w:p w14:paraId="274BA315" w14:textId="77777777" w:rsidR="00924EE9" w:rsidRDefault="00924EE9" w:rsidP="005D093C">
      <w:pPr>
        <w:spacing w:after="0" w:line="240" w:lineRule="auto"/>
      </w:pPr>
      <w:r>
        <w:continuationSeparator/>
      </w:r>
    </w:p>
  </w:endnote>
  <w:endnote w:type="continuationNotice" w:id="1">
    <w:p w14:paraId="1E951A6D" w14:textId="77777777" w:rsidR="00924EE9" w:rsidRDefault="00924EE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01AC842-79E0-412D-B3C7-A5FAA7788C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slo Sans Office">
    <w:altName w:val="Calibri"/>
    <w:panose1 w:val="02000000000000000000"/>
    <w:charset w:val="00"/>
    <w:family w:val="auto"/>
    <w:pitch w:val="variable"/>
    <w:sig w:usb0="A000006F" w:usb1="0000307B" w:usb2="00000000" w:usb3="00000000" w:csb0="00000093" w:csb1="00000000"/>
    <w:embedRegular r:id="rId2" w:fontKey="{575F60A6-251C-4043-9EEF-8ABE52F80954}"/>
    <w:embedBold r:id="rId3" w:fontKey="{F580A8AA-E4A1-46A9-A26F-EC52F1CF8DA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352146C-5E53-4876-A4EF-59B8AA64187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53C3C4A-9566-4D96-B0A9-45FF0B1D3E71}"/>
    <w:embedBold r:id="rId6" w:fontKey="{1A1C15F7-5BC9-436A-8481-DF174482A3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52796" w14:textId="77777777" w:rsidR="00080402" w:rsidRDefault="00080402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90"/>
      <w:gridCol w:w="3090"/>
      <w:gridCol w:w="3090"/>
    </w:tblGrid>
    <w:tr w:rsidR="4474691E" w14:paraId="3386E262" w14:textId="77777777" w:rsidTr="4474691E">
      <w:trPr>
        <w:trHeight w:val="300"/>
      </w:trPr>
      <w:tc>
        <w:tcPr>
          <w:tcW w:w="3090" w:type="dxa"/>
        </w:tcPr>
        <w:p w14:paraId="7FCAFF1C" w14:textId="3EDAF5E5" w:rsidR="4474691E" w:rsidRDefault="4474691E" w:rsidP="4474691E">
          <w:pPr>
            <w:pStyle w:val="Topptekst"/>
            <w:ind w:left="-115"/>
          </w:pPr>
        </w:p>
      </w:tc>
      <w:tc>
        <w:tcPr>
          <w:tcW w:w="3090" w:type="dxa"/>
        </w:tcPr>
        <w:p w14:paraId="0B16A4F5" w14:textId="4F2FCB18" w:rsidR="4474691E" w:rsidRDefault="4474691E" w:rsidP="4474691E">
          <w:pPr>
            <w:pStyle w:val="Topptekst"/>
            <w:jc w:val="center"/>
          </w:pPr>
        </w:p>
      </w:tc>
      <w:tc>
        <w:tcPr>
          <w:tcW w:w="3090" w:type="dxa"/>
        </w:tcPr>
        <w:p w14:paraId="59411D0F" w14:textId="2A43C3C4" w:rsidR="4474691E" w:rsidRDefault="4474691E" w:rsidP="4474691E">
          <w:pPr>
            <w:pStyle w:val="Topptekst"/>
            <w:ind w:right="-115"/>
            <w:jc w:val="right"/>
          </w:pPr>
        </w:p>
      </w:tc>
    </w:tr>
  </w:tbl>
  <w:p w14:paraId="616EA5F1" w14:textId="0A6B91B2" w:rsidR="4474691E" w:rsidRDefault="4474691E" w:rsidP="4474691E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90"/>
      <w:gridCol w:w="3090"/>
      <w:gridCol w:w="3090"/>
    </w:tblGrid>
    <w:tr w:rsidR="4474691E" w14:paraId="01BBB9D3" w14:textId="77777777" w:rsidTr="4474691E">
      <w:trPr>
        <w:trHeight w:val="300"/>
      </w:trPr>
      <w:tc>
        <w:tcPr>
          <w:tcW w:w="3090" w:type="dxa"/>
        </w:tcPr>
        <w:p w14:paraId="287D0097" w14:textId="31577231" w:rsidR="4474691E" w:rsidRDefault="4474691E" w:rsidP="4474691E">
          <w:pPr>
            <w:pStyle w:val="Topptekst"/>
            <w:ind w:left="-115"/>
          </w:pPr>
        </w:p>
      </w:tc>
      <w:tc>
        <w:tcPr>
          <w:tcW w:w="3090" w:type="dxa"/>
        </w:tcPr>
        <w:p w14:paraId="3C6045B7" w14:textId="71CEED36" w:rsidR="4474691E" w:rsidRDefault="4474691E" w:rsidP="4474691E">
          <w:pPr>
            <w:pStyle w:val="Topptekst"/>
            <w:jc w:val="center"/>
          </w:pPr>
        </w:p>
      </w:tc>
      <w:tc>
        <w:tcPr>
          <w:tcW w:w="3090" w:type="dxa"/>
        </w:tcPr>
        <w:p w14:paraId="39751CE1" w14:textId="68653956" w:rsidR="4474691E" w:rsidRDefault="4474691E" w:rsidP="4474691E">
          <w:pPr>
            <w:pStyle w:val="Topptekst"/>
            <w:ind w:right="-115"/>
            <w:jc w:val="right"/>
          </w:pPr>
        </w:p>
      </w:tc>
    </w:tr>
  </w:tbl>
  <w:p w14:paraId="5E94A18C" w14:textId="63ABB49B" w:rsidR="4474691E" w:rsidRDefault="4474691E" w:rsidP="4474691E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BE0CC5" w14:textId="77777777" w:rsidR="00924EE9" w:rsidRDefault="00924EE9" w:rsidP="005D093C">
      <w:pPr>
        <w:spacing w:after="0" w:line="240" w:lineRule="auto"/>
      </w:pPr>
      <w:r>
        <w:separator/>
      </w:r>
    </w:p>
  </w:footnote>
  <w:footnote w:type="continuationSeparator" w:id="0">
    <w:p w14:paraId="4D6CE778" w14:textId="77777777" w:rsidR="00924EE9" w:rsidRDefault="00924EE9" w:rsidP="005D093C">
      <w:pPr>
        <w:spacing w:after="0" w:line="240" w:lineRule="auto"/>
      </w:pPr>
      <w:r>
        <w:continuationSeparator/>
      </w:r>
    </w:p>
  </w:footnote>
  <w:footnote w:type="continuationNotice" w:id="1">
    <w:p w14:paraId="114367C9" w14:textId="77777777" w:rsidR="00924EE9" w:rsidRDefault="00924EE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5F238" w14:textId="1D653EC6" w:rsidR="00080402" w:rsidRDefault="00080402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90"/>
      <w:gridCol w:w="3090"/>
      <w:gridCol w:w="3090"/>
    </w:tblGrid>
    <w:tr w:rsidR="4474691E" w14:paraId="7EB348CC" w14:textId="77777777" w:rsidTr="4474691E">
      <w:trPr>
        <w:trHeight w:val="300"/>
      </w:trPr>
      <w:tc>
        <w:tcPr>
          <w:tcW w:w="3090" w:type="dxa"/>
        </w:tcPr>
        <w:p w14:paraId="432454E7" w14:textId="05335B72" w:rsidR="4474691E" w:rsidRDefault="4474691E" w:rsidP="4474691E">
          <w:pPr>
            <w:pStyle w:val="Topptekst"/>
            <w:ind w:left="-115"/>
          </w:pPr>
        </w:p>
      </w:tc>
      <w:tc>
        <w:tcPr>
          <w:tcW w:w="3090" w:type="dxa"/>
        </w:tcPr>
        <w:p w14:paraId="3417343E" w14:textId="2A710364" w:rsidR="4474691E" w:rsidRDefault="4474691E" w:rsidP="4474691E">
          <w:pPr>
            <w:pStyle w:val="Topptekst"/>
            <w:jc w:val="center"/>
          </w:pPr>
        </w:p>
      </w:tc>
      <w:tc>
        <w:tcPr>
          <w:tcW w:w="3090" w:type="dxa"/>
        </w:tcPr>
        <w:p w14:paraId="0B416733" w14:textId="346BBF0F" w:rsidR="4474691E" w:rsidRDefault="4474691E" w:rsidP="4474691E">
          <w:pPr>
            <w:pStyle w:val="Topptekst"/>
            <w:ind w:right="-115"/>
            <w:jc w:val="right"/>
          </w:pPr>
        </w:p>
      </w:tc>
    </w:tr>
  </w:tbl>
  <w:p w14:paraId="266D6DF6" w14:textId="5025E34F" w:rsidR="4474691E" w:rsidRDefault="4474691E" w:rsidP="4474691E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8F915" w14:textId="0D2D4964" w:rsidR="00D44A50" w:rsidRDefault="00A67238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0" behindDoc="1" locked="0" layoutInCell="1" allowOverlap="1" wp14:anchorId="688228D5" wp14:editId="64657201">
          <wp:simplePos x="0" y="0"/>
          <wp:positionH relativeFrom="page">
            <wp:posOffset>5634990</wp:posOffset>
          </wp:positionH>
          <wp:positionV relativeFrom="page">
            <wp:posOffset>612140</wp:posOffset>
          </wp:positionV>
          <wp:extent cx="1080000" cy="561600"/>
          <wp:effectExtent l="0" t="0" r="635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F9/gwrfNUIwq5r" int2:id="BowqenJG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BC58F5"/>
    <w:multiLevelType w:val="hybridMultilevel"/>
    <w:tmpl w:val="FFFFFFFF"/>
    <w:lvl w:ilvl="0" w:tplc="561E1D0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C4B00E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ECA3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86EC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1A6A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103A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9CF9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20AD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4EA2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64D1B"/>
    <w:multiLevelType w:val="hybridMultilevel"/>
    <w:tmpl w:val="FFFFFFFF"/>
    <w:lvl w:ilvl="0" w:tplc="5C2094C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5AEC64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7A33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729C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28EF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468C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6CD4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EC77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EC20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E8C76"/>
    <w:multiLevelType w:val="hybridMultilevel"/>
    <w:tmpl w:val="FFFFFFFF"/>
    <w:lvl w:ilvl="0" w:tplc="6DF60E5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E8E56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C425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6052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685E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BAAF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5CE6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AE30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A643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C937C8"/>
    <w:multiLevelType w:val="hybridMultilevel"/>
    <w:tmpl w:val="FFFFFFFF"/>
    <w:lvl w:ilvl="0" w:tplc="0240AFB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74E20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3A87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CA74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1E56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5C08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4C54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FC30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F420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FB05F0"/>
    <w:multiLevelType w:val="hybridMultilevel"/>
    <w:tmpl w:val="7D884A8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CE4E28"/>
    <w:multiLevelType w:val="hybridMultilevel"/>
    <w:tmpl w:val="FFFFFFFF"/>
    <w:lvl w:ilvl="0" w:tplc="54884B6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300EF5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5224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24E7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D0A9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B236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A85A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8EAE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B6A5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8894BB"/>
    <w:multiLevelType w:val="hybridMultilevel"/>
    <w:tmpl w:val="2D546ECE"/>
    <w:lvl w:ilvl="0" w:tplc="33F479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A021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DAB5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88A0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5EEF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82C7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2252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8214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B22C0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BDD2FA"/>
    <w:multiLevelType w:val="hybridMultilevel"/>
    <w:tmpl w:val="FFFFFFFF"/>
    <w:lvl w:ilvl="0" w:tplc="89E6AF0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DF9AC0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5CCA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24C2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F0AD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AE9C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C647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8604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84B8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1379938">
    <w:abstractNumId w:val="2"/>
  </w:num>
  <w:num w:numId="2" w16cid:durableId="111021024">
    <w:abstractNumId w:val="7"/>
  </w:num>
  <w:num w:numId="3" w16cid:durableId="330528781">
    <w:abstractNumId w:val="5"/>
  </w:num>
  <w:num w:numId="4" w16cid:durableId="480272900">
    <w:abstractNumId w:val="0"/>
  </w:num>
  <w:num w:numId="5" w16cid:durableId="1846238732">
    <w:abstractNumId w:val="4"/>
  </w:num>
  <w:num w:numId="6" w16cid:durableId="2044207532">
    <w:abstractNumId w:val="6"/>
  </w:num>
  <w:num w:numId="7" w16cid:durableId="1006056478">
    <w:abstractNumId w:val="1"/>
  </w:num>
  <w:num w:numId="8" w16cid:durableId="6642095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207"/>
    <w:rsid w:val="00002006"/>
    <w:rsid w:val="00011493"/>
    <w:rsid w:val="000119BE"/>
    <w:rsid w:val="0001626A"/>
    <w:rsid w:val="00017990"/>
    <w:rsid w:val="00017E49"/>
    <w:rsid w:val="000203A9"/>
    <w:rsid w:val="000232B1"/>
    <w:rsid w:val="00023AA0"/>
    <w:rsid w:val="0002401B"/>
    <w:rsid w:val="0002418E"/>
    <w:rsid w:val="00030DD2"/>
    <w:rsid w:val="000316F6"/>
    <w:rsid w:val="00031BAA"/>
    <w:rsid w:val="00034D99"/>
    <w:rsid w:val="0003578E"/>
    <w:rsid w:val="00037385"/>
    <w:rsid w:val="00037469"/>
    <w:rsid w:val="000404D9"/>
    <w:rsid w:val="00045934"/>
    <w:rsid w:val="000462DD"/>
    <w:rsid w:val="00046B9F"/>
    <w:rsid w:val="000474E6"/>
    <w:rsid w:val="00050169"/>
    <w:rsid w:val="0005036C"/>
    <w:rsid w:val="00054F61"/>
    <w:rsid w:val="000578E0"/>
    <w:rsid w:val="00057F72"/>
    <w:rsid w:val="000606E5"/>
    <w:rsid w:val="00060DFE"/>
    <w:rsid w:val="00065E83"/>
    <w:rsid w:val="00067B1D"/>
    <w:rsid w:val="0007155D"/>
    <w:rsid w:val="000719B1"/>
    <w:rsid w:val="00073D24"/>
    <w:rsid w:val="00073ED1"/>
    <w:rsid w:val="00074782"/>
    <w:rsid w:val="000750CA"/>
    <w:rsid w:val="000761A8"/>
    <w:rsid w:val="000801CB"/>
    <w:rsid w:val="00080402"/>
    <w:rsid w:val="00081769"/>
    <w:rsid w:val="000821D6"/>
    <w:rsid w:val="0008455C"/>
    <w:rsid w:val="00084D9C"/>
    <w:rsid w:val="00085495"/>
    <w:rsid w:val="00085EAF"/>
    <w:rsid w:val="00085FF7"/>
    <w:rsid w:val="00090213"/>
    <w:rsid w:val="00090A0C"/>
    <w:rsid w:val="0009133E"/>
    <w:rsid w:val="00092BBA"/>
    <w:rsid w:val="00094751"/>
    <w:rsid w:val="00094E37"/>
    <w:rsid w:val="00094F1F"/>
    <w:rsid w:val="00095EC1"/>
    <w:rsid w:val="0009615C"/>
    <w:rsid w:val="000A4D96"/>
    <w:rsid w:val="000A66CE"/>
    <w:rsid w:val="000B0AF2"/>
    <w:rsid w:val="000B1175"/>
    <w:rsid w:val="000B161A"/>
    <w:rsid w:val="000B2406"/>
    <w:rsid w:val="000B2810"/>
    <w:rsid w:val="000B3838"/>
    <w:rsid w:val="000B4A38"/>
    <w:rsid w:val="000C054D"/>
    <w:rsid w:val="000C2900"/>
    <w:rsid w:val="000C32D5"/>
    <w:rsid w:val="000E0589"/>
    <w:rsid w:val="000E15EA"/>
    <w:rsid w:val="000E179A"/>
    <w:rsid w:val="000E1DFF"/>
    <w:rsid w:val="000F0232"/>
    <w:rsid w:val="000F1CDD"/>
    <w:rsid w:val="000F2529"/>
    <w:rsid w:val="000F472D"/>
    <w:rsid w:val="000F48F9"/>
    <w:rsid w:val="000F535B"/>
    <w:rsid w:val="000F605F"/>
    <w:rsid w:val="0010101D"/>
    <w:rsid w:val="00103063"/>
    <w:rsid w:val="001030F8"/>
    <w:rsid w:val="001043F5"/>
    <w:rsid w:val="00104777"/>
    <w:rsid w:val="001077CC"/>
    <w:rsid w:val="00113545"/>
    <w:rsid w:val="0011618E"/>
    <w:rsid w:val="00116557"/>
    <w:rsid w:val="00116E16"/>
    <w:rsid w:val="00121FA3"/>
    <w:rsid w:val="00130DCD"/>
    <w:rsid w:val="00135D8D"/>
    <w:rsid w:val="001449D6"/>
    <w:rsid w:val="00145D99"/>
    <w:rsid w:val="0014659D"/>
    <w:rsid w:val="001471CC"/>
    <w:rsid w:val="00147570"/>
    <w:rsid w:val="001525BD"/>
    <w:rsid w:val="001525D1"/>
    <w:rsid w:val="00155512"/>
    <w:rsid w:val="00155E85"/>
    <w:rsid w:val="00166F00"/>
    <w:rsid w:val="00175ECE"/>
    <w:rsid w:val="00176ECB"/>
    <w:rsid w:val="001816E9"/>
    <w:rsid w:val="00181A01"/>
    <w:rsid w:val="00181FD7"/>
    <w:rsid w:val="00186573"/>
    <w:rsid w:val="00190779"/>
    <w:rsid w:val="00190B39"/>
    <w:rsid w:val="001A028B"/>
    <w:rsid w:val="001A1306"/>
    <w:rsid w:val="001A3D57"/>
    <w:rsid w:val="001A4FFD"/>
    <w:rsid w:val="001B38E4"/>
    <w:rsid w:val="001B62CF"/>
    <w:rsid w:val="001B697D"/>
    <w:rsid w:val="001C353A"/>
    <w:rsid w:val="001C59A8"/>
    <w:rsid w:val="001C5A46"/>
    <w:rsid w:val="001C5A6E"/>
    <w:rsid w:val="001D2E47"/>
    <w:rsid w:val="001D4712"/>
    <w:rsid w:val="001D52B4"/>
    <w:rsid w:val="001D6733"/>
    <w:rsid w:val="001D6D38"/>
    <w:rsid w:val="001E5F1C"/>
    <w:rsid w:val="001F112F"/>
    <w:rsid w:val="001F18CF"/>
    <w:rsid w:val="001F1F7F"/>
    <w:rsid w:val="001F2542"/>
    <w:rsid w:val="001F4BAC"/>
    <w:rsid w:val="0020201E"/>
    <w:rsid w:val="002062D2"/>
    <w:rsid w:val="00214D04"/>
    <w:rsid w:val="00216BA1"/>
    <w:rsid w:val="002179B8"/>
    <w:rsid w:val="002235CE"/>
    <w:rsid w:val="00223EB0"/>
    <w:rsid w:val="002261CE"/>
    <w:rsid w:val="00233474"/>
    <w:rsid w:val="00234792"/>
    <w:rsid w:val="002358FA"/>
    <w:rsid w:val="002435A4"/>
    <w:rsid w:val="002436F9"/>
    <w:rsid w:val="00244D16"/>
    <w:rsid w:val="00246615"/>
    <w:rsid w:val="00247C22"/>
    <w:rsid w:val="00252150"/>
    <w:rsid w:val="0025475D"/>
    <w:rsid w:val="0025699D"/>
    <w:rsid w:val="00257719"/>
    <w:rsid w:val="00257B87"/>
    <w:rsid w:val="00260618"/>
    <w:rsid w:val="002611EE"/>
    <w:rsid w:val="0026217C"/>
    <w:rsid w:val="002645B8"/>
    <w:rsid w:val="00265928"/>
    <w:rsid w:val="00265C6F"/>
    <w:rsid w:val="002724C8"/>
    <w:rsid w:val="00274DF2"/>
    <w:rsid w:val="00285432"/>
    <w:rsid w:val="00285BE8"/>
    <w:rsid w:val="0029164D"/>
    <w:rsid w:val="00296BC4"/>
    <w:rsid w:val="002A0F51"/>
    <w:rsid w:val="002A53B1"/>
    <w:rsid w:val="002B473C"/>
    <w:rsid w:val="002B4B0D"/>
    <w:rsid w:val="002C1879"/>
    <w:rsid w:val="002C31F6"/>
    <w:rsid w:val="002C43B3"/>
    <w:rsid w:val="002C4A81"/>
    <w:rsid w:val="002D2B8B"/>
    <w:rsid w:val="002D4952"/>
    <w:rsid w:val="002D6C81"/>
    <w:rsid w:val="002E13AE"/>
    <w:rsid w:val="002E3185"/>
    <w:rsid w:val="002E6BD4"/>
    <w:rsid w:val="002E766B"/>
    <w:rsid w:val="002F20B8"/>
    <w:rsid w:val="002F330C"/>
    <w:rsid w:val="002F3831"/>
    <w:rsid w:val="002F519F"/>
    <w:rsid w:val="002F6D42"/>
    <w:rsid w:val="003022CF"/>
    <w:rsid w:val="00302F06"/>
    <w:rsid w:val="00304A00"/>
    <w:rsid w:val="00304E7A"/>
    <w:rsid w:val="00305224"/>
    <w:rsid w:val="00305C57"/>
    <w:rsid w:val="00305CF1"/>
    <w:rsid w:val="00312084"/>
    <w:rsid w:val="00313A92"/>
    <w:rsid w:val="00321F61"/>
    <w:rsid w:val="00323046"/>
    <w:rsid w:val="00324864"/>
    <w:rsid w:val="00324E03"/>
    <w:rsid w:val="00325D57"/>
    <w:rsid w:val="0032717C"/>
    <w:rsid w:val="0032734A"/>
    <w:rsid w:val="003319C7"/>
    <w:rsid w:val="0034105C"/>
    <w:rsid w:val="00342F20"/>
    <w:rsid w:val="00346F5A"/>
    <w:rsid w:val="00350F3E"/>
    <w:rsid w:val="003512DD"/>
    <w:rsid w:val="00351700"/>
    <w:rsid w:val="00354696"/>
    <w:rsid w:val="00354B43"/>
    <w:rsid w:val="0036570A"/>
    <w:rsid w:val="003660FF"/>
    <w:rsid w:val="003801E0"/>
    <w:rsid w:val="00381A40"/>
    <w:rsid w:val="00393027"/>
    <w:rsid w:val="003948AC"/>
    <w:rsid w:val="00396464"/>
    <w:rsid w:val="003977CD"/>
    <w:rsid w:val="003A08A6"/>
    <w:rsid w:val="003A0D52"/>
    <w:rsid w:val="003A0E45"/>
    <w:rsid w:val="003A3ABC"/>
    <w:rsid w:val="003A6A27"/>
    <w:rsid w:val="003B3E20"/>
    <w:rsid w:val="003B3FC2"/>
    <w:rsid w:val="003B54A6"/>
    <w:rsid w:val="003B65E6"/>
    <w:rsid w:val="003B71D4"/>
    <w:rsid w:val="003D1349"/>
    <w:rsid w:val="003D1C0A"/>
    <w:rsid w:val="003D3575"/>
    <w:rsid w:val="003D63CA"/>
    <w:rsid w:val="003E0E97"/>
    <w:rsid w:val="003E1D6F"/>
    <w:rsid w:val="003E5A09"/>
    <w:rsid w:val="003E735A"/>
    <w:rsid w:val="003F1C9B"/>
    <w:rsid w:val="003F3B89"/>
    <w:rsid w:val="003F5990"/>
    <w:rsid w:val="003F6B38"/>
    <w:rsid w:val="003F6BC2"/>
    <w:rsid w:val="00400343"/>
    <w:rsid w:val="0040287F"/>
    <w:rsid w:val="00402F22"/>
    <w:rsid w:val="00403245"/>
    <w:rsid w:val="00406B14"/>
    <w:rsid w:val="00412055"/>
    <w:rsid w:val="00412387"/>
    <w:rsid w:val="004134D7"/>
    <w:rsid w:val="00413995"/>
    <w:rsid w:val="0041618B"/>
    <w:rsid w:val="0041659C"/>
    <w:rsid w:val="00430C80"/>
    <w:rsid w:val="00435DDC"/>
    <w:rsid w:val="004375BE"/>
    <w:rsid w:val="00441DB6"/>
    <w:rsid w:val="00442E77"/>
    <w:rsid w:val="00443F41"/>
    <w:rsid w:val="004468BA"/>
    <w:rsid w:val="00447BCA"/>
    <w:rsid w:val="00451769"/>
    <w:rsid w:val="00452156"/>
    <w:rsid w:val="0045379F"/>
    <w:rsid w:val="00453B41"/>
    <w:rsid w:val="00454099"/>
    <w:rsid w:val="00454603"/>
    <w:rsid w:val="004558CF"/>
    <w:rsid w:val="00460D67"/>
    <w:rsid w:val="004632F4"/>
    <w:rsid w:val="004635C9"/>
    <w:rsid w:val="00464D22"/>
    <w:rsid w:val="00465661"/>
    <w:rsid w:val="00466574"/>
    <w:rsid w:val="00466983"/>
    <w:rsid w:val="00471566"/>
    <w:rsid w:val="00473440"/>
    <w:rsid w:val="00474443"/>
    <w:rsid w:val="00477BE4"/>
    <w:rsid w:val="00477C75"/>
    <w:rsid w:val="00482C52"/>
    <w:rsid w:val="004836DC"/>
    <w:rsid w:val="00483FE0"/>
    <w:rsid w:val="00485064"/>
    <w:rsid w:val="0048575B"/>
    <w:rsid w:val="004871D3"/>
    <w:rsid w:val="00492476"/>
    <w:rsid w:val="004944AE"/>
    <w:rsid w:val="00495AD2"/>
    <w:rsid w:val="004A1958"/>
    <w:rsid w:val="004A318D"/>
    <w:rsid w:val="004A6B8A"/>
    <w:rsid w:val="004A73CD"/>
    <w:rsid w:val="004B026E"/>
    <w:rsid w:val="004B142F"/>
    <w:rsid w:val="004B17DA"/>
    <w:rsid w:val="004B1D31"/>
    <w:rsid w:val="004B5D77"/>
    <w:rsid w:val="004B6945"/>
    <w:rsid w:val="004C1751"/>
    <w:rsid w:val="004C3A30"/>
    <w:rsid w:val="004C457F"/>
    <w:rsid w:val="004C4BB0"/>
    <w:rsid w:val="004C51DC"/>
    <w:rsid w:val="004C5274"/>
    <w:rsid w:val="004C6174"/>
    <w:rsid w:val="004D146D"/>
    <w:rsid w:val="004D17E6"/>
    <w:rsid w:val="004D67C9"/>
    <w:rsid w:val="004E1ED0"/>
    <w:rsid w:val="004E412B"/>
    <w:rsid w:val="004E43B0"/>
    <w:rsid w:val="004E673A"/>
    <w:rsid w:val="004F2AE8"/>
    <w:rsid w:val="004F4CF7"/>
    <w:rsid w:val="00500607"/>
    <w:rsid w:val="00502117"/>
    <w:rsid w:val="00505E71"/>
    <w:rsid w:val="00506673"/>
    <w:rsid w:val="005066CA"/>
    <w:rsid w:val="00507308"/>
    <w:rsid w:val="005110C9"/>
    <w:rsid w:val="00514866"/>
    <w:rsid w:val="005159B0"/>
    <w:rsid w:val="00515C77"/>
    <w:rsid w:val="00521AB7"/>
    <w:rsid w:val="00523038"/>
    <w:rsid w:val="005246DA"/>
    <w:rsid w:val="0053343A"/>
    <w:rsid w:val="00533669"/>
    <w:rsid w:val="005338BD"/>
    <w:rsid w:val="00534738"/>
    <w:rsid w:val="00536D0B"/>
    <w:rsid w:val="0053781F"/>
    <w:rsid w:val="005433D5"/>
    <w:rsid w:val="0054557A"/>
    <w:rsid w:val="005472A6"/>
    <w:rsid w:val="0055010B"/>
    <w:rsid w:val="0055183B"/>
    <w:rsid w:val="0055224F"/>
    <w:rsid w:val="005527C1"/>
    <w:rsid w:val="00554A33"/>
    <w:rsid w:val="00557FC4"/>
    <w:rsid w:val="00560207"/>
    <w:rsid w:val="00560D31"/>
    <w:rsid w:val="00561358"/>
    <w:rsid w:val="005616AE"/>
    <w:rsid w:val="005645A5"/>
    <w:rsid w:val="00566E73"/>
    <w:rsid w:val="00567104"/>
    <w:rsid w:val="0057006B"/>
    <w:rsid w:val="00570226"/>
    <w:rsid w:val="00571FAC"/>
    <w:rsid w:val="0057443E"/>
    <w:rsid w:val="0057515D"/>
    <w:rsid w:val="005756F8"/>
    <w:rsid w:val="00580C35"/>
    <w:rsid w:val="005812E4"/>
    <w:rsid w:val="005820FD"/>
    <w:rsid w:val="00582921"/>
    <w:rsid w:val="00584504"/>
    <w:rsid w:val="00586395"/>
    <w:rsid w:val="00586B71"/>
    <w:rsid w:val="00590657"/>
    <w:rsid w:val="00595FDC"/>
    <w:rsid w:val="00596A23"/>
    <w:rsid w:val="00597076"/>
    <w:rsid w:val="005A063C"/>
    <w:rsid w:val="005A0982"/>
    <w:rsid w:val="005A280C"/>
    <w:rsid w:val="005A4215"/>
    <w:rsid w:val="005A4CF2"/>
    <w:rsid w:val="005A644D"/>
    <w:rsid w:val="005A6608"/>
    <w:rsid w:val="005B03A2"/>
    <w:rsid w:val="005B4E8B"/>
    <w:rsid w:val="005B7269"/>
    <w:rsid w:val="005B732A"/>
    <w:rsid w:val="005C0632"/>
    <w:rsid w:val="005C319E"/>
    <w:rsid w:val="005C36DC"/>
    <w:rsid w:val="005C41F5"/>
    <w:rsid w:val="005C4D40"/>
    <w:rsid w:val="005C5C7C"/>
    <w:rsid w:val="005C74A0"/>
    <w:rsid w:val="005D093C"/>
    <w:rsid w:val="005D1BAE"/>
    <w:rsid w:val="005D6CFD"/>
    <w:rsid w:val="005E5CBD"/>
    <w:rsid w:val="005E6433"/>
    <w:rsid w:val="005E7A25"/>
    <w:rsid w:val="005F051D"/>
    <w:rsid w:val="005F2239"/>
    <w:rsid w:val="005F2C6B"/>
    <w:rsid w:val="005F606A"/>
    <w:rsid w:val="006005AE"/>
    <w:rsid w:val="00601979"/>
    <w:rsid w:val="00603994"/>
    <w:rsid w:val="00604DBD"/>
    <w:rsid w:val="00605A43"/>
    <w:rsid w:val="00606B75"/>
    <w:rsid w:val="00613F35"/>
    <w:rsid w:val="00615649"/>
    <w:rsid w:val="00621CE2"/>
    <w:rsid w:val="0062232A"/>
    <w:rsid w:val="00630235"/>
    <w:rsid w:val="00632228"/>
    <w:rsid w:val="00634844"/>
    <w:rsid w:val="00635347"/>
    <w:rsid w:val="00641733"/>
    <w:rsid w:val="006434DF"/>
    <w:rsid w:val="00645923"/>
    <w:rsid w:val="00646171"/>
    <w:rsid w:val="00650D94"/>
    <w:rsid w:val="0065103D"/>
    <w:rsid w:val="006515A4"/>
    <w:rsid w:val="00653B77"/>
    <w:rsid w:val="00653F57"/>
    <w:rsid w:val="00655F80"/>
    <w:rsid w:val="00661C0E"/>
    <w:rsid w:val="00662FB8"/>
    <w:rsid w:val="0066315F"/>
    <w:rsid w:val="00664913"/>
    <w:rsid w:val="00665198"/>
    <w:rsid w:val="00665239"/>
    <w:rsid w:val="0066655B"/>
    <w:rsid w:val="006669B1"/>
    <w:rsid w:val="00667DB7"/>
    <w:rsid w:val="00673469"/>
    <w:rsid w:val="00680A71"/>
    <w:rsid w:val="00682DF7"/>
    <w:rsid w:val="00684158"/>
    <w:rsid w:val="00684FD0"/>
    <w:rsid w:val="0069150A"/>
    <w:rsid w:val="0069267A"/>
    <w:rsid w:val="00696836"/>
    <w:rsid w:val="00696B59"/>
    <w:rsid w:val="006A00D2"/>
    <w:rsid w:val="006A056B"/>
    <w:rsid w:val="006A0CED"/>
    <w:rsid w:val="006A1978"/>
    <w:rsid w:val="006A1A6C"/>
    <w:rsid w:val="006A20F7"/>
    <w:rsid w:val="006A3BD7"/>
    <w:rsid w:val="006A48F4"/>
    <w:rsid w:val="006A69DE"/>
    <w:rsid w:val="006A7B45"/>
    <w:rsid w:val="006B3081"/>
    <w:rsid w:val="006B4056"/>
    <w:rsid w:val="006B649C"/>
    <w:rsid w:val="006B7D2D"/>
    <w:rsid w:val="006C08D5"/>
    <w:rsid w:val="006C3469"/>
    <w:rsid w:val="006C53F9"/>
    <w:rsid w:val="006D1BD2"/>
    <w:rsid w:val="006D2997"/>
    <w:rsid w:val="006D3023"/>
    <w:rsid w:val="006E006E"/>
    <w:rsid w:val="006E0336"/>
    <w:rsid w:val="006E05EF"/>
    <w:rsid w:val="006E4931"/>
    <w:rsid w:val="006E63C4"/>
    <w:rsid w:val="006E72AE"/>
    <w:rsid w:val="006E7C51"/>
    <w:rsid w:val="006F0010"/>
    <w:rsid w:val="006F04AA"/>
    <w:rsid w:val="006F43AD"/>
    <w:rsid w:val="006F584F"/>
    <w:rsid w:val="006F5963"/>
    <w:rsid w:val="00700242"/>
    <w:rsid w:val="00703772"/>
    <w:rsid w:val="00707F2C"/>
    <w:rsid w:val="00707FD5"/>
    <w:rsid w:val="00710610"/>
    <w:rsid w:val="007129AE"/>
    <w:rsid w:val="00715363"/>
    <w:rsid w:val="00715458"/>
    <w:rsid w:val="00720A90"/>
    <w:rsid w:val="00720D78"/>
    <w:rsid w:val="00723B6B"/>
    <w:rsid w:val="00724D07"/>
    <w:rsid w:val="00726C52"/>
    <w:rsid w:val="00727971"/>
    <w:rsid w:val="00727D7C"/>
    <w:rsid w:val="007333D2"/>
    <w:rsid w:val="00735030"/>
    <w:rsid w:val="00736143"/>
    <w:rsid w:val="0073636D"/>
    <w:rsid w:val="0073637F"/>
    <w:rsid w:val="00736841"/>
    <w:rsid w:val="007371A5"/>
    <w:rsid w:val="007444BE"/>
    <w:rsid w:val="0074674F"/>
    <w:rsid w:val="00747E9B"/>
    <w:rsid w:val="00753D03"/>
    <w:rsid w:val="007641E4"/>
    <w:rsid w:val="00765729"/>
    <w:rsid w:val="00770811"/>
    <w:rsid w:val="00771489"/>
    <w:rsid w:val="007745D5"/>
    <w:rsid w:val="00774BFB"/>
    <w:rsid w:val="00774CC3"/>
    <w:rsid w:val="00775885"/>
    <w:rsid w:val="00785FAB"/>
    <w:rsid w:val="0078778B"/>
    <w:rsid w:val="0078858A"/>
    <w:rsid w:val="0079094D"/>
    <w:rsid w:val="0079516B"/>
    <w:rsid w:val="00795FC9"/>
    <w:rsid w:val="007A2929"/>
    <w:rsid w:val="007A2C0D"/>
    <w:rsid w:val="007A4B5B"/>
    <w:rsid w:val="007A5C08"/>
    <w:rsid w:val="007A5E10"/>
    <w:rsid w:val="007B0542"/>
    <w:rsid w:val="007B58FE"/>
    <w:rsid w:val="007C1C2D"/>
    <w:rsid w:val="007C564A"/>
    <w:rsid w:val="007C703D"/>
    <w:rsid w:val="007D1113"/>
    <w:rsid w:val="007D2D75"/>
    <w:rsid w:val="007D586E"/>
    <w:rsid w:val="007D5A57"/>
    <w:rsid w:val="007E0464"/>
    <w:rsid w:val="007E25C3"/>
    <w:rsid w:val="007E3C9A"/>
    <w:rsid w:val="007E41BA"/>
    <w:rsid w:val="007E4B0D"/>
    <w:rsid w:val="007E68C6"/>
    <w:rsid w:val="007F15C8"/>
    <w:rsid w:val="007F2274"/>
    <w:rsid w:val="007F26CB"/>
    <w:rsid w:val="007F7529"/>
    <w:rsid w:val="007F7BF0"/>
    <w:rsid w:val="00803DE7"/>
    <w:rsid w:val="00805B29"/>
    <w:rsid w:val="00805DF1"/>
    <w:rsid w:val="00806560"/>
    <w:rsid w:val="008135C6"/>
    <w:rsid w:val="00813FF9"/>
    <w:rsid w:val="008212A0"/>
    <w:rsid w:val="00823F6C"/>
    <w:rsid w:val="008248F8"/>
    <w:rsid w:val="008266F1"/>
    <w:rsid w:val="00827114"/>
    <w:rsid w:val="0083067A"/>
    <w:rsid w:val="00832FD0"/>
    <w:rsid w:val="0083611E"/>
    <w:rsid w:val="00837EC7"/>
    <w:rsid w:val="0084487F"/>
    <w:rsid w:val="0085022B"/>
    <w:rsid w:val="00850C34"/>
    <w:rsid w:val="00852158"/>
    <w:rsid w:val="00854B56"/>
    <w:rsid w:val="0085569E"/>
    <w:rsid w:val="008623B3"/>
    <w:rsid w:val="008629F3"/>
    <w:rsid w:val="00864297"/>
    <w:rsid w:val="00864CB0"/>
    <w:rsid w:val="008669F1"/>
    <w:rsid w:val="00867818"/>
    <w:rsid w:val="00870969"/>
    <w:rsid w:val="00874148"/>
    <w:rsid w:val="008743A1"/>
    <w:rsid w:val="00874917"/>
    <w:rsid w:val="00886AAE"/>
    <w:rsid w:val="008944AE"/>
    <w:rsid w:val="00894B93"/>
    <w:rsid w:val="00895011"/>
    <w:rsid w:val="008A061C"/>
    <w:rsid w:val="008A4F58"/>
    <w:rsid w:val="008B07F4"/>
    <w:rsid w:val="008B2851"/>
    <w:rsid w:val="008B61B5"/>
    <w:rsid w:val="008C0389"/>
    <w:rsid w:val="008C15F0"/>
    <w:rsid w:val="008C3314"/>
    <w:rsid w:val="008C3CF2"/>
    <w:rsid w:val="008D1219"/>
    <w:rsid w:val="008D18AC"/>
    <w:rsid w:val="008D42C9"/>
    <w:rsid w:val="008D5310"/>
    <w:rsid w:val="008D5723"/>
    <w:rsid w:val="008D6A7F"/>
    <w:rsid w:val="008D785D"/>
    <w:rsid w:val="008E05A8"/>
    <w:rsid w:val="008E44E8"/>
    <w:rsid w:val="008E4DFC"/>
    <w:rsid w:val="008E6D4A"/>
    <w:rsid w:val="008F0BCA"/>
    <w:rsid w:val="008F1EA4"/>
    <w:rsid w:val="008F3FAC"/>
    <w:rsid w:val="008F7AA0"/>
    <w:rsid w:val="008F7AA5"/>
    <w:rsid w:val="00900D37"/>
    <w:rsid w:val="00904220"/>
    <w:rsid w:val="00904B22"/>
    <w:rsid w:val="00906DAA"/>
    <w:rsid w:val="0090788A"/>
    <w:rsid w:val="00911EAB"/>
    <w:rsid w:val="00912659"/>
    <w:rsid w:val="0091290F"/>
    <w:rsid w:val="00913423"/>
    <w:rsid w:val="0091419B"/>
    <w:rsid w:val="00914DEA"/>
    <w:rsid w:val="00924EE9"/>
    <w:rsid w:val="0092686A"/>
    <w:rsid w:val="00930ED5"/>
    <w:rsid w:val="00942B42"/>
    <w:rsid w:val="009440F4"/>
    <w:rsid w:val="00944DBA"/>
    <w:rsid w:val="00945D50"/>
    <w:rsid w:val="00946B11"/>
    <w:rsid w:val="009471CD"/>
    <w:rsid w:val="00947417"/>
    <w:rsid w:val="009505E6"/>
    <w:rsid w:val="0095332E"/>
    <w:rsid w:val="00956C68"/>
    <w:rsid w:val="00960401"/>
    <w:rsid w:val="00960B08"/>
    <w:rsid w:val="00961582"/>
    <w:rsid w:val="0096172E"/>
    <w:rsid w:val="00961959"/>
    <w:rsid w:val="0096288D"/>
    <w:rsid w:val="00964E64"/>
    <w:rsid w:val="00973CD0"/>
    <w:rsid w:val="00975010"/>
    <w:rsid w:val="009811A7"/>
    <w:rsid w:val="009824B6"/>
    <w:rsid w:val="009839EA"/>
    <w:rsid w:val="0098522E"/>
    <w:rsid w:val="009856A6"/>
    <w:rsid w:val="00986D1D"/>
    <w:rsid w:val="00990CA4"/>
    <w:rsid w:val="0099460C"/>
    <w:rsid w:val="009968F5"/>
    <w:rsid w:val="009A06BF"/>
    <w:rsid w:val="009A2C13"/>
    <w:rsid w:val="009A48E6"/>
    <w:rsid w:val="009A7367"/>
    <w:rsid w:val="009A78C8"/>
    <w:rsid w:val="009B021C"/>
    <w:rsid w:val="009B4107"/>
    <w:rsid w:val="009B45C0"/>
    <w:rsid w:val="009C146A"/>
    <w:rsid w:val="009C2E1E"/>
    <w:rsid w:val="009C3708"/>
    <w:rsid w:val="009C5903"/>
    <w:rsid w:val="009C7790"/>
    <w:rsid w:val="009D76B5"/>
    <w:rsid w:val="009E6A52"/>
    <w:rsid w:val="009E7520"/>
    <w:rsid w:val="009E7FF4"/>
    <w:rsid w:val="009F28B2"/>
    <w:rsid w:val="009F2A10"/>
    <w:rsid w:val="009F385E"/>
    <w:rsid w:val="009F5071"/>
    <w:rsid w:val="00A00F7E"/>
    <w:rsid w:val="00A0208E"/>
    <w:rsid w:val="00A03373"/>
    <w:rsid w:val="00A05D47"/>
    <w:rsid w:val="00A116DB"/>
    <w:rsid w:val="00A1251C"/>
    <w:rsid w:val="00A1559E"/>
    <w:rsid w:val="00A170E0"/>
    <w:rsid w:val="00A178BF"/>
    <w:rsid w:val="00A23CCA"/>
    <w:rsid w:val="00A24563"/>
    <w:rsid w:val="00A2490A"/>
    <w:rsid w:val="00A2505F"/>
    <w:rsid w:val="00A27936"/>
    <w:rsid w:val="00A27D0B"/>
    <w:rsid w:val="00A3096B"/>
    <w:rsid w:val="00A43C83"/>
    <w:rsid w:val="00A44E14"/>
    <w:rsid w:val="00A472C6"/>
    <w:rsid w:val="00A52F57"/>
    <w:rsid w:val="00A5708B"/>
    <w:rsid w:val="00A60BFD"/>
    <w:rsid w:val="00A63656"/>
    <w:rsid w:val="00A63CEE"/>
    <w:rsid w:val="00A67238"/>
    <w:rsid w:val="00A71D72"/>
    <w:rsid w:val="00A747C8"/>
    <w:rsid w:val="00A767C5"/>
    <w:rsid w:val="00A848A5"/>
    <w:rsid w:val="00A8671E"/>
    <w:rsid w:val="00A932F2"/>
    <w:rsid w:val="00A935B0"/>
    <w:rsid w:val="00A95DDA"/>
    <w:rsid w:val="00A96C64"/>
    <w:rsid w:val="00AA0CDF"/>
    <w:rsid w:val="00AA100D"/>
    <w:rsid w:val="00AA171B"/>
    <w:rsid w:val="00AA1854"/>
    <w:rsid w:val="00AA266F"/>
    <w:rsid w:val="00AA5BA4"/>
    <w:rsid w:val="00AA7C1C"/>
    <w:rsid w:val="00AB1851"/>
    <w:rsid w:val="00AB6F6B"/>
    <w:rsid w:val="00AC137F"/>
    <w:rsid w:val="00AC4237"/>
    <w:rsid w:val="00AC56B2"/>
    <w:rsid w:val="00AD07D8"/>
    <w:rsid w:val="00AD54E5"/>
    <w:rsid w:val="00AE0987"/>
    <w:rsid w:val="00AE2859"/>
    <w:rsid w:val="00AE485B"/>
    <w:rsid w:val="00AE4902"/>
    <w:rsid w:val="00AF003E"/>
    <w:rsid w:val="00AF127D"/>
    <w:rsid w:val="00AF204D"/>
    <w:rsid w:val="00B0057F"/>
    <w:rsid w:val="00B01244"/>
    <w:rsid w:val="00B03904"/>
    <w:rsid w:val="00B04279"/>
    <w:rsid w:val="00B0658F"/>
    <w:rsid w:val="00B10DAE"/>
    <w:rsid w:val="00B11836"/>
    <w:rsid w:val="00B119A9"/>
    <w:rsid w:val="00B11D59"/>
    <w:rsid w:val="00B143B1"/>
    <w:rsid w:val="00B157BA"/>
    <w:rsid w:val="00B16264"/>
    <w:rsid w:val="00B174ED"/>
    <w:rsid w:val="00B21552"/>
    <w:rsid w:val="00B249BC"/>
    <w:rsid w:val="00B356CF"/>
    <w:rsid w:val="00B37F7D"/>
    <w:rsid w:val="00B40812"/>
    <w:rsid w:val="00B41624"/>
    <w:rsid w:val="00B41BD3"/>
    <w:rsid w:val="00B44F60"/>
    <w:rsid w:val="00B523CC"/>
    <w:rsid w:val="00B5272A"/>
    <w:rsid w:val="00B6526A"/>
    <w:rsid w:val="00B672AC"/>
    <w:rsid w:val="00B71E97"/>
    <w:rsid w:val="00B77781"/>
    <w:rsid w:val="00B80696"/>
    <w:rsid w:val="00B845C8"/>
    <w:rsid w:val="00B9041B"/>
    <w:rsid w:val="00B91864"/>
    <w:rsid w:val="00B957F4"/>
    <w:rsid w:val="00BA0952"/>
    <w:rsid w:val="00BA0EA0"/>
    <w:rsid w:val="00BA653F"/>
    <w:rsid w:val="00BA6DE3"/>
    <w:rsid w:val="00BB0234"/>
    <w:rsid w:val="00BB17ED"/>
    <w:rsid w:val="00BB53F5"/>
    <w:rsid w:val="00BC0415"/>
    <w:rsid w:val="00BC0CD4"/>
    <w:rsid w:val="00BC4F43"/>
    <w:rsid w:val="00BC5CB2"/>
    <w:rsid w:val="00BD20F0"/>
    <w:rsid w:val="00BD7D38"/>
    <w:rsid w:val="00BE4E1D"/>
    <w:rsid w:val="00BE5B04"/>
    <w:rsid w:val="00BE6F43"/>
    <w:rsid w:val="00BF11FD"/>
    <w:rsid w:val="00C01416"/>
    <w:rsid w:val="00C0196D"/>
    <w:rsid w:val="00C02BC9"/>
    <w:rsid w:val="00C02ECF"/>
    <w:rsid w:val="00C032B0"/>
    <w:rsid w:val="00C05999"/>
    <w:rsid w:val="00C07ADB"/>
    <w:rsid w:val="00C2063A"/>
    <w:rsid w:val="00C22376"/>
    <w:rsid w:val="00C2306B"/>
    <w:rsid w:val="00C230E4"/>
    <w:rsid w:val="00C23F97"/>
    <w:rsid w:val="00C2510C"/>
    <w:rsid w:val="00C25B1A"/>
    <w:rsid w:val="00C3116A"/>
    <w:rsid w:val="00C32731"/>
    <w:rsid w:val="00C347D6"/>
    <w:rsid w:val="00C34D94"/>
    <w:rsid w:val="00C35CAA"/>
    <w:rsid w:val="00C36EE2"/>
    <w:rsid w:val="00C40E2C"/>
    <w:rsid w:val="00C463AC"/>
    <w:rsid w:val="00C50914"/>
    <w:rsid w:val="00C517FC"/>
    <w:rsid w:val="00C51925"/>
    <w:rsid w:val="00C54398"/>
    <w:rsid w:val="00C615ED"/>
    <w:rsid w:val="00C61AA4"/>
    <w:rsid w:val="00C61C0C"/>
    <w:rsid w:val="00C64103"/>
    <w:rsid w:val="00C64F99"/>
    <w:rsid w:val="00C70038"/>
    <w:rsid w:val="00C71906"/>
    <w:rsid w:val="00C73900"/>
    <w:rsid w:val="00C759D1"/>
    <w:rsid w:val="00C7799B"/>
    <w:rsid w:val="00C8124C"/>
    <w:rsid w:val="00C84044"/>
    <w:rsid w:val="00C842B1"/>
    <w:rsid w:val="00C867D1"/>
    <w:rsid w:val="00C90C77"/>
    <w:rsid w:val="00C9418E"/>
    <w:rsid w:val="00CA082F"/>
    <w:rsid w:val="00CA1205"/>
    <w:rsid w:val="00CA1248"/>
    <w:rsid w:val="00CA5113"/>
    <w:rsid w:val="00CB01F4"/>
    <w:rsid w:val="00CB1A79"/>
    <w:rsid w:val="00CB4513"/>
    <w:rsid w:val="00CB7676"/>
    <w:rsid w:val="00CB77E1"/>
    <w:rsid w:val="00CC5C4D"/>
    <w:rsid w:val="00CC6599"/>
    <w:rsid w:val="00CC776D"/>
    <w:rsid w:val="00CC7CBA"/>
    <w:rsid w:val="00CD3A05"/>
    <w:rsid w:val="00CE0746"/>
    <w:rsid w:val="00CE6A4E"/>
    <w:rsid w:val="00CE7978"/>
    <w:rsid w:val="00CF0695"/>
    <w:rsid w:val="00CF1E3B"/>
    <w:rsid w:val="00CF28B3"/>
    <w:rsid w:val="00CF5A46"/>
    <w:rsid w:val="00CF6E35"/>
    <w:rsid w:val="00CF76C4"/>
    <w:rsid w:val="00D02AD1"/>
    <w:rsid w:val="00D02DDE"/>
    <w:rsid w:val="00D032CD"/>
    <w:rsid w:val="00D04ECA"/>
    <w:rsid w:val="00D06C3A"/>
    <w:rsid w:val="00D06D12"/>
    <w:rsid w:val="00D07DEF"/>
    <w:rsid w:val="00D07EE7"/>
    <w:rsid w:val="00D07F63"/>
    <w:rsid w:val="00D109D2"/>
    <w:rsid w:val="00D114B4"/>
    <w:rsid w:val="00D145EF"/>
    <w:rsid w:val="00D16C37"/>
    <w:rsid w:val="00D17019"/>
    <w:rsid w:val="00D234D9"/>
    <w:rsid w:val="00D23FA4"/>
    <w:rsid w:val="00D24323"/>
    <w:rsid w:val="00D26107"/>
    <w:rsid w:val="00D2691C"/>
    <w:rsid w:val="00D3395E"/>
    <w:rsid w:val="00D340FF"/>
    <w:rsid w:val="00D35138"/>
    <w:rsid w:val="00D40367"/>
    <w:rsid w:val="00D43153"/>
    <w:rsid w:val="00D44A50"/>
    <w:rsid w:val="00D51C30"/>
    <w:rsid w:val="00D5286F"/>
    <w:rsid w:val="00D665A8"/>
    <w:rsid w:val="00D746D0"/>
    <w:rsid w:val="00D8326C"/>
    <w:rsid w:val="00D86E6E"/>
    <w:rsid w:val="00DA041C"/>
    <w:rsid w:val="00DA16E1"/>
    <w:rsid w:val="00DA3EB2"/>
    <w:rsid w:val="00DA4A77"/>
    <w:rsid w:val="00DA6A54"/>
    <w:rsid w:val="00DA7AF8"/>
    <w:rsid w:val="00DB01B7"/>
    <w:rsid w:val="00DB2BF7"/>
    <w:rsid w:val="00DB3DB3"/>
    <w:rsid w:val="00DB46CC"/>
    <w:rsid w:val="00DB52D3"/>
    <w:rsid w:val="00DB6220"/>
    <w:rsid w:val="00DC3E44"/>
    <w:rsid w:val="00DC6757"/>
    <w:rsid w:val="00DC6D65"/>
    <w:rsid w:val="00DD029D"/>
    <w:rsid w:val="00DD79E3"/>
    <w:rsid w:val="00DE1348"/>
    <w:rsid w:val="00DE5207"/>
    <w:rsid w:val="00DF300A"/>
    <w:rsid w:val="00DF333D"/>
    <w:rsid w:val="00DF413B"/>
    <w:rsid w:val="00DF4CAF"/>
    <w:rsid w:val="00E01C90"/>
    <w:rsid w:val="00E02A72"/>
    <w:rsid w:val="00E046BE"/>
    <w:rsid w:val="00E06B35"/>
    <w:rsid w:val="00E140BA"/>
    <w:rsid w:val="00E15993"/>
    <w:rsid w:val="00E1628E"/>
    <w:rsid w:val="00E17F24"/>
    <w:rsid w:val="00E209ED"/>
    <w:rsid w:val="00E24B61"/>
    <w:rsid w:val="00E25D74"/>
    <w:rsid w:val="00E27193"/>
    <w:rsid w:val="00E27CE6"/>
    <w:rsid w:val="00E310B3"/>
    <w:rsid w:val="00E349C2"/>
    <w:rsid w:val="00E3754F"/>
    <w:rsid w:val="00E37CFF"/>
    <w:rsid w:val="00E42460"/>
    <w:rsid w:val="00E45618"/>
    <w:rsid w:val="00E51F3C"/>
    <w:rsid w:val="00E53093"/>
    <w:rsid w:val="00E60334"/>
    <w:rsid w:val="00E61B3B"/>
    <w:rsid w:val="00E61CBD"/>
    <w:rsid w:val="00E6402F"/>
    <w:rsid w:val="00E70342"/>
    <w:rsid w:val="00E72E3C"/>
    <w:rsid w:val="00E74F54"/>
    <w:rsid w:val="00E75E8C"/>
    <w:rsid w:val="00E77E29"/>
    <w:rsid w:val="00E83D70"/>
    <w:rsid w:val="00E9420A"/>
    <w:rsid w:val="00EA08D1"/>
    <w:rsid w:val="00EA18B8"/>
    <w:rsid w:val="00EA7085"/>
    <w:rsid w:val="00EA75B5"/>
    <w:rsid w:val="00EA7931"/>
    <w:rsid w:val="00EA7E3E"/>
    <w:rsid w:val="00EB53B8"/>
    <w:rsid w:val="00EB72D7"/>
    <w:rsid w:val="00EB78DB"/>
    <w:rsid w:val="00EC19CB"/>
    <w:rsid w:val="00EC27EB"/>
    <w:rsid w:val="00EC2D8A"/>
    <w:rsid w:val="00EC5B37"/>
    <w:rsid w:val="00EC6472"/>
    <w:rsid w:val="00EC672B"/>
    <w:rsid w:val="00ED03D1"/>
    <w:rsid w:val="00ED0D66"/>
    <w:rsid w:val="00ED4C36"/>
    <w:rsid w:val="00EE2106"/>
    <w:rsid w:val="00EE242A"/>
    <w:rsid w:val="00EE315B"/>
    <w:rsid w:val="00EE5A8E"/>
    <w:rsid w:val="00EE6EB6"/>
    <w:rsid w:val="00EF4D43"/>
    <w:rsid w:val="00EF7692"/>
    <w:rsid w:val="00F0409F"/>
    <w:rsid w:val="00F0723B"/>
    <w:rsid w:val="00F0FD33"/>
    <w:rsid w:val="00F1197E"/>
    <w:rsid w:val="00F12AAC"/>
    <w:rsid w:val="00F15D92"/>
    <w:rsid w:val="00F22606"/>
    <w:rsid w:val="00F259F0"/>
    <w:rsid w:val="00F262B4"/>
    <w:rsid w:val="00F3390E"/>
    <w:rsid w:val="00F36CD1"/>
    <w:rsid w:val="00F45240"/>
    <w:rsid w:val="00F479BB"/>
    <w:rsid w:val="00F52B69"/>
    <w:rsid w:val="00F53454"/>
    <w:rsid w:val="00F551A1"/>
    <w:rsid w:val="00F555F7"/>
    <w:rsid w:val="00F57925"/>
    <w:rsid w:val="00F603E0"/>
    <w:rsid w:val="00F60D5A"/>
    <w:rsid w:val="00F6152E"/>
    <w:rsid w:val="00F6161B"/>
    <w:rsid w:val="00F63EA9"/>
    <w:rsid w:val="00F77284"/>
    <w:rsid w:val="00F80341"/>
    <w:rsid w:val="00F808E6"/>
    <w:rsid w:val="00F830BA"/>
    <w:rsid w:val="00F85F8D"/>
    <w:rsid w:val="00F87C40"/>
    <w:rsid w:val="00F9119E"/>
    <w:rsid w:val="00F93C91"/>
    <w:rsid w:val="00FA03A5"/>
    <w:rsid w:val="00FB12C0"/>
    <w:rsid w:val="00FB3A76"/>
    <w:rsid w:val="00FB40D0"/>
    <w:rsid w:val="00FB4710"/>
    <w:rsid w:val="00FB5530"/>
    <w:rsid w:val="00FB5B6A"/>
    <w:rsid w:val="00FB5F8D"/>
    <w:rsid w:val="00FB7FB4"/>
    <w:rsid w:val="00FC0157"/>
    <w:rsid w:val="00FC2783"/>
    <w:rsid w:val="00FC597E"/>
    <w:rsid w:val="00FC72AE"/>
    <w:rsid w:val="00FD0155"/>
    <w:rsid w:val="00FD0780"/>
    <w:rsid w:val="00FD1BD3"/>
    <w:rsid w:val="00FD2F72"/>
    <w:rsid w:val="00FD30B8"/>
    <w:rsid w:val="00FD3E4C"/>
    <w:rsid w:val="00FD62FD"/>
    <w:rsid w:val="00FD7882"/>
    <w:rsid w:val="00FE6011"/>
    <w:rsid w:val="00FE6353"/>
    <w:rsid w:val="00FF5D6B"/>
    <w:rsid w:val="01661A93"/>
    <w:rsid w:val="0172FCEB"/>
    <w:rsid w:val="018507AA"/>
    <w:rsid w:val="01DD7D2B"/>
    <w:rsid w:val="01EDC418"/>
    <w:rsid w:val="020094B7"/>
    <w:rsid w:val="02BA3F79"/>
    <w:rsid w:val="03019FDF"/>
    <w:rsid w:val="047DDD6A"/>
    <w:rsid w:val="0534661D"/>
    <w:rsid w:val="056AB5A0"/>
    <w:rsid w:val="05C050BE"/>
    <w:rsid w:val="05D8FD37"/>
    <w:rsid w:val="060D2BDF"/>
    <w:rsid w:val="06AF437E"/>
    <w:rsid w:val="06BBDA75"/>
    <w:rsid w:val="070C2AC5"/>
    <w:rsid w:val="073CFA57"/>
    <w:rsid w:val="073EB98C"/>
    <w:rsid w:val="0791CCBE"/>
    <w:rsid w:val="07AD8464"/>
    <w:rsid w:val="07C3D096"/>
    <w:rsid w:val="07F0E81C"/>
    <w:rsid w:val="07FFA279"/>
    <w:rsid w:val="08BFC897"/>
    <w:rsid w:val="08C75F6E"/>
    <w:rsid w:val="095DE142"/>
    <w:rsid w:val="0976C0CF"/>
    <w:rsid w:val="0A0044CC"/>
    <w:rsid w:val="0A2BF29A"/>
    <w:rsid w:val="0A44C93B"/>
    <w:rsid w:val="0A4EF3D8"/>
    <w:rsid w:val="0AA34DA2"/>
    <w:rsid w:val="0AAD61FA"/>
    <w:rsid w:val="0ABCEEA5"/>
    <w:rsid w:val="0AE815CE"/>
    <w:rsid w:val="0B363782"/>
    <w:rsid w:val="0B53C0EB"/>
    <w:rsid w:val="0B5AB231"/>
    <w:rsid w:val="0BA7C555"/>
    <w:rsid w:val="0C03B84C"/>
    <w:rsid w:val="0C090A98"/>
    <w:rsid w:val="0CAAA9F7"/>
    <w:rsid w:val="0CB00340"/>
    <w:rsid w:val="0D99C57C"/>
    <w:rsid w:val="0DC15415"/>
    <w:rsid w:val="0DD2AD03"/>
    <w:rsid w:val="0DD89D31"/>
    <w:rsid w:val="0DF1534E"/>
    <w:rsid w:val="0DF83CD4"/>
    <w:rsid w:val="0E0A975D"/>
    <w:rsid w:val="0E844A03"/>
    <w:rsid w:val="0F0D5FFB"/>
    <w:rsid w:val="0F322588"/>
    <w:rsid w:val="0FC98440"/>
    <w:rsid w:val="0FE786D9"/>
    <w:rsid w:val="0FFB7C1E"/>
    <w:rsid w:val="103B963C"/>
    <w:rsid w:val="105A0EAA"/>
    <w:rsid w:val="105F4E3E"/>
    <w:rsid w:val="10A1BFDB"/>
    <w:rsid w:val="10FB9DA0"/>
    <w:rsid w:val="11CBAED1"/>
    <w:rsid w:val="11FF2EEB"/>
    <w:rsid w:val="123C4B8E"/>
    <w:rsid w:val="128D5278"/>
    <w:rsid w:val="129FFA00"/>
    <w:rsid w:val="12AF8035"/>
    <w:rsid w:val="12CACEAB"/>
    <w:rsid w:val="131FF833"/>
    <w:rsid w:val="1357C46A"/>
    <w:rsid w:val="13DC8C13"/>
    <w:rsid w:val="1430325B"/>
    <w:rsid w:val="148B725F"/>
    <w:rsid w:val="14A961DF"/>
    <w:rsid w:val="160BCFCE"/>
    <w:rsid w:val="164E862C"/>
    <w:rsid w:val="166828B3"/>
    <w:rsid w:val="168D1F09"/>
    <w:rsid w:val="16C4BA54"/>
    <w:rsid w:val="1706A17A"/>
    <w:rsid w:val="170AE055"/>
    <w:rsid w:val="17831E06"/>
    <w:rsid w:val="18518E14"/>
    <w:rsid w:val="18AB61A0"/>
    <w:rsid w:val="18C27187"/>
    <w:rsid w:val="18DD95EC"/>
    <w:rsid w:val="1958F74D"/>
    <w:rsid w:val="1980CF04"/>
    <w:rsid w:val="1A3CF1F8"/>
    <w:rsid w:val="1A97D3CF"/>
    <w:rsid w:val="1AA5BB17"/>
    <w:rsid w:val="1AACCA12"/>
    <w:rsid w:val="1B102AA2"/>
    <w:rsid w:val="1B111FF6"/>
    <w:rsid w:val="1B2CB6BD"/>
    <w:rsid w:val="1C19EFD0"/>
    <w:rsid w:val="1C1BEC43"/>
    <w:rsid w:val="1C664437"/>
    <w:rsid w:val="1D242B64"/>
    <w:rsid w:val="1DBDD9C9"/>
    <w:rsid w:val="1DCB1C18"/>
    <w:rsid w:val="1DE49652"/>
    <w:rsid w:val="1E0BC167"/>
    <w:rsid w:val="1E2F0992"/>
    <w:rsid w:val="1E3262C7"/>
    <w:rsid w:val="1E831C47"/>
    <w:rsid w:val="1F39C911"/>
    <w:rsid w:val="1F90E125"/>
    <w:rsid w:val="1F989648"/>
    <w:rsid w:val="1FC6C6BB"/>
    <w:rsid w:val="2003C909"/>
    <w:rsid w:val="20398F07"/>
    <w:rsid w:val="204929AB"/>
    <w:rsid w:val="206EBD29"/>
    <w:rsid w:val="20FF264B"/>
    <w:rsid w:val="211EE1B4"/>
    <w:rsid w:val="216329AA"/>
    <w:rsid w:val="21AD2378"/>
    <w:rsid w:val="21D0365C"/>
    <w:rsid w:val="21DBA94B"/>
    <w:rsid w:val="21EA985C"/>
    <w:rsid w:val="21F9BBA7"/>
    <w:rsid w:val="2200811D"/>
    <w:rsid w:val="220329DB"/>
    <w:rsid w:val="224DCF94"/>
    <w:rsid w:val="22DBDA00"/>
    <w:rsid w:val="237E14FD"/>
    <w:rsid w:val="23F0BC34"/>
    <w:rsid w:val="2467B187"/>
    <w:rsid w:val="24CFE4E7"/>
    <w:rsid w:val="24DA4634"/>
    <w:rsid w:val="251900B0"/>
    <w:rsid w:val="25312CFC"/>
    <w:rsid w:val="254FCE50"/>
    <w:rsid w:val="25A1EDEF"/>
    <w:rsid w:val="25A4509C"/>
    <w:rsid w:val="25A84E9B"/>
    <w:rsid w:val="2607BBC5"/>
    <w:rsid w:val="263F65FB"/>
    <w:rsid w:val="2670FD43"/>
    <w:rsid w:val="2754778C"/>
    <w:rsid w:val="275C0A42"/>
    <w:rsid w:val="27728DE1"/>
    <w:rsid w:val="281AF611"/>
    <w:rsid w:val="2851253B"/>
    <w:rsid w:val="295636AF"/>
    <w:rsid w:val="29F58B04"/>
    <w:rsid w:val="2AB715C7"/>
    <w:rsid w:val="2AF818C0"/>
    <w:rsid w:val="2B18CE92"/>
    <w:rsid w:val="2B2060B1"/>
    <w:rsid w:val="2B778720"/>
    <w:rsid w:val="2BC9CEF4"/>
    <w:rsid w:val="2C33C759"/>
    <w:rsid w:val="2C4DBC52"/>
    <w:rsid w:val="2C79C8E7"/>
    <w:rsid w:val="2CE500C2"/>
    <w:rsid w:val="2E51CCD6"/>
    <w:rsid w:val="2E97F384"/>
    <w:rsid w:val="2EE989FC"/>
    <w:rsid w:val="2EF4BE2C"/>
    <w:rsid w:val="2F073535"/>
    <w:rsid w:val="2FD52576"/>
    <w:rsid w:val="306B1D12"/>
    <w:rsid w:val="30CAEA12"/>
    <w:rsid w:val="318809C1"/>
    <w:rsid w:val="31A947F5"/>
    <w:rsid w:val="322187D7"/>
    <w:rsid w:val="326F1C75"/>
    <w:rsid w:val="327376E1"/>
    <w:rsid w:val="3277EE33"/>
    <w:rsid w:val="33D6C409"/>
    <w:rsid w:val="33EF6D22"/>
    <w:rsid w:val="346E1287"/>
    <w:rsid w:val="34933840"/>
    <w:rsid w:val="34B7AECA"/>
    <w:rsid w:val="34C174FD"/>
    <w:rsid w:val="3514A98E"/>
    <w:rsid w:val="35523215"/>
    <w:rsid w:val="36A21761"/>
    <w:rsid w:val="36C32E50"/>
    <w:rsid w:val="37051B4C"/>
    <w:rsid w:val="373FBB3D"/>
    <w:rsid w:val="37BE2202"/>
    <w:rsid w:val="37F0F622"/>
    <w:rsid w:val="389EC873"/>
    <w:rsid w:val="38BAEFD4"/>
    <w:rsid w:val="390D2B52"/>
    <w:rsid w:val="3912C6C0"/>
    <w:rsid w:val="39759E8A"/>
    <w:rsid w:val="39B58253"/>
    <w:rsid w:val="39C0EF1F"/>
    <w:rsid w:val="39E822A5"/>
    <w:rsid w:val="39EC52E8"/>
    <w:rsid w:val="3A89BED9"/>
    <w:rsid w:val="3ABA0F6D"/>
    <w:rsid w:val="3B066CED"/>
    <w:rsid w:val="3B3DAC6C"/>
    <w:rsid w:val="3B9CB8AD"/>
    <w:rsid w:val="3BE1ABE1"/>
    <w:rsid w:val="3C865A1D"/>
    <w:rsid w:val="3DA790E6"/>
    <w:rsid w:val="3E07C6C8"/>
    <w:rsid w:val="3E4F7A38"/>
    <w:rsid w:val="3E536E4C"/>
    <w:rsid w:val="3EBAD7FF"/>
    <w:rsid w:val="3F1B7549"/>
    <w:rsid w:val="3F95A638"/>
    <w:rsid w:val="3F97B821"/>
    <w:rsid w:val="3FDC19E1"/>
    <w:rsid w:val="401B6D01"/>
    <w:rsid w:val="402752DD"/>
    <w:rsid w:val="40BCC1CD"/>
    <w:rsid w:val="41131755"/>
    <w:rsid w:val="41C6C150"/>
    <w:rsid w:val="41D75ED9"/>
    <w:rsid w:val="4213D1F8"/>
    <w:rsid w:val="4239C1D2"/>
    <w:rsid w:val="425FF153"/>
    <w:rsid w:val="4284C588"/>
    <w:rsid w:val="42FA7222"/>
    <w:rsid w:val="430B54D8"/>
    <w:rsid w:val="43338F08"/>
    <w:rsid w:val="433DBBA0"/>
    <w:rsid w:val="438D9F5A"/>
    <w:rsid w:val="43A5AF8A"/>
    <w:rsid w:val="43D5B9D7"/>
    <w:rsid w:val="44103B8D"/>
    <w:rsid w:val="445CBAAD"/>
    <w:rsid w:val="4474691E"/>
    <w:rsid w:val="44FCD58B"/>
    <w:rsid w:val="4565A9D3"/>
    <w:rsid w:val="45DF439C"/>
    <w:rsid w:val="45F75FD3"/>
    <w:rsid w:val="464E4445"/>
    <w:rsid w:val="474181E8"/>
    <w:rsid w:val="47599277"/>
    <w:rsid w:val="478D732E"/>
    <w:rsid w:val="484E888B"/>
    <w:rsid w:val="489D95E0"/>
    <w:rsid w:val="48A63E0D"/>
    <w:rsid w:val="491E8747"/>
    <w:rsid w:val="4963A1D5"/>
    <w:rsid w:val="49F84858"/>
    <w:rsid w:val="4A0A809D"/>
    <w:rsid w:val="4A0CF70C"/>
    <w:rsid w:val="4A37C5EF"/>
    <w:rsid w:val="4A3E6397"/>
    <w:rsid w:val="4A5DD0AB"/>
    <w:rsid w:val="4AAFEFAE"/>
    <w:rsid w:val="4B1E69FC"/>
    <w:rsid w:val="4B3DAEC6"/>
    <w:rsid w:val="4B7AE9B0"/>
    <w:rsid w:val="4B8265B7"/>
    <w:rsid w:val="4BE3260B"/>
    <w:rsid w:val="4C0F61F5"/>
    <w:rsid w:val="4C66EA60"/>
    <w:rsid w:val="4CBBA0D1"/>
    <w:rsid w:val="4CE0EF01"/>
    <w:rsid w:val="4CFF51C2"/>
    <w:rsid w:val="4D51E87A"/>
    <w:rsid w:val="4E022307"/>
    <w:rsid w:val="4E3E9826"/>
    <w:rsid w:val="4E740120"/>
    <w:rsid w:val="4ED4B8D5"/>
    <w:rsid w:val="4EFD7DA2"/>
    <w:rsid w:val="4FF83261"/>
    <w:rsid w:val="4FFA6E45"/>
    <w:rsid w:val="50765262"/>
    <w:rsid w:val="507AD91B"/>
    <w:rsid w:val="50A804CD"/>
    <w:rsid w:val="50C5CD3F"/>
    <w:rsid w:val="50E0B6E7"/>
    <w:rsid w:val="51663B7C"/>
    <w:rsid w:val="518D18B9"/>
    <w:rsid w:val="51B2196A"/>
    <w:rsid w:val="51CB426E"/>
    <w:rsid w:val="51E64FA7"/>
    <w:rsid w:val="5215C150"/>
    <w:rsid w:val="52332CA3"/>
    <w:rsid w:val="52D4B051"/>
    <w:rsid w:val="53BA0E6D"/>
    <w:rsid w:val="53F5DF06"/>
    <w:rsid w:val="5418F1E0"/>
    <w:rsid w:val="54B97E92"/>
    <w:rsid w:val="54C04620"/>
    <w:rsid w:val="5501F674"/>
    <w:rsid w:val="55038575"/>
    <w:rsid w:val="55366D2A"/>
    <w:rsid w:val="55493D2A"/>
    <w:rsid w:val="55A749DF"/>
    <w:rsid w:val="56179321"/>
    <w:rsid w:val="561B93AC"/>
    <w:rsid w:val="565CF74D"/>
    <w:rsid w:val="56B85614"/>
    <w:rsid w:val="56DC271A"/>
    <w:rsid w:val="56E25865"/>
    <w:rsid w:val="577219D3"/>
    <w:rsid w:val="578D1787"/>
    <w:rsid w:val="579698EA"/>
    <w:rsid w:val="5815BA0E"/>
    <w:rsid w:val="586573E4"/>
    <w:rsid w:val="58EDF3E1"/>
    <w:rsid w:val="590036A7"/>
    <w:rsid w:val="591CE08A"/>
    <w:rsid w:val="5953346E"/>
    <w:rsid w:val="599D2194"/>
    <w:rsid w:val="59D90012"/>
    <w:rsid w:val="5A561246"/>
    <w:rsid w:val="5A6E8541"/>
    <w:rsid w:val="5A80DB9E"/>
    <w:rsid w:val="5B0E2B32"/>
    <w:rsid w:val="5B433A27"/>
    <w:rsid w:val="5B774661"/>
    <w:rsid w:val="5B947F80"/>
    <w:rsid w:val="5BCB8FB7"/>
    <w:rsid w:val="5C6DA047"/>
    <w:rsid w:val="5CFBB55C"/>
    <w:rsid w:val="5D3981AE"/>
    <w:rsid w:val="5D7C9E1C"/>
    <w:rsid w:val="5D8C4B66"/>
    <w:rsid w:val="5DEE5D7A"/>
    <w:rsid w:val="5E167C70"/>
    <w:rsid w:val="5E873BA3"/>
    <w:rsid w:val="5F026238"/>
    <w:rsid w:val="5F4C36BB"/>
    <w:rsid w:val="5F66C3BD"/>
    <w:rsid w:val="5F9FDDF0"/>
    <w:rsid w:val="5FC1FB49"/>
    <w:rsid w:val="5FE05D29"/>
    <w:rsid w:val="600D6257"/>
    <w:rsid w:val="6063C55E"/>
    <w:rsid w:val="608EEDAD"/>
    <w:rsid w:val="60F8498D"/>
    <w:rsid w:val="611F1B05"/>
    <w:rsid w:val="61228BC9"/>
    <w:rsid w:val="612569A3"/>
    <w:rsid w:val="612E74E3"/>
    <w:rsid w:val="616880E7"/>
    <w:rsid w:val="61718E33"/>
    <w:rsid w:val="622AA5FE"/>
    <w:rsid w:val="625E12A5"/>
    <w:rsid w:val="627A1AAF"/>
    <w:rsid w:val="62A15394"/>
    <w:rsid w:val="62E3E36E"/>
    <w:rsid w:val="6351115F"/>
    <w:rsid w:val="6351B253"/>
    <w:rsid w:val="636CB475"/>
    <w:rsid w:val="63A19F06"/>
    <w:rsid w:val="63D2DD8B"/>
    <w:rsid w:val="6401FD7A"/>
    <w:rsid w:val="64078708"/>
    <w:rsid w:val="644ECE82"/>
    <w:rsid w:val="64DF594D"/>
    <w:rsid w:val="658BA5BF"/>
    <w:rsid w:val="65CD4C2E"/>
    <w:rsid w:val="66353107"/>
    <w:rsid w:val="66A3B6F5"/>
    <w:rsid w:val="66ED63C7"/>
    <w:rsid w:val="673F85A9"/>
    <w:rsid w:val="679C0A83"/>
    <w:rsid w:val="679E9A7F"/>
    <w:rsid w:val="67B4F90B"/>
    <w:rsid w:val="68886D85"/>
    <w:rsid w:val="6890DD8D"/>
    <w:rsid w:val="68F73A0E"/>
    <w:rsid w:val="69A4E261"/>
    <w:rsid w:val="69D7D7BC"/>
    <w:rsid w:val="6A293547"/>
    <w:rsid w:val="6A2F3F99"/>
    <w:rsid w:val="6A380A77"/>
    <w:rsid w:val="6A768773"/>
    <w:rsid w:val="6A8E1F99"/>
    <w:rsid w:val="6B127666"/>
    <w:rsid w:val="6B540CFA"/>
    <w:rsid w:val="6BB8EC9C"/>
    <w:rsid w:val="6C7BF410"/>
    <w:rsid w:val="6C8FFE6F"/>
    <w:rsid w:val="6CF5B676"/>
    <w:rsid w:val="6D044C21"/>
    <w:rsid w:val="6D7B9390"/>
    <w:rsid w:val="6DD4E876"/>
    <w:rsid w:val="6E0275F6"/>
    <w:rsid w:val="6E261ECC"/>
    <w:rsid w:val="6E36E498"/>
    <w:rsid w:val="6E5E0993"/>
    <w:rsid w:val="6F154278"/>
    <w:rsid w:val="6F8503C0"/>
    <w:rsid w:val="6F8B962F"/>
    <w:rsid w:val="6FB672CE"/>
    <w:rsid w:val="6FB8016F"/>
    <w:rsid w:val="6FCCE4A2"/>
    <w:rsid w:val="6FDF11F2"/>
    <w:rsid w:val="6FF7A035"/>
    <w:rsid w:val="7043535B"/>
    <w:rsid w:val="70940150"/>
    <w:rsid w:val="70DE5EDB"/>
    <w:rsid w:val="70EC7313"/>
    <w:rsid w:val="71022B3B"/>
    <w:rsid w:val="714CF61C"/>
    <w:rsid w:val="71507F5D"/>
    <w:rsid w:val="7150CD98"/>
    <w:rsid w:val="715342BA"/>
    <w:rsid w:val="71581651"/>
    <w:rsid w:val="715E9E4A"/>
    <w:rsid w:val="71692FB6"/>
    <w:rsid w:val="726083B5"/>
    <w:rsid w:val="730538CA"/>
    <w:rsid w:val="730E7727"/>
    <w:rsid w:val="73EA1970"/>
    <w:rsid w:val="73F6246B"/>
    <w:rsid w:val="74088BB6"/>
    <w:rsid w:val="7413D4E7"/>
    <w:rsid w:val="74688E38"/>
    <w:rsid w:val="7491B7CF"/>
    <w:rsid w:val="750B34FF"/>
    <w:rsid w:val="75140AAB"/>
    <w:rsid w:val="7518CE40"/>
    <w:rsid w:val="758BD576"/>
    <w:rsid w:val="758D0AED"/>
    <w:rsid w:val="762E67C5"/>
    <w:rsid w:val="763928E0"/>
    <w:rsid w:val="764E781B"/>
    <w:rsid w:val="765E3981"/>
    <w:rsid w:val="766E8011"/>
    <w:rsid w:val="76CDA8C5"/>
    <w:rsid w:val="776170FC"/>
    <w:rsid w:val="776983D0"/>
    <w:rsid w:val="77FDDD6E"/>
    <w:rsid w:val="78119CE1"/>
    <w:rsid w:val="785EC6F8"/>
    <w:rsid w:val="788C9B6F"/>
    <w:rsid w:val="789D2804"/>
    <w:rsid w:val="78A959AB"/>
    <w:rsid w:val="78F978C2"/>
    <w:rsid w:val="79078FA6"/>
    <w:rsid w:val="7922CEDB"/>
    <w:rsid w:val="796EDAD5"/>
    <w:rsid w:val="797390AA"/>
    <w:rsid w:val="797E4AF9"/>
    <w:rsid w:val="79B3254E"/>
    <w:rsid w:val="7A391EEF"/>
    <w:rsid w:val="7A408893"/>
    <w:rsid w:val="7A6D80E5"/>
    <w:rsid w:val="7ABFFF4B"/>
    <w:rsid w:val="7AC5B236"/>
    <w:rsid w:val="7B4AF5A7"/>
    <w:rsid w:val="7B5BBC46"/>
    <w:rsid w:val="7BF8B2D7"/>
    <w:rsid w:val="7C21E9CD"/>
    <w:rsid w:val="7C3671AC"/>
    <w:rsid w:val="7C41FF08"/>
    <w:rsid w:val="7CA076B7"/>
    <w:rsid w:val="7CE4C954"/>
    <w:rsid w:val="7D176577"/>
    <w:rsid w:val="7D558296"/>
    <w:rsid w:val="7D5A99C7"/>
    <w:rsid w:val="7E7C6471"/>
    <w:rsid w:val="7F28C216"/>
    <w:rsid w:val="7F5A5367"/>
    <w:rsid w:val="7FF72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359E29"/>
  <w15:docId w15:val="{4365EF79-4661-4D21-AEAF-3F7CE75E7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882"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F112F"/>
    <w:pPr>
      <w:keepNext/>
      <w:keepLines/>
      <w:spacing w:after="120" w:line="240" w:lineRule="auto"/>
      <w:outlineLvl w:val="0"/>
    </w:pPr>
    <w:rPr>
      <w:rFonts w:asciiTheme="majorHAnsi" w:eastAsiaTheme="majorEastAsia" w:hAnsiTheme="majorHAnsi" w:cstheme="majorBidi"/>
      <w:color w:val="2A2859" w:themeColor="text2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6E006E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color w:val="000000" w:themeColor="text1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D7882"/>
    <w:rPr>
      <w:rFonts w:asciiTheme="majorHAnsi" w:eastAsiaTheme="majorEastAsia" w:hAnsiTheme="majorHAnsi" w:cstheme="majorBidi"/>
      <w:color w:val="2A2859" w:themeColor="text2"/>
      <w:sz w:val="28"/>
      <w:szCs w:val="32"/>
    </w:rPr>
  </w:style>
  <w:style w:type="table" w:styleId="Tabellrutenett">
    <w:name w:val="Table Grid"/>
    <w:basedOn w:val="Vanligtabell"/>
    <w:uiPriority w:val="39"/>
    <w:rsid w:val="00C51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FD7882"/>
    <w:rPr>
      <w:sz w:val="20"/>
    </w:rPr>
  </w:style>
  <w:style w:type="paragraph" w:styleId="Bunntekst">
    <w:name w:val="footer"/>
    <w:basedOn w:val="Normal"/>
    <w:link w:val="Bunn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  <w:rPr>
      <w:color w:val="2A2859" w:themeColor="text2"/>
      <w:sz w:val="16"/>
    </w:r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FD7882"/>
    <w:rPr>
      <w:color w:val="2A2859" w:themeColor="text2"/>
      <w:sz w:val="16"/>
    </w:rPr>
  </w:style>
  <w:style w:type="character" w:styleId="Sterk">
    <w:name w:val="Strong"/>
    <w:basedOn w:val="Standardskriftforavsnitt"/>
    <w:uiPriority w:val="22"/>
    <w:qFormat/>
    <w:rsid w:val="005D093C"/>
    <w:rPr>
      <w:b/>
      <w:bCs/>
    </w:rPr>
  </w:style>
  <w:style w:type="paragraph" w:styleId="Tittel">
    <w:name w:val="Title"/>
    <w:basedOn w:val="Normal"/>
    <w:next w:val="Normal"/>
    <w:link w:val="TittelTegn"/>
    <w:uiPriority w:val="10"/>
    <w:qFormat/>
    <w:rsid w:val="005D093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A2859" w:themeColor="text2"/>
      <w:spacing w:val="-10"/>
      <w:kern w:val="28"/>
      <w:sz w:val="38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D7882"/>
    <w:rPr>
      <w:rFonts w:asciiTheme="majorHAnsi" w:eastAsiaTheme="majorEastAsia" w:hAnsiTheme="majorHAnsi" w:cstheme="majorBidi"/>
      <w:color w:val="2A2859" w:themeColor="text2"/>
      <w:spacing w:val="-10"/>
      <w:kern w:val="28"/>
      <w:sz w:val="38"/>
      <w:szCs w:val="56"/>
    </w:rPr>
  </w:style>
  <w:style w:type="paragraph" w:styleId="Ingenmellomrom">
    <w:name w:val="No Spacing"/>
    <w:uiPriority w:val="1"/>
    <w:qFormat/>
    <w:rsid w:val="000119BE"/>
    <w:pPr>
      <w:spacing w:after="0" w:line="264" w:lineRule="auto"/>
    </w:pPr>
    <w:rPr>
      <w:sz w:val="20"/>
    </w:rPr>
  </w:style>
  <w:style w:type="character" w:styleId="Plassholdertekst">
    <w:name w:val="Placeholder Text"/>
    <w:basedOn w:val="Standardskriftforavsnitt"/>
    <w:uiPriority w:val="99"/>
    <w:semiHidden/>
    <w:rsid w:val="000119BE"/>
    <w:rPr>
      <w:color w:val="808080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95EC1"/>
    <w:pPr>
      <w:numPr>
        <w:ilvl w:val="1"/>
      </w:numPr>
      <w:spacing w:after="0"/>
    </w:pPr>
    <w:rPr>
      <w:rFonts w:eastAsiaTheme="minorEastAsia"/>
      <w:b/>
      <w:color w:val="2A2859" w:themeColor="text2"/>
      <w:sz w:val="2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D7882"/>
    <w:rPr>
      <w:rFonts w:eastAsiaTheme="minorEastAsia"/>
      <w:b/>
      <w:color w:val="2A2859" w:themeColor="text2"/>
    </w:rPr>
  </w:style>
  <w:style w:type="paragraph" w:customStyle="1" w:styleId="Referanserbrev">
    <w:name w:val="Referanser brev"/>
    <w:basedOn w:val="Normal"/>
    <w:qFormat/>
    <w:rsid w:val="00095EC1"/>
    <w:pPr>
      <w:spacing w:after="0" w:line="240" w:lineRule="auto"/>
    </w:pPr>
    <w:rPr>
      <w:sz w:val="1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D7882"/>
    <w:rPr>
      <w:rFonts w:asciiTheme="majorHAnsi" w:eastAsiaTheme="majorEastAsia" w:hAnsiTheme="majorHAnsi" w:cstheme="majorBidi"/>
      <w:b/>
      <w:color w:val="000000" w:themeColor="text1"/>
      <w:sz w:val="20"/>
      <w:szCs w:val="26"/>
    </w:rPr>
  </w:style>
  <w:style w:type="table" w:customStyle="1" w:styleId="Creunaenkel">
    <w:name w:val="Creuna enkel"/>
    <w:basedOn w:val="Vanligtabell"/>
    <w:uiPriority w:val="99"/>
    <w:rsid w:val="006E006E"/>
    <w:pPr>
      <w:spacing w:after="0" w:line="240" w:lineRule="auto"/>
    </w:pPr>
    <w:rPr>
      <w:color w:val="030303"/>
      <w:sz w:val="20"/>
      <w:szCs w:val="21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rPr>
        <w:rFonts w:asciiTheme="majorHAnsi" w:hAnsiTheme="majorHAnsi"/>
        <w:color w:val="FFFFFF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0000" w:themeFill="text1"/>
      </w:tcPr>
    </w:tblStylePr>
  </w:style>
  <w:style w:type="paragraph" w:customStyle="1" w:styleId="Kopiogvedlegg">
    <w:name w:val="Kopi og vedlegg"/>
    <w:basedOn w:val="Normal"/>
    <w:semiHidden/>
    <w:rsid w:val="00FD7882"/>
    <w:pPr>
      <w:spacing w:after="0"/>
    </w:pPr>
    <w:rPr>
      <w:sz w:val="1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F1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F18CF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103063"/>
    <w:pPr>
      <w:ind w:left="720"/>
      <w:contextualSpacing/>
    </w:pPr>
  </w:style>
  <w:style w:type="paragraph" w:styleId="Merknadstekst">
    <w:name w:val="annotation text"/>
    <w:basedOn w:val="Normal"/>
    <w:link w:val="MerknadstekstTegn"/>
    <w:uiPriority w:val="99"/>
    <w:unhideWhenUsed/>
    <w:pPr>
      <w:spacing w:line="240" w:lineRule="auto"/>
    </w:pPr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Pr>
      <w:sz w:val="20"/>
      <w:szCs w:val="2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6E05EF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6E05E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89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sr16854\AppData\Local\Temp\Temp1_A4-A3-Word.zip\A4-tomt-dokument.dotx" TargetMode="External"/></Relationships>
</file>

<file path=word/theme/theme1.xml><?xml version="1.0" encoding="utf-8"?>
<a:theme xmlns:a="http://schemas.openxmlformats.org/drawingml/2006/main" name="Office-tema">
  <a:themeElements>
    <a:clrScheme name="Oslo Kommune">
      <a:dk1>
        <a:srgbClr val="000000"/>
      </a:dk1>
      <a:lt1>
        <a:srgbClr val="FFFFFF"/>
      </a:lt1>
      <a:dk2>
        <a:srgbClr val="2A2859"/>
      </a:dk2>
      <a:lt2>
        <a:srgbClr val="F8F0DD"/>
      </a:lt2>
      <a:accent1>
        <a:srgbClr val="034B45"/>
      </a:accent1>
      <a:accent2>
        <a:srgbClr val="4EF8B6"/>
      </a:accent2>
      <a:accent3>
        <a:srgbClr val="C7F6C9"/>
      </a:accent3>
      <a:accent4>
        <a:srgbClr val="6FE9FF"/>
      </a:accent4>
      <a:accent5>
        <a:srgbClr val="FF8274"/>
      </a:accent5>
      <a:accent6>
        <a:srgbClr val="F9C66B"/>
      </a:accent6>
      <a:hlink>
        <a:srgbClr val="000000"/>
      </a:hlink>
      <a:folHlink>
        <a:srgbClr val="000000"/>
      </a:folHlink>
    </a:clrScheme>
    <a:fontScheme name="Oslo Sans Office">
      <a:majorFont>
        <a:latin typeface="Oslo Sans Office"/>
        <a:ea typeface=""/>
        <a:cs typeface=""/>
      </a:majorFont>
      <a:minorFont>
        <a:latin typeface="Oslo Sans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root>
</root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BCBEE1D759F1749B7F3447DE0ED3589" ma:contentTypeVersion="3" ma:contentTypeDescription="Opprett et nytt dokument." ma:contentTypeScope="" ma:versionID="588c1ded94bb8765fe39029f17a4b3fb">
  <xsd:schema xmlns:xsd="http://www.w3.org/2001/XMLSchema" xmlns:xs="http://www.w3.org/2001/XMLSchema" xmlns:p="http://schemas.microsoft.com/office/2006/metadata/properties" xmlns:ns2="0fd820c7-4a27-4a1b-a487-3fcaa753536b" targetNamespace="http://schemas.microsoft.com/office/2006/metadata/properties" ma:root="true" ma:fieldsID="6f0eae8f4e0ad958d8e418075b7fd0ee" ns2:_="">
    <xsd:import namespace="0fd820c7-4a27-4a1b-a487-3fcaa75353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d820c7-4a27-4a1b-a487-3fcaa75353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B49F5B2-93D7-46C6-9A35-00A6800029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2AC1A3-F3AD-4EAF-9E2E-E2FB94C30E62}">
  <ds:schemaRefs/>
</ds:datastoreItem>
</file>

<file path=customXml/itemProps3.xml><?xml version="1.0" encoding="utf-8"?>
<ds:datastoreItem xmlns:ds="http://schemas.openxmlformats.org/officeDocument/2006/customXml" ds:itemID="{4CE43C66-AA3C-40E0-8A3C-E60467904E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d820c7-4a27-4a1b-a487-3fcaa75353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86FE43B-F48E-40B0-944B-4BDB0A028C1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F4F701A-4CEB-4C74-88A6-B3DF2F93266D}">
  <ds:schemaRefs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http://schemas.openxmlformats.org/package/2006/metadata/core-properties"/>
    <ds:schemaRef ds:uri="0fd820c7-4a27-4a1b-a487-3fcaa753536b"/>
  </ds:schemaRefs>
</ds:datastoreItem>
</file>

<file path=docMetadata/LabelInfo.xml><?xml version="1.0" encoding="utf-8"?>
<clbl:labelList xmlns:clbl="http://schemas.microsoft.com/office/2020/mipLabelMetadata">
  <clbl:label id="{a5a66368-d49e-4bf5-af9a-6ccbf48e6655}" enabled="0" method="" siteId="{a5a66368-d49e-4bf5-af9a-6ccbf48e665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A4-tomt-dokument.dotx</Template>
  <TotalTime>1</TotalTime>
  <Pages>3</Pages>
  <Words>486</Words>
  <Characters>2579</Characters>
  <Application>Microsoft Office Word</Application>
  <DocSecurity>0</DocSecurity>
  <Lines>21</Lines>
  <Paragraphs>6</Paragraphs>
  <ScaleCrop>false</ScaleCrop>
  <Company>Oslo kommune</Company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 Andersson</dc:creator>
  <cp:keywords/>
  <cp:lastModifiedBy>Stina Halvorsen</cp:lastModifiedBy>
  <cp:revision>2</cp:revision>
  <cp:lastPrinted>2025-04-25T16:32:00Z</cp:lastPrinted>
  <dcterms:created xsi:type="dcterms:W3CDTF">2025-10-24T06:59:00Z</dcterms:created>
  <dcterms:modified xsi:type="dcterms:W3CDTF">2025-10-24T06:59:00Z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Selmer 011</vt:lpwstr>
  </property>
  <property fmtid="{D5CDD505-2E9C-101B-9397-08002B2CF9AE}" pid="3" name="MSIP_Label_7a2396b7-5846-48ff-8468-5f49f8ad722a_Enabled">
    <vt:lpwstr>true</vt:lpwstr>
  </property>
  <property fmtid="{D5CDD505-2E9C-101B-9397-08002B2CF9AE}" pid="4" name="MSIP_Label_7a2396b7-5846-48ff-8468-5f49f8ad722a_SetDate">
    <vt:lpwstr>2023-08-29T13:00:31Z</vt:lpwstr>
  </property>
  <property fmtid="{D5CDD505-2E9C-101B-9397-08002B2CF9AE}" pid="5" name="MSIP_Label_7a2396b7-5846-48ff-8468-5f49f8ad722a_Method">
    <vt:lpwstr>Standard</vt:lpwstr>
  </property>
  <property fmtid="{D5CDD505-2E9C-101B-9397-08002B2CF9AE}" pid="6" name="MSIP_Label_7a2396b7-5846-48ff-8468-5f49f8ad722a_Name">
    <vt:lpwstr>Lav</vt:lpwstr>
  </property>
  <property fmtid="{D5CDD505-2E9C-101B-9397-08002B2CF9AE}" pid="7" name="MSIP_Label_7a2396b7-5846-48ff-8468-5f49f8ad722a_SiteId">
    <vt:lpwstr>e6795081-6391-442e-9ab4-5e9ef74f18ea</vt:lpwstr>
  </property>
  <property fmtid="{D5CDD505-2E9C-101B-9397-08002B2CF9AE}" pid="8" name="MSIP_Label_7a2396b7-5846-48ff-8468-5f49f8ad722a_ActionId">
    <vt:lpwstr>741ac449-f397-45b8-9035-659f24a6a5ea</vt:lpwstr>
  </property>
  <property fmtid="{D5CDD505-2E9C-101B-9397-08002B2CF9AE}" pid="9" name="MSIP_Label_7a2396b7-5846-48ff-8468-5f49f8ad722a_ContentBits">
    <vt:lpwstr>0</vt:lpwstr>
  </property>
  <property fmtid="{D5CDD505-2E9C-101B-9397-08002B2CF9AE}" pid="10" name="ContentTypeId">
    <vt:lpwstr>0x010100DBCBEE1D759F1749B7F3447DE0ED3589</vt:lpwstr>
  </property>
  <property fmtid="{D5CDD505-2E9C-101B-9397-08002B2CF9AE}" pid="11" name="Order">
    <vt:r8>3500</vt:r8>
  </property>
  <property fmtid="{D5CDD505-2E9C-101B-9397-08002B2CF9AE}" pid="12" name="xd_Signature">
    <vt:bool>false</vt:bool>
  </property>
  <property fmtid="{D5CDD505-2E9C-101B-9397-08002B2CF9AE}" pid="13" name="xd_ProgID">
    <vt:lpwstr/>
  </property>
  <property fmtid="{D5CDD505-2E9C-101B-9397-08002B2CF9AE}" pid="14" name="ComplianceAssetId">
    <vt:lpwstr/>
  </property>
  <property fmtid="{D5CDD505-2E9C-101B-9397-08002B2CF9AE}" pid="15" name="TemplateUrl">
    <vt:lpwstr/>
  </property>
  <property fmtid="{D5CDD505-2E9C-101B-9397-08002B2CF9AE}" pid="16" name="_ExtendedDescription">
    <vt:lpwstr/>
  </property>
  <property fmtid="{D5CDD505-2E9C-101B-9397-08002B2CF9AE}" pid="17" name="TriggerFlowInfo">
    <vt:lpwstr/>
  </property>
  <property fmtid="{D5CDD505-2E9C-101B-9397-08002B2CF9AE}" pid="18" name="MediaServiceImageTags">
    <vt:lpwstr/>
  </property>
</Properties>
</file>