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017D" w14:textId="74998C51" w:rsidR="007C338A" w:rsidRDefault="008F5554" w:rsidP="00925593">
      <w:pPr>
        <w:pStyle w:val="Title"/>
      </w:pPr>
      <w:r>
        <w:t xml:space="preserve">Henvendelse </w:t>
      </w:r>
      <w:r w:rsidR="00BA1C09">
        <w:t>til</w:t>
      </w:r>
      <w:r w:rsidR="00F62E65">
        <w:t xml:space="preserve"> Alna barnehageenhet</w:t>
      </w:r>
      <w:r w:rsidR="00BA1C09">
        <w:t xml:space="preserve"> -</w:t>
      </w:r>
      <w:r w:rsidR="00F62E65">
        <w:t xml:space="preserve"> s</w:t>
      </w:r>
      <w:r>
        <w:t>tyrket innsats</w:t>
      </w:r>
    </w:p>
    <w:tbl>
      <w:tblPr>
        <w:tblStyle w:val="Tekstboks"/>
        <w:tblW w:w="0" w:type="auto"/>
        <w:tblCellMar>
          <w:top w:w="340" w:type="dxa"/>
          <w:left w:w="340" w:type="dxa"/>
          <w:bottom w:w="284" w:type="dxa"/>
          <w:right w:w="340" w:type="dxa"/>
        </w:tblCellMar>
        <w:tblLook w:val="04A0" w:firstRow="1" w:lastRow="0" w:firstColumn="1" w:lastColumn="0" w:noHBand="0" w:noVBand="1"/>
      </w:tblPr>
      <w:tblGrid>
        <w:gridCol w:w="10456"/>
      </w:tblGrid>
      <w:tr w:rsidR="00FE4A5A" w14:paraId="575A47A4" w14:textId="77777777" w:rsidTr="005E5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tcMar>
              <w:top w:w="312" w:type="dxa"/>
              <w:left w:w="340" w:type="dxa"/>
              <w:bottom w:w="340" w:type="dxa"/>
              <w:right w:w="340" w:type="dxa"/>
            </w:tcMar>
          </w:tcPr>
          <w:p w14:paraId="57ACA928" w14:textId="70FE2B96" w:rsidR="00FE4A5A" w:rsidRPr="00C17BE5" w:rsidRDefault="00FE4A5A" w:rsidP="005E5165">
            <w:pPr>
              <w:pStyle w:val="Caption"/>
              <w:spacing w:before="0"/>
              <w:rPr>
                <w:color w:val="2A2859" w:themeColor="text2"/>
                <w:sz w:val="18"/>
                <w:szCs w:val="18"/>
              </w:rPr>
            </w:pPr>
            <w:r w:rsidRPr="00C17BE5">
              <w:rPr>
                <w:color w:val="2A2859" w:themeColor="text2"/>
                <w:sz w:val="18"/>
                <w:szCs w:val="18"/>
              </w:rPr>
              <w:t>Henvendelse om enkeltbarn: svar på del 1, 2, 3, 4 og 6.</w:t>
            </w:r>
            <w:r w:rsidR="00191C45" w:rsidRPr="00C17BE5">
              <w:rPr>
                <w:color w:val="2A2859" w:themeColor="text2"/>
                <w:sz w:val="18"/>
                <w:szCs w:val="18"/>
              </w:rPr>
              <w:t xml:space="preserve"> </w:t>
            </w:r>
            <w:r w:rsidR="00A303AC" w:rsidRPr="00C17BE5">
              <w:rPr>
                <w:color w:val="2A2859" w:themeColor="text2"/>
                <w:sz w:val="18"/>
                <w:szCs w:val="18"/>
              </w:rPr>
              <w:t>Går barnet i barnehage, skal også del 5 fylles ut.</w:t>
            </w:r>
          </w:p>
          <w:p w14:paraId="070EA19A" w14:textId="605C01CA" w:rsidR="00FE4A5A" w:rsidRDefault="00FE4A5A" w:rsidP="005E5165">
            <w:pPr>
              <w:pStyle w:val="Caption"/>
              <w:spacing w:before="0" w:after="0"/>
            </w:pPr>
            <w:r w:rsidRPr="00C17BE5">
              <w:rPr>
                <w:color w:val="2A2859" w:themeColor="text2"/>
                <w:sz w:val="18"/>
                <w:szCs w:val="18"/>
              </w:rPr>
              <w:t xml:space="preserve">Henvendelse om </w:t>
            </w:r>
            <w:r w:rsidR="00493390" w:rsidRPr="00C17BE5">
              <w:rPr>
                <w:color w:val="2A2859" w:themeColor="text2"/>
                <w:sz w:val="18"/>
                <w:szCs w:val="18"/>
              </w:rPr>
              <w:t xml:space="preserve">andre ting knyttet til </w:t>
            </w:r>
            <w:r w:rsidRPr="00C17BE5">
              <w:rPr>
                <w:color w:val="2A2859" w:themeColor="text2"/>
                <w:sz w:val="18"/>
                <w:szCs w:val="18"/>
              </w:rPr>
              <w:t>barnehage: svar på del 2, 3, og 5.</w:t>
            </w:r>
            <w:r w:rsidRPr="00C17BE5">
              <w:rPr>
                <w:color w:val="2A2859" w:themeColor="text2"/>
              </w:rPr>
              <w:t xml:space="preserve"> </w:t>
            </w:r>
          </w:p>
        </w:tc>
      </w:tr>
    </w:tbl>
    <w:p w14:paraId="576DB5BA" w14:textId="5B4C1501" w:rsidR="002C2475" w:rsidRPr="002C2475" w:rsidRDefault="0093302D" w:rsidP="004C20E6">
      <w:pPr>
        <w:pStyle w:val="Heading2"/>
      </w:pPr>
      <w:r>
        <w:t xml:space="preserve">Del 1: </w:t>
      </w:r>
      <w:r w:rsidR="004C20E6">
        <w:t>Opplysninger om barnet</w:t>
      </w:r>
    </w:p>
    <w:tbl>
      <w:tblPr>
        <w:tblStyle w:val="TableGrid"/>
        <w:tblW w:w="5000" w:type="pct"/>
        <w:tblLook w:val="0460" w:firstRow="1" w:lastRow="1" w:firstColumn="0" w:lastColumn="0" w:noHBand="0" w:noVBand="1"/>
      </w:tblPr>
      <w:tblGrid>
        <w:gridCol w:w="3555"/>
        <w:gridCol w:w="3996"/>
        <w:gridCol w:w="2899"/>
      </w:tblGrid>
      <w:tr w:rsidR="00AA0F33" w:rsidRPr="00C41B03" w14:paraId="304CBCEA" w14:textId="77777777" w:rsidTr="00885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3613" w:type="pct"/>
            <w:gridSpan w:val="2"/>
            <w:shd w:val="clear" w:color="auto" w:fill="F2F2F2" w:themeFill="background1" w:themeFillShade="F2"/>
            <w:noWrap/>
          </w:tcPr>
          <w:p w14:paraId="29FF7359" w14:textId="411BE240" w:rsidR="00AA0F33" w:rsidRPr="00C41B03" w:rsidRDefault="00711BC6">
            <w:pPr>
              <w:pStyle w:val="Sprsml"/>
            </w:pPr>
            <w:r>
              <w:t>F</w:t>
            </w:r>
            <w:r w:rsidR="00AA0F33">
              <w:t>olkeregistrert navn</w:t>
            </w:r>
            <w:r w:rsidR="00AA0F33" w:rsidRPr="00C41B03">
              <w:t>:</w:t>
            </w:r>
          </w:p>
        </w:tc>
        <w:tc>
          <w:tcPr>
            <w:tcW w:w="1387" w:type="pct"/>
            <w:shd w:val="clear" w:color="auto" w:fill="F2F2F2" w:themeFill="background1" w:themeFillShade="F2"/>
            <w:noWrap/>
          </w:tcPr>
          <w:p w14:paraId="47F8D694" w14:textId="77777777" w:rsidR="00AA0F33" w:rsidRPr="00C41B03" w:rsidRDefault="00AA0F33">
            <w:pPr>
              <w:pStyle w:val="Sprsml"/>
            </w:pPr>
            <w:r>
              <w:t>Personnummer (11 siffer)</w:t>
            </w:r>
          </w:p>
        </w:tc>
      </w:tr>
      <w:tr w:rsidR="00AA0F33" w14:paraId="663AD81B" w14:textId="77777777" w:rsidTr="004352BA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3613" w:type="pct"/>
            <w:gridSpan w:val="2"/>
            <w:noWrap/>
          </w:tcPr>
          <w:p w14:paraId="0AF82BFC" w14:textId="3416A9B3" w:rsidR="00AA0F33" w:rsidRPr="00B4769B" w:rsidRDefault="00AA0F33" w:rsidP="0018393A">
            <w:pPr>
              <w:pStyle w:val="Sprsml"/>
            </w:pPr>
          </w:p>
        </w:tc>
        <w:tc>
          <w:tcPr>
            <w:tcW w:w="1387" w:type="pct"/>
            <w:noWrap/>
          </w:tcPr>
          <w:p w14:paraId="6DBC2741" w14:textId="50D30F9E" w:rsidR="00AA0F33" w:rsidRDefault="00AA0F33" w:rsidP="0018393A">
            <w:pPr>
              <w:pStyle w:val="Sprsml"/>
            </w:pPr>
          </w:p>
        </w:tc>
      </w:tr>
      <w:tr w:rsidR="00AA0F33" w:rsidRPr="00C41B03" w14:paraId="1EA29CC9" w14:textId="77777777" w:rsidTr="00885D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701" w:type="pct"/>
            <w:shd w:val="clear" w:color="auto" w:fill="F2F2F2" w:themeFill="background1" w:themeFillShade="F2"/>
            <w:noWrap/>
          </w:tcPr>
          <w:p w14:paraId="7A81686F" w14:textId="77777777" w:rsidR="00AA0F33" w:rsidRPr="00C41B03" w:rsidRDefault="00AA0F33">
            <w:pPr>
              <w:pStyle w:val="Sprsml"/>
            </w:pPr>
            <w:r>
              <w:t>Morsmål:</w:t>
            </w:r>
          </w:p>
        </w:tc>
        <w:tc>
          <w:tcPr>
            <w:tcW w:w="1912" w:type="pct"/>
            <w:shd w:val="clear" w:color="auto" w:fill="F2F2F2" w:themeFill="background1" w:themeFillShade="F2"/>
            <w:noWrap/>
          </w:tcPr>
          <w:p w14:paraId="5190685A" w14:textId="77777777" w:rsidR="00AA0F33" w:rsidRPr="00C41B03" w:rsidRDefault="00AA0F33">
            <w:pPr>
              <w:pStyle w:val="Sprsml"/>
            </w:pPr>
            <w:r>
              <w:t>Kjønn:</w:t>
            </w:r>
          </w:p>
        </w:tc>
        <w:tc>
          <w:tcPr>
            <w:tcW w:w="1387" w:type="pct"/>
            <w:shd w:val="clear" w:color="auto" w:fill="F2F2F2" w:themeFill="background1" w:themeFillShade="F2"/>
            <w:noWrap/>
          </w:tcPr>
          <w:p w14:paraId="2C00329E" w14:textId="77777777" w:rsidR="00AA0F33" w:rsidRPr="00C41B03" w:rsidRDefault="00AA0F33">
            <w:pPr>
              <w:pStyle w:val="Sprsml"/>
            </w:pPr>
            <w:r>
              <w:t>Bostedsbydel:</w:t>
            </w:r>
          </w:p>
        </w:tc>
      </w:tr>
      <w:tr w:rsidR="00AA0F33" w14:paraId="0510E0C4" w14:textId="77777777" w:rsidTr="004352BA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701" w:type="pct"/>
            <w:noWrap/>
          </w:tcPr>
          <w:p w14:paraId="5F658623" w14:textId="77777777" w:rsidR="00AA0F33" w:rsidRDefault="00AA0F33" w:rsidP="00D96FB9">
            <w:pPr>
              <w:pStyle w:val="Sprsml"/>
            </w:pPr>
          </w:p>
        </w:tc>
        <w:tc>
          <w:tcPr>
            <w:tcW w:w="1912" w:type="pct"/>
            <w:noWrap/>
          </w:tcPr>
          <w:p w14:paraId="54D7D29E" w14:textId="77777777" w:rsidR="00AA0F33" w:rsidRDefault="00AA0F33" w:rsidP="00D96FB9">
            <w:pPr>
              <w:pStyle w:val="Sprsml"/>
            </w:pPr>
          </w:p>
        </w:tc>
        <w:tc>
          <w:tcPr>
            <w:tcW w:w="1387" w:type="pct"/>
            <w:noWrap/>
          </w:tcPr>
          <w:p w14:paraId="76B7D26F" w14:textId="77777777" w:rsidR="00AA0F33" w:rsidRDefault="00AA0F33" w:rsidP="00D96FB9">
            <w:pPr>
              <w:pStyle w:val="Sprsml"/>
            </w:pPr>
          </w:p>
        </w:tc>
      </w:tr>
      <w:tr w:rsidR="00AA0F33" w14:paraId="04AA0522" w14:textId="77777777" w:rsidTr="00885D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701" w:type="pct"/>
            <w:shd w:val="clear" w:color="auto" w:fill="F2F2F2" w:themeFill="background1" w:themeFillShade="F2"/>
            <w:noWrap/>
          </w:tcPr>
          <w:p w14:paraId="738B7D2A" w14:textId="77777777" w:rsidR="00AA0F33" w:rsidRDefault="00AA0F33">
            <w:pPr>
              <w:pStyle w:val="Sprsml"/>
            </w:pPr>
            <w:r w:rsidRPr="005B2263">
              <w:t>Går barnet i barnehage?</w:t>
            </w:r>
          </w:p>
        </w:tc>
        <w:tc>
          <w:tcPr>
            <w:tcW w:w="1912" w:type="pct"/>
            <w:shd w:val="clear" w:color="auto" w:fill="F2F2F2" w:themeFill="background1" w:themeFillShade="F2"/>
            <w:noWrap/>
          </w:tcPr>
          <w:p w14:paraId="494DBCC7" w14:textId="77777777" w:rsidR="00AA0F33" w:rsidRPr="00A12E2D" w:rsidRDefault="00AA0F33">
            <w:pPr>
              <w:pStyle w:val="Sprsml"/>
            </w:pPr>
            <w:r w:rsidRPr="00A12E2D">
              <w:t>Barnehage:</w:t>
            </w:r>
          </w:p>
        </w:tc>
        <w:tc>
          <w:tcPr>
            <w:tcW w:w="1387" w:type="pct"/>
            <w:shd w:val="clear" w:color="auto" w:fill="F2F2F2" w:themeFill="background1" w:themeFillShade="F2"/>
            <w:noWrap/>
          </w:tcPr>
          <w:p w14:paraId="464FF655" w14:textId="77777777" w:rsidR="00AA0F33" w:rsidRPr="00A12E2D" w:rsidRDefault="00AA0F33">
            <w:pPr>
              <w:pStyle w:val="Sprsml"/>
            </w:pPr>
            <w:r w:rsidRPr="00A12E2D">
              <w:t>Avdeling:</w:t>
            </w:r>
          </w:p>
        </w:tc>
      </w:tr>
      <w:tr w:rsidR="00AA0F33" w14:paraId="2F235ECE" w14:textId="77777777" w:rsidTr="004352BA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701" w:type="pct"/>
            <w:noWrap/>
          </w:tcPr>
          <w:p w14:paraId="09938C32" w14:textId="77777777" w:rsidR="00AA0F33" w:rsidRPr="00D65B13" w:rsidRDefault="00000000" w:rsidP="00D96FB9">
            <w:pPr>
              <w:pStyle w:val="Sprsml"/>
            </w:pPr>
            <w:sdt>
              <w:sdtPr>
                <w:id w:val="-75697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F33" w:rsidRPr="00D65B1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A0F33" w:rsidRPr="00D65B13">
              <w:t xml:space="preserve"> Ja</w:t>
            </w:r>
            <w:r w:rsidR="00AA0F33" w:rsidRPr="00D65B13">
              <w:tab/>
            </w:r>
            <w:sdt>
              <w:sdtPr>
                <w:id w:val="-134224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F33" w:rsidRPr="00D65B1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A0F33" w:rsidRPr="00D65B13">
              <w:t xml:space="preserve"> Nei</w:t>
            </w:r>
          </w:p>
        </w:tc>
        <w:tc>
          <w:tcPr>
            <w:tcW w:w="1912" w:type="pct"/>
            <w:noWrap/>
          </w:tcPr>
          <w:p w14:paraId="7C761F65" w14:textId="77777777" w:rsidR="00AA0F33" w:rsidRPr="00D65B13" w:rsidRDefault="00AA0F33" w:rsidP="00D96FB9">
            <w:pPr>
              <w:pStyle w:val="Sprsml"/>
            </w:pPr>
          </w:p>
        </w:tc>
        <w:tc>
          <w:tcPr>
            <w:tcW w:w="1387" w:type="pct"/>
            <w:noWrap/>
          </w:tcPr>
          <w:p w14:paraId="5A9F5F99" w14:textId="77777777" w:rsidR="00AA0F33" w:rsidRPr="00D65B13" w:rsidRDefault="00AA0F33" w:rsidP="00D96FB9">
            <w:pPr>
              <w:pStyle w:val="Sprsml"/>
            </w:pPr>
          </w:p>
        </w:tc>
      </w:tr>
      <w:tr w:rsidR="00AA0F33" w14:paraId="3C1B46F0" w14:textId="77777777" w:rsidTr="00885D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3613" w:type="pct"/>
            <w:gridSpan w:val="2"/>
            <w:shd w:val="clear" w:color="auto" w:fill="F2F2F2" w:themeFill="background1" w:themeFillShade="F2"/>
            <w:noWrap/>
          </w:tcPr>
          <w:p w14:paraId="7AF8BFBA" w14:textId="77777777" w:rsidR="00AA0F33" w:rsidRPr="00223E79" w:rsidRDefault="00AA0F33">
            <w:pPr>
              <w:pStyle w:val="Sprsml"/>
            </w:pPr>
            <w:r>
              <w:t>Dato for oppstart i nåværende og ev. tidligere barnehager (husk barnehage-navn)</w:t>
            </w:r>
          </w:p>
        </w:tc>
        <w:tc>
          <w:tcPr>
            <w:tcW w:w="1387" w:type="pct"/>
            <w:shd w:val="clear" w:color="auto" w:fill="F2F2F2" w:themeFill="background1" w:themeFillShade="F2"/>
            <w:noWrap/>
          </w:tcPr>
          <w:p w14:paraId="33E039EF" w14:textId="77777777" w:rsidR="00AA0F33" w:rsidRPr="00223E79" w:rsidRDefault="00AA0F33">
            <w:pPr>
              <w:pStyle w:val="Sprsml"/>
            </w:pPr>
            <w:r w:rsidRPr="00223E79">
              <w:t>Prioritet i barnehageopptaket?</w:t>
            </w:r>
          </w:p>
        </w:tc>
      </w:tr>
      <w:tr w:rsidR="00AA0F33" w14:paraId="76318714" w14:textId="77777777" w:rsidTr="004352BA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3613" w:type="pct"/>
            <w:gridSpan w:val="2"/>
            <w:noWrap/>
          </w:tcPr>
          <w:p w14:paraId="7D7D391B" w14:textId="77777777" w:rsidR="00AA0F33" w:rsidRPr="00D65B13" w:rsidRDefault="00AA0F33" w:rsidP="00D96FB9">
            <w:pPr>
              <w:pStyle w:val="Sprsml"/>
            </w:pPr>
          </w:p>
        </w:tc>
        <w:tc>
          <w:tcPr>
            <w:tcW w:w="1387" w:type="pct"/>
            <w:noWrap/>
          </w:tcPr>
          <w:p w14:paraId="4804AB6E" w14:textId="77777777" w:rsidR="00AA0F33" w:rsidRPr="00D65B13" w:rsidRDefault="00AA0F33" w:rsidP="00D96FB9">
            <w:pPr>
              <w:pStyle w:val="Sprsml"/>
            </w:pPr>
          </w:p>
        </w:tc>
      </w:tr>
    </w:tbl>
    <w:p w14:paraId="5070237E" w14:textId="4ACE04A3" w:rsidR="00CF7825" w:rsidRPr="00CF7825" w:rsidRDefault="004F3E67" w:rsidP="004F3E67">
      <w:pPr>
        <w:pStyle w:val="Mellomtabelleraltshift0"/>
      </w:pPr>
      <w:r>
        <w:t xml:space="preserve"> </w:t>
      </w:r>
    </w:p>
    <w:p w14:paraId="3875F795" w14:textId="4D04D84E" w:rsidR="00894360" w:rsidRPr="0093302D" w:rsidRDefault="004C20E6" w:rsidP="004C20E6">
      <w:pPr>
        <w:pStyle w:val="Heading2"/>
      </w:pPr>
      <w:r>
        <w:t xml:space="preserve">Del 2: </w:t>
      </w:r>
      <w:r w:rsidR="006B59EA">
        <w:t>K</w:t>
      </w:r>
      <w:r w:rsidR="00894360">
        <w:t>ontaktperson</w:t>
      </w:r>
      <w:r w:rsidR="002C2475">
        <w:t>(er)</w:t>
      </w:r>
    </w:p>
    <w:p w14:paraId="17AF08C9" w14:textId="6CECE518" w:rsidR="006C0413" w:rsidRPr="006C0413" w:rsidRDefault="00C86379" w:rsidP="00FE4A5A">
      <w:pPr>
        <w:pStyle w:val="Caption"/>
        <w:spacing w:before="0"/>
      </w:pPr>
      <w:r>
        <w:t>Gi o</w:t>
      </w:r>
      <w:r w:rsidR="006C0413">
        <w:t>pplysninger om den som sender henvendelsen i samarbeid med foresatte</w:t>
      </w:r>
      <w:r w:rsidR="00D27BF0">
        <w:t>. Hvis barnehage: oppgi styrer.</w:t>
      </w:r>
      <w:r w:rsidR="00FE4A5A">
        <w:t xml:space="preserve"> Du kan legge til flere rader dersom det er flere kontaktpersoner.</w:t>
      </w:r>
    </w:p>
    <w:tbl>
      <w:tblPr>
        <w:tblStyle w:val="TableGrid"/>
        <w:tblW w:w="5000" w:type="pct"/>
        <w:tblInd w:w="3" w:type="dxa"/>
        <w:tblLook w:val="0620" w:firstRow="1" w:lastRow="0" w:firstColumn="0" w:lastColumn="0" w:noHBand="1" w:noVBand="1"/>
      </w:tblPr>
      <w:tblGrid>
        <w:gridCol w:w="3633"/>
        <w:gridCol w:w="4817"/>
        <w:gridCol w:w="2000"/>
      </w:tblGrid>
      <w:tr w:rsidR="00F905F6" w:rsidRPr="00C41B03" w14:paraId="68529564" w14:textId="77777777" w:rsidTr="00F17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38" w:type="pct"/>
            <w:shd w:val="clear" w:color="auto" w:fill="F2F2F2" w:themeFill="background1" w:themeFillShade="F2"/>
          </w:tcPr>
          <w:p w14:paraId="20A7EE97" w14:textId="715F03DD" w:rsidR="00F905F6" w:rsidRPr="00C41B03" w:rsidRDefault="00F905F6">
            <w:pPr>
              <w:pStyle w:val="Sprsml"/>
            </w:pPr>
            <w:r>
              <w:t>Arbeidssted og stilling</w:t>
            </w:r>
          </w:p>
        </w:tc>
        <w:tc>
          <w:tcPr>
            <w:tcW w:w="2305" w:type="pct"/>
            <w:shd w:val="clear" w:color="auto" w:fill="F2F2F2" w:themeFill="background1" w:themeFillShade="F2"/>
          </w:tcPr>
          <w:p w14:paraId="41BCE3C3" w14:textId="55A995C2" w:rsidR="00F905F6" w:rsidRPr="00C41B03" w:rsidRDefault="00F905F6">
            <w:pPr>
              <w:pStyle w:val="Sprsml"/>
            </w:pPr>
            <w:r>
              <w:t>N</w:t>
            </w:r>
            <w:r w:rsidRPr="00C41B03">
              <w:t>avn</w:t>
            </w:r>
          </w:p>
        </w:tc>
        <w:tc>
          <w:tcPr>
            <w:tcW w:w="957" w:type="pct"/>
            <w:shd w:val="clear" w:color="auto" w:fill="F2F2F2" w:themeFill="background1" w:themeFillShade="F2"/>
          </w:tcPr>
          <w:p w14:paraId="6578DA10" w14:textId="41D70462" w:rsidR="00F905F6" w:rsidRPr="00C41B03" w:rsidRDefault="0086620E">
            <w:pPr>
              <w:pStyle w:val="Sprsml"/>
            </w:pPr>
            <w:r>
              <w:t>Telefon</w:t>
            </w:r>
          </w:p>
        </w:tc>
      </w:tr>
      <w:tr w:rsidR="00F905F6" w14:paraId="6E6A5C94" w14:textId="77777777" w:rsidTr="004352BA">
        <w:trPr>
          <w:trHeight w:val="680"/>
        </w:trPr>
        <w:tc>
          <w:tcPr>
            <w:tcW w:w="1738" w:type="pct"/>
          </w:tcPr>
          <w:p w14:paraId="433A07A7" w14:textId="77777777" w:rsidR="00F905F6" w:rsidRDefault="00F905F6" w:rsidP="00EB19E9">
            <w:pPr>
              <w:pStyle w:val="Sprsml"/>
            </w:pPr>
          </w:p>
        </w:tc>
        <w:tc>
          <w:tcPr>
            <w:tcW w:w="2305" w:type="pct"/>
          </w:tcPr>
          <w:p w14:paraId="42CDDB2B" w14:textId="77777777" w:rsidR="00F905F6" w:rsidRDefault="00F905F6" w:rsidP="00EB19E9">
            <w:pPr>
              <w:pStyle w:val="Sprsml"/>
            </w:pPr>
          </w:p>
        </w:tc>
        <w:tc>
          <w:tcPr>
            <w:tcW w:w="957" w:type="pct"/>
          </w:tcPr>
          <w:p w14:paraId="244461D8" w14:textId="41ADC791" w:rsidR="00F905F6" w:rsidRDefault="00F905F6" w:rsidP="00EB19E9">
            <w:pPr>
              <w:pStyle w:val="Sprsml"/>
            </w:pPr>
          </w:p>
        </w:tc>
      </w:tr>
    </w:tbl>
    <w:p w14:paraId="54ACA598" w14:textId="7E3383C2" w:rsidR="007B0B56" w:rsidRDefault="0093302D" w:rsidP="00E63A0F">
      <w:pPr>
        <w:pStyle w:val="Heading2"/>
      </w:pPr>
      <w:r>
        <w:t xml:space="preserve">Del </w:t>
      </w:r>
      <w:r w:rsidR="004C20E6">
        <w:t>3</w:t>
      </w:r>
      <w:r>
        <w:t xml:space="preserve"> Henvendelse</w:t>
      </w:r>
    </w:p>
    <w:p w14:paraId="4568BD60" w14:textId="1507E452" w:rsidR="00A3070F" w:rsidRPr="00A3070F" w:rsidRDefault="00A3070F" w:rsidP="00FE4A5A">
      <w:pPr>
        <w:pStyle w:val="Caption"/>
        <w:spacing w:before="0"/>
      </w:pPr>
      <w:r>
        <w:t>Sett kryss for de alternativer som best beskriver årsak til henvendelsen og behov.</w:t>
      </w:r>
      <w:r w:rsidR="008F251D">
        <w:t xml:space="preserve"> </w:t>
      </w:r>
    </w:p>
    <w:tbl>
      <w:tblPr>
        <w:tblStyle w:val="PlainTable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8"/>
        <w:gridCol w:w="172"/>
        <w:gridCol w:w="5246"/>
      </w:tblGrid>
      <w:tr w:rsidR="00BA5C63" w14:paraId="1F2F055B" w14:textId="77777777" w:rsidTr="00CA6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8" w:type="dxa"/>
          </w:tcPr>
          <w:tbl>
            <w:tblPr>
              <w:tblStyle w:val="TableGrid"/>
              <w:tblW w:w="5032" w:type="dxa"/>
              <w:tblLook w:val="06A0" w:firstRow="1" w:lastRow="0" w:firstColumn="1" w:lastColumn="0" w:noHBand="1" w:noVBand="1"/>
            </w:tblPr>
            <w:tblGrid>
              <w:gridCol w:w="396"/>
              <w:gridCol w:w="4636"/>
            </w:tblGrid>
            <w:tr w:rsidR="00BA5C63" w:rsidRPr="00FE7617" w14:paraId="14BCA6B6" w14:textId="77777777" w:rsidTr="00CA618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340"/>
              </w:trPr>
              <w:tc>
                <w:tcPr>
                  <w:tcW w:w="5000" w:type="pct"/>
                  <w:gridSpan w:val="2"/>
                  <w:shd w:val="clear" w:color="auto" w:fill="F2F2F2" w:themeFill="background1" w:themeFillShade="F2"/>
                </w:tcPr>
                <w:p w14:paraId="2F8176F0" w14:textId="77777777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Hva er årsak til henvendelsen?</w:t>
                  </w:r>
                </w:p>
              </w:tc>
            </w:tr>
            <w:tr w:rsidR="00BA5C63" w:rsidRPr="00FE7617" w14:paraId="4F48583B" w14:textId="77777777" w:rsidTr="00CA6185">
              <w:trPr>
                <w:trHeight w:hRule="exact" w:val="340"/>
              </w:trPr>
              <w:tc>
                <w:tcPr>
                  <w:tcW w:w="393" w:type="pct"/>
                </w:tcPr>
                <w:p w14:paraId="24545F92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5713912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07" w:type="pct"/>
                </w:tcPr>
                <w:p w14:paraId="53E33A81" w14:textId="24235999" w:rsidR="00BA5C63" w:rsidRPr="00FE7617" w:rsidRDefault="00C3582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>
                    <w:rPr>
                      <w:szCs w:val="16"/>
                    </w:rPr>
                    <w:t>Enkeltbarns u</w:t>
                  </w:r>
                  <w:r w:rsidR="00BA5C63" w:rsidRPr="00FE7617">
                    <w:rPr>
                      <w:szCs w:val="16"/>
                    </w:rPr>
                    <w:t>tvikling og læring av ferdigheter</w:t>
                  </w:r>
                </w:p>
              </w:tc>
            </w:tr>
            <w:tr w:rsidR="00BA5C63" w:rsidRPr="00FE7617" w14:paraId="25197EC9" w14:textId="77777777" w:rsidTr="00CA6185">
              <w:trPr>
                <w:trHeight w:hRule="exact" w:val="340"/>
              </w:trPr>
              <w:tc>
                <w:tcPr>
                  <w:tcW w:w="393" w:type="pct"/>
                </w:tcPr>
                <w:p w14:paraId="256DA275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7662000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07" w:type="pct"/>
                </w:tcPr>
                <w:p w14:paraId="79FE1FDE" w14:textId="4579D64F" w:rsidR="00BA5C63" w:rsidRPr="00FE7617" w:rsidRDefault="00917274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>
                    <w:rPr>
                      <w:szCs w:val="16"/>
                    </w:rPr>
                    <w:t>Enkeltbarns n</w:t>
                  </w:r>
                  <w:r w:rsidR="00BA5C63" w:rsidRPr="00FE7617">
                    <w:rPr>
                      <w:szCs w:val="16"/>
                    </w:rPr>
                    <w:t>edsatt</w:t>
                  </w:r>
                  <w:r w:rsidR="0017426B">
                    <w:rPr>
                      <w:szCs w:val="16"/>
                    </w:rPr>
                    <w:t>e</w:t>
                  </w:r>
                  <w:r w:rsidR="00BA5C63" w:rsidRPr="00FE7617">
                    <w:rPr>
                      <w:szCs w:val="16"/>
                    </w:rPr>
                    <w:t xml:space="preserve"> funksjonsevne og tilrettelegging</w:t>
                  </w:r>
                </w:p>
              </w:tc>
            </w:tr>
            <w:tr w:rsidR="00BA5C63" w:rsidRPr="00FE7617" w14:paraId="7FF81E1A" w14:textId="77777777" w:rsidTr="00CA6185">
              <w:trPr>
                <w:trHeight w:hRule="exact" w:val="340"/>
              </w:trPr>
              <w:tc>
                <w:tcPr>
                  <w:tcW w:w="393" w:type="pct"/>
                </w:tcPr>
                <w:p w14:paraId="5E21B7AA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-165502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07" w:type="pct"/>
                </w:tcPr>
                <w:p w14:paraId="4E8FDC02" w14:textId="37D3B4FC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Uttale</w:t>
                  </w:r>
                  <w:r w:rsidR="00144F8A">
                    <w:rPr>
                      <w:szCs w:val="16"/>
                    </w:rPr>
                    <w:t>,</w:t>
                  </w:r>
                  <w:r w:rsidRPr="00FE7617">
                    <w:rPr>
                      <w:szCs w:val="16"/>
                    </w:rPr>
                    <w:t xml:space="preserve"> stamming </w:t>
                  </w:r>
                  <w:r w:rsidR="00144F8A">
                    <w:rPr>
                      <w:szCs w:val="16"/>
                    </w:rPr>
                    <w:t>eller an</w:t>
                  </w:r>
                  <w:r w:rsidR="00793A41">
                    <w:rPr>
                      <w:szCs w:val="16"/>
                    </w:rPr>
                    <w:t>nen</w:t>
                  </w:r>
                  <w:r w:rsidR="00144F8A">
                    <w:rPr>
                      <w:szCs w:val="16"/>
                    </w:rPr>
                    <w:t xml:space="preserve"> l</w:t>
                  </w:r>
                  <w:r w:rsidRPr="00FE7617">
                    <w:rPr>
                      <w:szCs w:val="16"/>
                    </w:rPr>
                    <w:t>ogoped</w:t>
                  </w:r>
                  <w:r w:rsidR="00144F8A">
                    <w:rPr>
                      <w:szCs w:val="16"/>
                    </w:rPr>
                    <w:t>isk</w:t>
                  </w:r>
                  <w:r w:rsidR="00793A41">
                    <w:rPr>
                      <w:szCs w:val="16"/>
                    </w:rPr>
                    <w:t xml:space="preserve"> oppfølging</w:t>
                  </w:r>
                </w:p>
              </w:tc>
            </w:tr>
            <w:tr w:rsidR="00BA5C63" w:rsidRPr="00FE7617" w14:paraId="39F21FBC" w14:textId="77777777" w:rsidTr="00CA6185">
              <w:trPr>
                <w:trHeight w:hRule="exact" w:val="340"/>
              </w:trPr>
              <w:tc>
                <w:tcPr>
                  <w:tcW w:w="393" w:type="pct"/>
                </w:tcPr>
                <w:p w14:paraId="6CA7C26E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-21211328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07" w:type="pct"/>
                </w:tcPr>
                <w:p w14:paraId="7ADAE0E1" w14:textId="77777777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Atferd og regulering</w:t>
                  </w:r>
                </w:p>
              </w:tc>
            </w:tr>
            <w:tr w:rsidR="00BA5C63" w:rsidRPr="00FE7617" w14:paraId="6785FA49" w14:textId="77777777" w:rsidTr="00CA6185">
              <w:trPr>
                <w:trHeight w:hRule="exact" w:val="340"/>
              </w:trPr>
              <w:tc>
                <w:tcPr>
                  <w:tcW w:w="393" w:type="pct"/>
                </w:tcPr>
                <w:p w14:paraId="18B83CDA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1314683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07" w:type="pct"/>
                </w:tcPr>
                <w:p w14:paraId="6F032A98" w14:textId="77777777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Flerspråklige barns språkutvikling</w:t>
                  </w:r>
                </w:p>
              </w:tc>
            </w:tr>
          </w:tbl>
          <w:p w14:paraId="347D5E54" w14:textId="77777777" w:rsidR="00BA5C63" w:rsidRPr="00FE7617" w:rsidRDefault="00BA5C63" w:rsidP="00024F71">
            <w:pPr>
              <w:pStyle w:val="Sprsml"/>
              <w:spacing w:after="60"/>
              <w:rPr>
                <w:szCs w:val="16"/>
              </w:rPr>
            </w:pPr>
          </w:p>
        </w:tc>
        <w:tc>
          <w:tcPr>
            <w:tcW w:w="172" w:type="dxa"/>
          </w:tcPr>
          <w:p w14:paraId="36D48631" w14:textId="77777777" w:rsidR="00BA5C63" w:rsidRPr="00FE7617" w:rsidRDefault="00BA5C63" w:rsidP="00024F71">
            <w:pPr>
              <w:pStyle w:val="Sprsml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  <w:tc>
          <w:tcPr>
            <w:tcW w:w="5246" w:type="dxa"/>
          </w:tcPr>
          <w:tbl>
            <w:tblPr>
              <w:tblStyle w:val="TableGrid"/>
              <w:tblW w:w="4926" w:type="pct"/>
              <w:tblLook w:val="06A0" w:firstRow="1" w:lastRow="0" w:firstColumn="1" w:lastColumn="0" w:noHBand="1" w:noVBand="1"/>
            </w:tblPr>
            <w:tblGrid>
              <w:gridCol w:w="394"/>
              <w:gridCol w:w="4759"/>
            </w:tblGrid>
            <w:tr w:rsidR="00BA5C63" w:rsidRPr="00FE7617" w14:paraId="41AB39EC" w14:textId="77777777" w:rsidTr="00CA618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340"/>
              </w:trPr>
              <w:tc>
                <w:tcPr>
                  <w:tcW w:w="5000" w:type="pct"/>
                  <w:gridSpan w:val="2"/>
                  <w:shd w:val="clear" w:color="auto" w:fill="F2F2F2" w:themeFill="background1" w:themeFillShade="F2"/>
                </w:tcPr>
                <w:p w14:paraId="44385F42" w14:textId="688DE5F4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 xml:space="preserve">Hva ønsker dere hjelp til fra </w:t>
                  </w:r>
                  <w:r w:rsidR="00935CEF">
                    <w:rPr>
                      <w:szCs w:val="16"/>
                    </w:rPr>
                    <w:t>S</w:t>
                  </w:r>
                  <w:r w:rsidRPr="00FE7617">
                    <w:rPr>
                      <w:szCs w:val="16"/>
                    </w:rPr>
                    <w:t>tyrket innsats</w:t>
                  </w:r>
                </w:p>
              </w:tc>
            </w:tr>
            <w:tr w:rsidR="00BA5C63" w:rsidRPr="00FE7617" w14:paraId="71FEF506" w14:textId="77777777" w:rsidTr="00CA6185">
              <w:trPr>
                <w:trHeight w:hRule="exact" w:val="340"/>
              </w:trPr>
              <w:tc>
                <w:tcPr>
                  <w:tcW w:w="382" w:type="pct"/>
                </w:tcPr>
                <w:p w14:paraId="60D9EF7E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15827922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18" w:type="pct"/>
                </w:tcPr>
                <w:p w14:paraId="23C5B008" w14:textId="77777777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Veiledning/kompetanseheving (foresatte)</w:t>
                  </w:r>
                </w:p>
              </w:tc>
            </w:tr>
            <w:tr w:rsidR="00BA5C63" w:rsidRPr="00FE7617" w14:paraId="3758FE51" w14:textId="77777777" w:rsidTr="00CA6185">
              <w:trPr>
                <w:trHeight w:hRule="exact" w:val="340"/>
              </w:trPr>
              <w:tc>
                <w:tcPr>
                  <w:tcW w:w="382" w:type="pct"/>
                </w:tcPr>
                <w:p w14:paraId="5D0AEA61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18382683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18" w:type="pct"/>
                </w:tcPr>
                <w:p w14:paraId="06CE672E" w14:textId="77777777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Veiledning/kompetanseheving (barnehage)</w:t>
                  </w:r>
                </w:p>
              </w:tc>
            </w:tr>
            <w:tr w:rsidR="00BA5C63" w:rsidRPr="00FE7617" w14:paraId="7F976E5B" w14:textId="77777777" w:rsidTr="00CA6185">
              <w:trPr>
                <w:trHeight w:hRule="exact" w:val="340"/>
              </w:trPr>
              <w:tc>
                <w:tcPr>
                  <w:tcW w:w="382" w:type="pct"/>
                </w:tcPr>
                <w:p w14:paraId="6C214283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2165583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18" w:type="pct"/>
                </w:tcPr>
                <w:p w14:paraId="53019AAB" w14:textId="77777777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Oppstart av samarbeid (enkeltbarn)</w:t>
                  </w:r>
                </w:p>
              </w:tc>
            </w:tr>
            <w:tr w:rsidR="00BA5C63" w:rsidRPr="00FE7617" w14:paraId="0DCC4DB7" w14:textId="77777777" w:rsidTr="00CA6185">
              <w:trPr>
                <w:trHeight w:hRule="exact" w:val="340"/>
              </w:trPr>
              <w:tc>
                <w:tcPr>
                  <w:tcW w:w="382" w:type="pct"/>
                </w:tcPr>
                <w:p w14:paraId="6F7189E6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-503510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18" w:type="pct"/>
                </w:tcPr>
                <w:p w14:paraId="71C42BAC" w14:textId="77777777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Observasjon og kartlegging</w:t>
                  </w:r>
                </w:p>
              </w:tc>
            </w:tr>
            <w:tr w:rsidR="00BA5C63" w:rsidRPr="00FE7617" w14:paraId="298EE132" w14:textId="77777777" w:rsidTr="00CA6185">
              <w:trPr>
                <w:trHeight w:hRule="exact" w:val="340"/>
              </w:trPr>
              <w:tc>
                <w:tcPr>
                  <w:tcW w:w="382" w:type="pct"/>
                </w:tcPr>
                <w:p w14:paraId="71CE0C11" w14:textId="77777777" w:rsidR="00BA5C63" w:rsidRPr="00FE7617" w:rsidRDefault="00000000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sdt>
                    <w:sdtPr>
                      <w:rPr>
                        <w:szCs w:val="16"/>
                      </w:rPr>
                      <w:id w:val="17667344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A5C63" w:rsidRPr="00FE7617">
                        <w:rPr>
                          <w:rFonts w:ascii="MS Gothic" w:eastAsia="MS Gothic" w:hAnsi="MS Gothic" w:hint="eastAsia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618" w:type="pct"/>
                </w:tcPr>
                <w:p w14:paraId="08B1D6EC" w14:textId="77777777" w:rsidR="00BA5C63" w:rsidRPr="00FE7617" w:rsidRDefault="00BA5C63" w:rsidP="00024F71">
                  <w:pPr>
                    <w:pStyle w:val="Sprsml"/>
                    <w:spacing w:after="60"/>
                    <w:rPr>
                      <w:szCs w:val="16"/>
                    </w:rPr>
                  </w:pPr>
                  <w:r w:rsidRPr="00FE7617">
                    <w:rPr>
                      <w:szCs w:val="16"/>
                    </w:rPr>
                    <w:t>Annet</w:t>
                  </w:r>
                </w:p>
              </w:tc>
            </w:tr>
          </w:tbl>
          <w:p w14:paraId="48988B91" w14:textId="77777777" w:rsidR="00BA5C63" w:rsidRPr="00FE7617" w:rsidRDefault="00BA5C63" w:rsidP="00024F71">
            <w:pPr>
              <w:pStyle w:val="Sprsml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</w:rPr>
            </w:pPr>
          </w:p>
        </w:tc>
      </w:tr>
    </w:tbl>
    <w:p w14:paraId="3D1B3C10" w14:textId="08D957B2" w:rsidR="0010404A" w:rsidRPr="00696FE5" w:rsidRDefault="0010404A" w:rsidP="002C2475">
      <w:pPr>
        <w:pStyle w:val="Caption"/>
      </w:pPr>
      <w:r>
        <w:t>Gi en kort</w:t>
      </w:r>
      <w:r w:rsidR="005D4460">
        <w:t xml:space="preserve">fatter og oppsummert </w:t>
      </w:r>
      <w:r>
        <w:t>beskrivelse av hvorfor dere sender henvendelsen. Bruk vedlegg.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10456"/>
      </w:tblGrid>
      <w:tr w:rsidR="0010404A" w14:paraId="0DD18AAB" w14:textId="77777777" w:rsidTr="005D41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2500" w:type="pct"/>
            <w:shd w:val="clear" w:color="auto" w:fill="FFFFFF" w:themeFill="background1"/>
          </w:tcPr>
          <w:p w14:paraId="58DC12FE" w14:textId="77777777" w:rsidR="00C34248" w:rsidRPr="0018393A" w:rsidRDefault="00C34248" w:rsidP="0018393A"/>
        </w:tc>
      </w:tr>
    </w:tbl>
    <w:p w14:paraId="2367AED5" w14:textId="62FAA380" w:rsidR="00572873" w:rsidRPr="00E63A0F" w:rsidRDefault="00DD4E7D" w:rsidP="00E63A0F">
      <w:pPr>
        <w:pStyle w:val="Heading2"/>
      </w:pPr>
      <w:r w:rsidRPr="00E63A0F">
        <w:lastRenderedPageBreak/>
        <w:t xml:space="preserve">Del </w:t>
      </w:r>
      <w:r w:rsidR="004C20E6">
        <w:t>4</w:t>
      </w:r>
      <w:r w:rsidRPr="00E63A0F">
        <w:t>: Barnet og familien</w:t>
      </w:r>
    </w:p>
    <w:p w14:paraId="3AC18748" w14:textId="13E06AA3" w:rsidR="0010404A" w:rsidRDefault="0010404A" w:rsidP="0093302D">
      <w:pPr>
        <w:pStyle w:val="Heading3"/>
      </w:pPr>
      <w:r w:rsidRPr="00A357BE">
        <w:t>Barnets stemme:</w:t>
      </w:r>
    </w:p>
    <w:p w14:paraId="2D6FA1BC" w14:textId="77777777" w:rsidR="0010404A" w:rsidRDefault="0010404A" w:rsidP="00FE4A5A">
      <w:pPr>
        <w:pStyle w:val="Caption"/>
        <w:spacing w:before="0"/>
      </w:pPr>
      <w:r w:rsidRPr="00B45F29">
        <w:t xml:space="preserve">Hvordan opplever barnet den aktuelle </w:t>
      </w:r>
      <w:r>
        <w:t>bekymringen</w:t>
      </w:r>
      <w:r w:rsidRPr="00B45F29">
        <w:t>?</w:t>
      </w:r>
      <w:r>
        <w:t xml:space="preserve"> Hva er viktig for barnet? Hva er barnets interesser og styrker? Dersom voksne </w:t>
      </w:r>
      <w:r w:rsidRPr="00A85608">
        <w:t>tolker</w:t>
      </w:r>
      <w:r>
        <w:t xml:space="preserve"> barnets stemme er det viktig at dere presiserer dette.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10456"/>
      </w:tblGrid>
      <w:tr w:rsidR="0010404A" w14:paraId="4348FF71" w14:textId="77777777" w:rsidTr="005D41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2500" w:type="pct"/>
            <w:shd w:val="clear" w:color="auto" w:fill="FFFFFF" w:themeFill="background1"/>
          </w:tcPr>
          <w:p w14:paraId="2E9C7533" w14:textId="77777777" w:rsidR="00C34248" w:rsidRPr="0018393A" w:rsidRDefault="00C34248" w:rsidP="0018393A"/>
        </w:tc>
      </w:tr>
    </w:tbl>
    <w:p w14:paraId="627C6AB0" w14:textId="77777777" w:rsidR="0010404A" w:rsidRDefault="0010404A" w:rsidP="0093302D">
      <w:pPr>
        <w:pStyle w:val="Heading3"/>
      </w:pPr>
      <w:r w:rsidRPr="00152E33">
        <w:t>Foresattes perspektiv:</w:t>
      </w:r>
    </w:p>
    <w:p w14:paraId="5A15DD91" w14:textId="77777777" w:rsidR="0010404A" w:rsidRPr="00D64C45" w:rsidRDefault="0010404A" w:rsidP="00FE4A5A">
      <w:pPr>
        <w:pStyle w:val="Caption"/>
        <w:spacing w:before="0"/>
      </w:pPr>
      <w:r>
        <w:t>Er dere foresatte bekymret for barnet? Hva ser dere hjemme/</w:t>
      </w:r>
      <w:r w:rsidRPr="00B214C0">
        <w:t>andre steder? Har andre familiemedlemmer hatt lignende vansker?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10456"/>
      </w:tblGrid>
      <w:tr w:rsidR="0010404A" w14:paraId="5F0C73CF" w14:textId="77777777" w:rsidTr="005D41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2500" w:type="pct"/>
            <w:shd w:val="clear" w:color="auto" w:fill="FFFFFF" w:themeFill="background1"/>
          </w:tcPr>
          <w:p w14:paraId="13E1F8A4" w14:textId="77777777" w:rsidR="0010404A" w:rsidRPr="0018393A" w:rsidRDefault="0010404A" w:rsidP="0018393A"/>
        </w:tc>
      </w:tr>
    </w:tbl>
    <w:p w14:paraId="6D728CE5" w14:textId="72160E37" w:rsidR="00A65AB8" w:rsidRDefault="00084BF1" w:rsidP="00E57076">
      <w:pPr>
        <w:pStyle w:val="Heading2"/>
      </w:pPr>
      <w:r>
        <w:t xml:space="preserve">Del </w:t>
      </w:r>
      <w:r w:rsidR="004C20E6">
        <w:t>5</w:t>
      </w:r>
      <w:r>
        <w:t xml:space="preserve">: </w:t>
      </w:r>
      <w:r w:rsidR="006C422C">
        <w:t>B</w:t>
      </w:r>
      <w:r>
        <w:t>arnehage</w:t>
      </w:r>
      <w:r w:rsidR="00D76125">
        <w:t>n</w:t>
      </w:r>
    </w:p>
    <w:p w14:paraId="60452436" w14:textId="67D57A05" w:rsidR="00082B3F" w:rsidRPr="00082B3F" w:rsidRDefault="00082B3F" w:rsidP="00FE4A5A">
      <w:pPr>
        <w:pStyle w:val="Caption"/>
        <w:spacing w:before="0"/>
      </w:pPr>
      <w:r>
        <w:t>Denne delen fylles ut av barnehagen.</w:t>
      </w:r>
    </w:p>
    <w:p w14:paraId="41BAD56A" w14:textId="3B14786E" w:rsidR="009A4018" w:rsidRPr="009A4018" w:rsidRDefault="009A4018" w:rsidP="000935FD">
      <w:pPr>
        <w:pStyle w:val="Heading3"/>
      </w:pPr>
      <w:r>
        <w:t>Kontaktperson</w:t>
      </w:r>
      <w:r w:rsidR="002B4908">
        <w:t>(er)</w:t>
      </w:r>
      <w:r>
        <w:t xml:space="preserve"> på avdelingen</w:t>
      </w:r>
      <w:r w:rsidR="002007C8">
        <w:t>:</w:t>
      </w:r>
    </w:p>
    <w:tbl>
      <w:tblPr>
        <w:tblStyle w:val="TableGrid"/>
        <w:tblW w:w="5000" w:type="pct"/>
        <w:tblInd w:w="3" w:type="dxa"/>
        <w:tblLook w:val="0420" w:firstRow="1" w:lastRow="0" w:firstColumn="0" w:lastColumn="0" w:noHBand="0" w:noVBand="1"/>
      </w:tblPr>
      <w:tblGrid>
        <w:gridCol w:w="2869"/>
        <w:gridCol w:w="4172"/>
        <w:gridCol w:w="3409"/>
      </w:tblGrid>
      <w:tr w:rsidR="009A4018" w:rsidRPr="00C41B03" w14:paraId="56859129" w14:textId="77777777" w:rsidTr="00665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73" w:type="pct"/>
            <w:shd w:val="clear" w:color="auto" w:fill="F2F2F2" w:themeFill="background1" w:themeFillShade="F2"/>
          </w:tcPr>
          <w:p w14:paraId="05A6A79E" w14:textId="7DF22496" w:rsidR="009A4018" w:rsidRPr="00C41B03" w:rsidRDefault="0066515B">
            <w:pPr>
              <w:pStyle w:val="Sprsml"/>
            </w:pPr>
            <w:r>
              <w:t>S</w:t>
            </w:r>
            <w:r w:rsidR="009A4018">
              <w:t>tilling</w:t>
            </w:r>
          </w:p>
        </w:tc>
        <w:tc>
          <w:tcPr>
            <w:tcW w:w="1996" w:type="pct"/>
            <w:shd w:val="clear" w:color="auto" w:fill="F2F2F2" w:themeFill="background1" w:themeFillShade="F2"/>
          </w:tcPr>
          <w:p w14:paraId="6579189C" w14:textId="77777777" w:rsidR="009A4018" w:rsidRPr="00C41B03" w:rsidRDefault="009A4018">
            <w:pPr>
              <w:pStyle w:val="Sprsml"/>
            </w:pPr>
            <w:r>
              <w:t>N</w:t>
            </w:r>
            <w:r w:rsidRPr="00C41B03">
              <w:t>avn</w:t>
            </w:r>
          </w:p>
        </w:tc>
        <w:tc>
          <w:tcPr>
            <w:tcW w:w="1631" w:type="pct"/>
            <w:shd w:val="clear" w:color="auto" w:fill="F2F2F2" w:themeFill="background1" w:themeFillShade="F2"/>
          </w:tcPr>
          <w:p w14:paraId="71B20C0F" w14:textId="77777777" w:rsidR="009A4018" w:rsidRPr="00C41B03" w:rsidRDefault="009A4018">
            <w:pPr>
              <w:pStyle w:val="Sprsml"/>
            </w:pPr>
            <w:r w:rsidRPr="00C41B03">
              <w:t>Epost:</w:t>
            </w:r>
          </w:p>
        </w:tc>
      </w:tr>
      <w:tr w:rsidR="009A4018" w14:paraId="58BF1BA8" w14:textId="77777777" w:rsidTr="006A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tcW w:w="1373" w:type="pct"/>
          </w:tcPr>
          <w:p w14:paraId="5D1EB985" w14:textId="77777777" w:rsidR="009A4018" w:rsidRDefault="009A4018" w:rsidP="0018393A">
            <w:pPr>
              <w:pStyle w:val="Sprsml"/>
            </w:pPr>
          </w:p>
        </w:tc>
        <w:tc>
          <w:tcPr>
            <w:tcW w:w="1996" w:type="pct"/>
          </w:tcPr>
          <w:p w14:paraId="7EC0052B" w14:textId="77777777" w:rsidR="009A4018" w:rsidRDefault="009A4018" w:rsidP="0018393A">
            <w:pPr>
              <w:pStyle w:val="Sprsml"/>
            </w:pPr>
          </w:p>
        </w:tc>
        <w:tc>
          <w:tcPr>
            <w:tcW w:w="1631" w:type="pct"/>
          </w:tcPr>
          <w:p w14:paraId="27934B5E" w14:textId="77777777" w:rsidR="009A4018" w:rsidRDefault="009A4018" w:rsidP="0018393A">
            <w:pPr>
              <w:pStyle w:val="Sprsml"/>
            </w:pPr>
          </w:p>
        </w:tc>
      </w:tr>
    </w:tbl>
    <w:p w14:paraId="1F1E5BD7" w14:textId="77777777" w:rsidR="00894900" w:rsidRDefault="00894900" w:rsidP="00894900">
      <w:pPr>
        <w:pStyle w:val="Mellomtabelleraltshift0"/>
      </w:pPr>
    </w:p>
    <w:p w14:paraId="3A22019C" w14:textId="77777777" w:rsidR="004C5B67" w:rsidRPr="004C5B67" w:rsidRDefault="004C5B67" w:rsidP="00894900">
      <w:pPr>
        <w:pStyle w:val="Heading3"/>
      </w:pPr>
      <w:r w:rsidRPr="004C5B67">
        <w:t>Samarbeid med andre tjenester nå og tidligere</w:t>
      </w:r>
    </w:p>
    <w:p w14:paraId="24414B81" w14:textId="45A49D35" w:rsidR="004C5B67" w:rsidRDefault="004C5B67" w:rsidP="00894900">
      <w:pPr>
        <w:keepNext/>
        <w:spacing w:before="0"/>
      </w:pPr>
      <w:r w:rsidRPr="00621E6A">
        <w:rPr>
          <w:i/>
          <w:iCs/>
        </w:rPr>
        <w:t xml:space="preserve">Set kryss dersom dere har samarbeidet med, eller fått oppfølging fra en eller flere av følgende. </w:t>
      </w:r>
      <w:r>
        <w:rPr>
          <w:i/>
          <w:iCs/>
        </w:rPr>
        <w:t>Husk</w:t>
      </w:r>
      <w:r w:rsidRPr="00621E6A">
        <w:rPr>
          <w:i/>
          <w:iCs/>
        </w:rPr>
        <w:t xml:space="preserve"> </w:t>
      </w:r>
      <w:r>
        <w:rPr>
          <w:i/>
          <w:iCs/>
        </w:rPr>
        <w:t xml:space="preserve">navn </w:t>
      </w:r>
      <w:r w:rsidRPr="00621E6A">
        <w:rPr>
          <w:i/>
          <w:iCs/>
        </w:rPr>
        <w:t xml:space="preserve">og periode </w:t>
      </w:r>
      <w:r>
        <w:rPr>
          <w:i/>
          <w:iCs/>
        </w:rPr>
        <w:t>ved kryss.</w:t>
      </w:r>
    </w:p>
    <w:tbl>
      <w:tblPr>
        <w:tblStyle w:val="TableGridLight"/>
        <w:tblW w:w="5000" w:type="pct"/>
        <w:tblBorders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3055"/>
        <w:gridCol w:w="4622"/>
        <w:gridCol w:w="2779"/>
      </w:tblGrid>
      <w:tr w:rsidR="004920B7" w14:paraId="58DA966C" w14:textId="77777777" w:rsidTr="00492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61" w:type="pct"/>
          </w:tcPr>
          <w:p w14:paraId="1F668857" w14:textId="73A64853" w:rsidR="004920B7" w:rsidRDefault="004920B7" w:rsidP="0083199E">
            <w:pPr>
              <w:pStyle w:val="Sprsml"/>
            </w:pPr>
            <w:r>
              <w:t>Rolle/Tjeneste</w:t>
            </w:r>
          </w:p>
        </w:tc>
        <w:tc>
          <w:tcPr>
            <w:tcW w:w="2210" w:type="pct"/>
          </w:tcPr>
          <w:p w14:paraId="3B8922FC" w14:textId="4D318373" w:rsidR="004920B7" w:rsidRDefault="004920B7" w:rsidP="0083199E">
            <w:pPr>
              <w:pStyle w:val="Sprsml"/>
            </w:pPr>
            <w:r>
              <w:t>Navn på samarbeidspartner</w:t>
            </w:r>
          </w:p>
        </w:tc>
        <w:tc>
          <w:tcPr>
            <w:tcW w:w="1329" w:type="pct"/>
          </w:tcPr>
          <w:p w14:paraId="170FEBED" w14:textId="7F8CB0CF" w:rsidR="004920B7" w:rsidRPr="001D135D" w:rsidRDefault="004920B7" w:rsidP="0083199E">
            <w:pPr>
              <w:pStyle w:val="Sprsml"/>
            </w:pPr>
            <w:r w:rsidRPr="001D135D">
              <w:t>Periode (dato</w:t>
            </w:r>
            <w:r>
              <w:t xml:space="preserve"> fra-til</w:t>
            </w:r>
            <w:r w:rsidRPr="001D135D">
              <w:t>)</w:t>
            </w:r>
          </w:p>
        </w:tc>
      </w:tr>
      <w:tr w:rsidR="00B6746F" w14:paraId="1E1F9D2D" w14:textId="77777777" w:rsidTr="00224EF9">
        <w:tc>
          <w:tcPr>
            <w:tcW w:w="1461" w:type="pct"/>
          </w:tcPr>
          <w:p w14:paraId="518F2514" w14:textId="77777777" w:rsidR="00B6746F" w:rsidRDefault="00000000" w:rsidP="00BE42A9">
            <w:pPr>
              <w:pStyle w:val="Sprsml"/>
            </w:pPr>
            <w:sdt>
              <w:sdtPr>
                <w:id w:val="-131864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Språkpedagog</w:t>
            </w:r>
          </w:p>
        </w:tc>
        <w:tc>
          <w:tcPr>
            <w:tcW w:w="2210" w:type="pct"/>
          </w:tcPr>
          <w:p w14:paraId="7B8E642D" w14:textId="11A1B239" w:rsidR="001038C0" w:rsidRDefault="001038C0" w:rsidP="00BE42A9">
            <w:pPr>
              <w:pStyle w:val="Sprsml"/>
            </w:pPr>
          </w:p>
        </w:tc>
        <w:tc>
          <w:tcPr>
            <w:tcW w:w="1329" w:type="pct"/>
          </w:tcPr>
          <w:p w14:paraId="20A6127A" w14:textId="77777777" w:rsidR="00B6746F" w:rsidRDefault="00B6746F" w:rsidP="00BE42A9">
            <w:pPr>
              <w:pStyle w:val="Sprsml"/>
            </w:pPr>
          </w:p>
        </w:tc>
      </w:tr>
      <w:tr w:rsidR="00B6746F" w14:paraId="3A6C195F" w14:textId="77777777" w:rsidTr="00224EF9">
        <w:tc>
          <w:tcPr>
            <w:tcW w:w="1461" w:type="pct"/>
          </w:tcPr>
          <w:p w14:paraId="3DDD8C6F" w14:textId="714DF114" w:rsidR="00B6746F" w:rsidRDefault="00000000" w:rsidP="00BE42A9">
            <w:pPr>
              <w:pStyle w:val="Sprsml"/>
            </w:pPr>
            <w:sdt>
              <w:sdtPr>
                <w:id w:val="-74580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PPT (systemveiledning)</w:t>
            </w:r>
          </w:p>
        </w:tc>
        <w:tc>
          <w:tcPr>
            <w:tcW w:w="2210" w:type="pct"/>
          </w:tcPr>
          <w:p w14:paraId="776143EE" w14:textId="77777777" w:rsidR="00B6746F" w:rsidRDefault="00B6746F" w:rsidP="00BE42A9">
            <w:pPr>
              <w:pStyle w:val="Sprsml"/>
            </w:pPr>
          </w:p>
        </w:tc>
        <w:tc>
          <w:tcPr>
            <w:tcW w:w="1329" w:type="pct"/>
          </w:tcPr>
          <w:p w14:paraId="6977F7D8" w14:textId="77777777" w:rsidR="00B6746F" w:rsidRDefault="00B6746F" w:rsidP="00BE42A9">
            <w:pPr>
              <w:pStyle w:val="Sprsml"/>
            </w:pPr>
          </w:p>
        </w:tc>
      </w:tr>
      <w:tr w:rsidR="00B6746F" w14:paraId="61E61AA4" w14:textId="77777777" w:rsidTr="00224EF9">
        <w:tc>
          <w:tcPr>
            <w:tcW w:w="1461" w:type="pct"/>
          </w:tcPr>
          <w:p w14:paraId="60162DAC" w14:textId="77777777" w:rsidR="00B6746F" w:rsidRDefault="00000000" w:rsidP="00BE42A9">
            <w:pPr>
              <w:pStyle w:val="Sprsml"/>
            </w:pPr>
            <w:sdt>
              <w:sdtPr>
                <w:id w:val="74515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Ambulant team</w:t>
            </w:r>
          </w:p>
        </w:tc>
        <w:tc>
          <w:tcPr>
            <w:tcW w:w="2210" w:type="pct"/>
          </w:tcPr>
          <w:p w14:paraId="4DE3095C" w14:textId="77777777" w:rsidR="00B6746F" w:rsidRDefault="00B6746F" w:rsidP="00BE42A9">
            <w:pPr>
              <w:pStyle w:val="Sprsml"/>
            </w:pPr>
          </w:p>
        </w:tc>
        <w:tc>
          <w:tcPr>
            <w:tcW w:w="1329" w:type="pct"/>
          </w:tcPr>
          <w:p w14:paraId="19EADB27" w14:textId="77777777" w:rsidR="00B6746F" w:rsidRDefault="00B6746F" w:rsidP="00BE42A9">
            <w:pPr>
              <w:pStyle w:val="Sprsml"/>
            </w:pPr>
          </w:p>
        </w:tc>
      </w:tr>
      <w:tr w:rsidR="00B6746F" w14:paraId="41087268" w14:textId="77777777" w:rsidTr="00224EF9">
        <w:tc>
          <w:tcPr>
            <w:tcW w:w="1461" w:type="pct"/>
          </w:tcPr>
          <w:p w14:paraId="5398FD9D" w14:textId="7147425B" w:rsidR="00B6746F" w:rsidRDefault="00000000" w:rsidP="00BE42A9">
            <w:pPr>
              <w:pStyle w:val="Sprsml"/>
              <w:rPr>
                <w:rFonts w:ascii="MS Gothic" w:eastAsia="MS Gothic" w:hAnsi="MS Gothic"/>
              </w:rPr>
            </w:pPr>
            <w:sdt>
              <w:sdtPr>
                <w:id w:val="158733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Spesialpedagog</w:t>
            </w:r>
          </w:p>
        </w:tc>
        <w:tc>
          <w:tcPr>
            <w:tcW w:w="2210" w:type="pct"/>
          </w:tcPr>
          <w:p w14:paraId="2F46496D" w14:textId="77777777" w:rsidR="00B6746F" w:rsidRDefault="00B6746F" w:rsidP="00BE42A9">
            <w:pPr>
              <w:pStyle w:val="Sprsml"/>
            </w:pPr>
          </w:p>
        </w:tc>
        <w:tc>
          <w:tcPr>
            <w:tcW w:w="1329" w:type="pct"/>
          </w:tcPr>
          <w:p w14:paraId="367BA8D3" w14:textId="77777777" w:rsidR="00B6746F" w:rsidRDefault="00B6746F" w:rsidP="00BE42A9">
            <w:pPr>
              <w:pStyle w:val="Sprsml"/>
            </w:pPr>
          </w:p>
        </w:tc>
      </w:tr>
      <w:tr w:rsidR="00B6746F" w14:paraId="649C9E10" w14:textId="77777777" w:rsidTr="00224EF9">
        <w:tc>
          <w:tcPr>
            <w:tcW w:w="1461" w:type="pct"/>
          </w:tcPr>
          <w:p w14:paraId="7C19CBC1" w14:textId="77777777" w:rsidR="00B6746F" w:rsidRDefault="00000000" w:rsidP="00BE42A9">
            <w:pPr>
              <w:pStyle w:val="Sprsml"/>
            </w:pPr>
            <w:sdt>
              <w:sdtPr>
                <w:id w:val="179263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Tidlig intervensjon (STI)</w:t>
            </w:r>
          </w:p>
        </w:tc>
        <w:tc>
          <w:tcPr>
            <w:tcW w:w="2210" w:type="pct"/>
          </w:tcPr>
          <w:p w14:paraId="04AAB25D" w14:textId="77777777" w:rsidR="00B6746F" w:rsidRDefault="00B6746F" w:rsidP="00BE42A9">
            <w:pPr>
              <w:pStyle w:val="Sprsml"/>
            </w:pPr>
          </w:p>
        </w:tc>
        <w:tc>
          <w:tcPr>
            <w:tcW w:w="1329" w:type="pct"/>
          </w:tcPr>
          <w:p w14:paraId="23894805" w14:textId="77777777" w:rsidR="00B6746F" w:rsidRDefault="00B6746F" w:rsidP="00BE42A9">
            <w:pPr>
              <w:pStyle w:val="Sprsml"/>
            </w:pPr>
          </w:p>
        </w:tc>
      </w:tr>
      <w:tr w:rsidR="00B6746F" w14:paraId="52C96495" w14:textId="77777777" w:rsidTr="00224EF9">
        <w:tc>
          <w:tcPr>
            <w:tcW w:w="1461" w:type="pct"/>
          </w:tcPr>
          <w:p w14:paraId="6768B921" w14:textId="77777777" w:rsidR="00B6746F" w:rsidRDefault="00000000" w:rsidP="00BE42A9">
            <w:pPr>
              <w:pStyle w:val="Sprsml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8274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rPr>
                <w:rFonts w:ascii="MS Gothic" w:eastAsia="MS Gothic" w:hAnsi="MS Gothic"/>
              </w:rPr>
              <w:t xml:space="preserve"> </w:t>
            </w:r>
            <w:r w:rsidR="00B6746F" w:rsidRPr="00F62E75">
              <w:t>Tibi</w:t>
            </w:r>
            <w:r w:rsidR="00B6746F">
              <w:t>r-Konsultasjon</w:t>
            </w:r>
          </w:p>
        </w:tc>
        <w:tc>
          <w:tcPr>
            <w:tcW w:w="2210" w:type="pct"/>
          </w:tcPr>
          <w:p w14:paraId="379327B7" w14:textId="77777777" w:rsidR="00B6746F" w:rsidRDefault="00B6746F" w:rsidP="00BE42A9">
            <w:pPr>
              <w:pStyle w:val="Sprsml"/>
            </w:pPr>
          </w:p>
        </w:tc>
        <w:tc>
          <w:tcPr>
            <w:tcW w:w="1329" w:type="pct"/>
          </w:tcPr>
          <w:p w14:paraId="23677392" w14:textId="77777777" w:rsidR="00B6746F" w:rsidRDefault="00B6746F" w:rsidP="00BE42A9">
            <w:pPr>
              <w:pStyle w:val="Sprsml"/>
            </w:pPr>
          </w:p>
        </w:tc>
      </w:tr>
      <w:tr w:rsidR="004A2665" w14:paraId="7813CE8C" w14:textId="77777777" w:rsidTr="004A2665">
        <w:tc>
          <w:tcPr>
            <w:tcW w:w="5000" w:type="pct"/>
            <w:gridSpan w:val="3"/>
            <w:shd w:val="clear" w:color="auto" w:fill="F2F2F2" w:themeFill="background1" w:themeFillShade="F2"/>
          </w:tcPr>
          <w:p w14:paraId="5491CA89" w14:textId="3BAFC04C" w:rsidR="004A2665" w:rsidRDefault="004A2665" w:rsidP="00E175FD">
            <w:pPr>
              <w:pStyle w:val="Sprsml"/>
            </w:pPr>
            <w:r w:rsidRPr="004A2665">
              <w:rPr>
                <w:b/>
                <w:bCs/>
              </w:rPr>
              <w:t>Annen kompetanseheving:</w:t>
            </w:r>
            <w:r w:rsidRPr="004A2665">
              <w:rPr>
                <w:b/>
                <w:bCs/>
              </w:rPr>
              <w:br/>
            </w:r>
            <w:r w:rsidRPr="004A2665">
              <w:rPr>
                <w:i/>
                <w:iCs/>
              </w:rPr>
              <w:t>Gi eventuelt en kort beskrivelse av annen kompetanseheving (kurs o.l.)</w:t>
            </w:r>
          </w:p>
        </w:tc>
      </w:tr>
      <w:tr w:rsidR="004A2665" w14:paraId="35F3B783" w14:textId="77777777" w:rsidTr="005D4139">
        <w:trPr>
          <w:trHeight w:hRule="exact" w:val="794"/>
        </w:trPr>
        <w:tc>
          <w:tcPr>
            <w:tcW w:w="5000" w:type="pct"/>
            <w:gridSpan w:val="3"/>
          </w:tcPr>
          <w:p w14:paraId="234F581B" w14:textId="69C4307F" w:rsidR="00630D2D" w:rsidRPr="0065728B" w:rsidRDefault="00630D2D" w:rsidP="0065728B">
            <w:pPr>
              <w:pStyle w:val="Sprsml"/>
            </w:pPr>
          </w:p>
        </w:tc>
      </w:tr>
    </w:tbl>
    <w:p w14:paraId="132478FB" w14:textId="77777777" w:rsidR="00B6746F" w:rsidRDefault="00B6746F" w:rsidP="00B6746F">
      <w:pPr>
        <w:pStyle w:val="Mellomtabelleraltshift0"/>
      </w:pPr>
    </w:p>
    <w:p w14:paraId="4576D76B" w14:textId="77777777" w:rsidR="005F2FE4" w:rsidRPr="00050F76" w:rsidRDefault="005F2FE4" w:rsidP="005F2FE4">
      <w:pPr>
        <w:pStyle w:val="Heading3"/>
      </w:pPr>
      <w:r>
        <w:lastRenderedPageBreak/>
        <w:t>Opplysninger om barnehage og avdeling: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5228"/>
        <w:gridCol w:w="5228"/>
      </w:tblGrid>
      <w:tr w:rsidR="005F2FE4" w14:paraId="01AFFF92" w14:textId="77777777" w:rsidTr="005B3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pct"/>
          </w:tcPr>
          <w:p w14:paraId="7B32F577" w14:textId="77777777" w:rsidR="005F2FE4" w:rsidRPr="006A35A5" w:rsidRDefault="005F2FE4" w:rsidP="005B3587">
            <w:pPr>
              <w:pStyle w:val="Sprsml"/>
            </w:pPr>
            <w:r w:rsidRPr="006A35A5">
              <w:t xml:space="preserve">Beskriv barnehagen kort </w:t>
            </w:r>
          </w:p>
          <w:p w14:paraId="6CFFCF03" w14:textId="77777777" w:rsidR="005F2FE4" w:rsidRDefault="005F2FE4" w:rsidP="005B3587">
            <w:pPr>
              <w:pStyle w:val="Sprsml"/>
            </w:pPr>
            <w:r>
              <w:t>(Antall avdelinger, ansatte, barn, satsningsområder o.l.)</w:t>
            </w:r>
          </w:p>
        </w:tc>
        <w:tc>
          <w:tcPr>
            <w:tcW w:w="2500" w:type="pct"/>
          </w:tcPr>
          <w:p w14:paraId="2CB59ECD" w14:textId="77777777" w:rsidR="005F2FE4" w:rsidRPr="006A35A5" w:rsidRDefault="005F2FE4" w:rsidP="005B3587">
            <w:pPr>
              <w:pStyle w:val="Sprsml"/>
            </w:pPr>
            <w:r w:rsidRPr="006A35A5">
              <w:t xml:space="preserve">Beskriv avdelingen kort </w:t>
            </w:r>
          </w:p>
          <w:p w14:paraId="4E99E9ED" w14:textId="77777777" w:rsidR="005F2FE4" w:rsidRDefault="005F2FE4" w:rsidP="005B3587">
            <w:pPr>
              <w:pStyle w:val="Sprsml"/>
            </w:pPr>
            <w:r>
              <w:t>(Aldersgruppe, antall ansatte, barn o.l.)</w:t>
            </w:r>
          </w:p>
        </w:tc>
      </w:tr>
      <w:tr w:rsidR="005F2FE4" w14:paraId="784EC82A" w14:textId="77777777" w:rsidTr="005B3587">
        <w:trPr>
          <w:trHeight w:hRule="exact" w:val="1334"/>
        </w:trPr>
        <w:tc>
          <w:tcPr>
            <w:tcW w:w="2500" w:type="pct"/>
          </w:tcPr>
          <w:p w14:paraId="57EC28AE" w14:textId="77777777" w:rsidR="005F2FE4" w:rsidRDefault="005F2FE4" w:rsidP="005B3587">
            <w:pPr>
              <w:pStyle w:val="Sprsml"/>
            </w:pPr>
          </w:p>
        </w:tc>
        <w:tc>
          <w:tcPr>
            <w:tcW w:w="2500" w:type="pct"/>
          </w:tcPr>
          <w:p w14:paraId="19E16E3D" w14:textId="77777777" w:rsidR="005F2FE4" w:rsidRDefault="005F2FE4" w:rsidP="005B3587">
            <w:pPr>
              <w:pStyle w:val="Sprsml"/>
            </w:pPr>
          </w:p>
        </w:tc>
      </w:tr>
    </w:tbl>
    <w:p w14:paraId="0B0093E3" w14:textId="77777777" w:rsidR="00894900" w:rsidRDefault="00894900" w:rsidP="00894900">
      <w:pPr>
        <w:pStyle w:val="Mellomtabelleraltshift0"/>
      </w:pPr>
    </w:p>
    <w:p w14:paraId="7110AB59" w14:textId="07F0344C" w:rsidR="008D3F9F" w:rsidRPr="008D3F9F" w:rsidRDefault="00DC350C" w:rsidP="002007C8">
      <w:pPr>
        <w:pStyle w:val="Heading3"/>
      </w:pPr>
      <w:r>
        <w:t>Barnehagens p</w:t>
      </w:r>
      <w:r w:rsidR="00951F44">
        <w:t>edagogisk</w:t>
      </w:r>
      <w:r w:rsidR="007D14D0">
        <w:t>e</w:t>
      </w:r>
      <w:r w:rsidR="00951F44">
        <w:t xml:space="preserve"> virksomhet</w:t>
      </w:r>
    </w:p>
    <w:p w14:paraId="676F2CD9" w14:textId="05FA1CC4" w:rsidR="001D22AB" w:rsidRDefault="00F42679" w:rsidP="002D41C8">
      <w:pPr>
        <w:pStyle w:val="Caption"/>
        <w:spacing w:before="0"/>
      </w:pPr>
      <w:r>
        <w:t xml:space="preserve">Opplys om hvordan barnehagen har jobbet systematisk med </w:t>
      </w:r>
      <w:r w:rsidR="004D4D6C">
        <w:t>bekymring</w:t>
      </w:r>
      <w:r w:rsidR="00A806B2">
        <w:t>en</w:t>
      </w:r>
      <w:r w:rsidR="004D4D6C">
        <w:t>/behov</w:t>
      </w:r>
      <w:r w:rsidR="00A806B2">
        <w:t>et</w:t>
      </w:r>
      <w:r w:rsidR="004D4D6C">
        <w:t xml:space="preserve"> </w:t>
      </w:r>
      <w:r>
        <w:t>i denne henvendelsen</w:t>
      </w:r>
      <w:r w:rsidR="006237A2">
        <w:t>.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376"/>
        <w:gridCol w:w="2660"/>
        <w:gridCol w:w="2149"/>
        <w:gridCol w:w="222"/>
        <w:gridCol w:w="376"/>
        <w:gridCol w:w="2146"/>
        <w:gridCol w:w="2527"/>
      </w:tblGrid>
      <w:tr w:rsidR="00CB27DA" w:rsidRPr="001D135D" w14:paraId="5FAB1060" w14:textId="77777777" w:rsidTr="00261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  <w:tblHeader/>
        </w:trPr>
        <w:tc>
          <w:tcPr>
            <w:tcW w:w="1459" w:type="pct"/>
            <w:gridSpan w:val="2"/>
          </w:tcPr>
          <w:p w14:paraId="67DE9545" w14:textId="0CFBD3C1" w:rsidR="00CB27DA" w:rsidRDefault="00CB27DA" w:rsidP="00BE42A9">
            <w:pPr>
              <w:pStyle w:val="Sprsml"/>
            </w:pPr>
            <w:r>
              <w:t>Sett kryss for metoder/verktøy dere har brukt i denne konkrete saken</w:t>
            </w:r>
          </w:p>
        </w:tc>
        <w:tc>
          <w:tcPr>
            <w:tcW w:w="1035" w:type="pct"/>
          </w:tcPr>
          <w:p w14:paraId="61115BF2" w14:textId="285E834E" w:rsidR="00CB27DA" w:rsidRDefault="00CB27DA" w:rsidP="00BE42A9">
            <w:pPr>
              <w:pStyle w:val="Sprsml"/>
            </w:pPr>
            <w:r>
              <w:t>Når ca. gjorde dere dette?</w:t>
            </w:r>
          </w:p>
        </w:tc>
        <w:tc>
          <w:tcPr>
            <w:tcW w:w="1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ED2C2DE" w14:textId="77777777" w:rsidR="00CB27DA" w:rsidRDefault="00CB27DA" w:rsidP="00BE42A9">
            <w:pPr>
              <w:pStyle w:val="Sprsml"/>
            </w:pPr>
          </w:p>
        </w:tc>
        <w:tc>
          <w:tcPr>
            <w:tcW w:w="1178" w:type="pct"/>
            <w:gridSpan w:val="2"/>
          </w:tcPr>
          <w:p w14:paraId="7201319F" w14:textId="1AA98F41" w:rsidR="00CB27DA" w:rsidRDefault="00CB27DA" w:rsidP="00BE42A9">
            <w:pPr>
              <w:pStyle w:val="Sprsml"/>
            </w:pPr>
            <w:r>
              <w:t>Metode/verktøy</w:t>
            </w:r>
          </w:p>
        </w:tc>
        <w:tc>
          <w:tcPr>
            <w:tcW w:w="1215" w:type="pct"/>
          </w:tcPr>
          <w:p w14:paraId="32D99161" w14:textId="004E1A3E" w:rsidR="00CB27DA" w:rsidRDefault="00CB27DA" w:rsidP="00BE42A9">
            <w:pPr>
              <w:pStyle w:val="Sprsml"/>
            </w:pPr>
            <w:r>
              <w:t>Når ca. gjorde dere dette?</w:t>
            </w:r>
          </w:p>
        </w:tc>
      </w:tr>
      <w:tr w:rsidR="00CB27DA" w14:paraId="4C808C8D" w14:textId="46A3685C" w:rsidTr="00261A8A">
        <w:trPr>
          <w:trHeight w:hRule="exact" w:val="340"/>
        </w:trPr>
        <w:tc>
          <w:tcPr>
            <w:tcW w:w="180" w:type="pct"/>
          </w:tcPr>
          <w:p w14:paraId="5DE7C4C7" w14:textId="17B769BC" w:rsidR="00CB27DA" w:rsidRDefault="00000000" w:rsidP="00BE42A9">
            <w:pPr>
              <w:pStyle w:val="Sprsml"/>
            </w:pPr>
            <w:sdt>
              <w:sdtPr>
                <w:id w:val="161169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7DA" w:rsidRPr="00835FC6">
                  <w:rPr>
                    <w:rFonts w:hint="eastAsia"/>
                  </w:rPr>
                  <w:t>☐</w:t>
                </w:r>
              </w:sdtContent>
            </w:sdt>
            <w:r w:rsidR="00CB27DA" w:rsidRPr="00835FC6">
              <w:t xml:space="preserve"> </w:t>
            </w:r>
          </w:p>
        </w:tc>
        <w:tc>
          <w:tcPr>
            <w:tcW w:w="1279" w:type="pct"/>
          </w:tcPr>
          <w:p w14:paraId="015DF481" w14:textId="52708FC7" w:rsidR="00CB27DA" w:rsidRDefault="00CB27DA" w:rsidP="00BE42A9">
            <w:pPr>
              <w:pStyle w:val="Sprsml"/>
            </w:pPr>
            <w:r w:rsidRPr="00835FC6">
              <w:t>Tras</w:t>
            </w:r>
          </w:p>
        </w:tc>
        <w:tc>
          <w:tcPr>
            <w:tcW w:w="1035" w:type="pct"/>
          </w:tcPr>
          <w:p w14:paraId="1F74F6C3" w14:textId="2BE167F5" w:rsidR="00CB27DA" w:rsidRDefault="00CB27DA" w:rsidP="00BE42A9">
            <w:pPr>
              <w:pStyle w:val="Sprsml"/>
            </w:pPr>
          </w:p>
        </w:tc>
        <w:tc>
          <w:tcPr>
            <w:tcW w:w="1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59C2A9D" w14:textId="77777777" w:rsidR="00CB27DA" w:rsidRDefault="00CB27DA" w:rsidP="00BE42A9">
            <w:pPr>
              <w:pStyle w:val="Sprsml"/>
            </w:pPr>
          </w:p>
        </w:tc>
        <w:tc>
          <w:tcPr>
            <w:tcW w:w="145" w:type="pct"/>
          </w:tcPr>
          <w:p w14:paraId="46DDC4F9" w14:textId="7A06E6B5" w:rsidR="00CB27DA" w:rsidRDefault="00000000" w:rsidP="00BE42A9">
            <w:pPr>
              <w:pStyle w:val="Sprsml"/>
            </w:pPr>
            <w:sdt>
              <w:sdtPr>
                <w:id w:val="-81224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7DA" w:rsidRPr="00835FC6">
                  <w:rPr>
                    <w:rFonts w:hint="eastAsia"/>
                  </w:rPr>
                  <w:t>☐</w:t>
                </w:r>
              </w:sdtContent>
            </w:sdt>
            <w:r w:rsidR="00CB27DA" w:rsidRPr="00835FC6">
              <w:t xml:space="preserve"> </w:t>
            </w:r>
          </w:p>
        </w:tc>
        <w:tc>
          <w:tcPr>
            <w:tcW w:w="1033" w:type="pct"/>
          </w:tcPr>
          <w:p w14:paraId="652B62F7" w14:textId="567BF3C3" w:rsidR="00CB27DA" w:rsidRDefault="00B11241" w:rsidP="00BE42A9">
            <w:pPr>
              <w:pStyle w:val="Sprsml"/>
            </w:pPr>
            <w:r>
              <w:t>Observasjon</w:t>
            </w:r>
          </w:p>
        </w:tc>
        <w:tc>
          <w:tcPr>
            <w:tcW w:w="1215" w:type="pct"/>
          </w:tcPr>
          <w:p w14:paraId="05E77980" w14:textId="77777777" w:rsidR="00CB27DA" w:rsidRDefault="00CB27DA" w:rsidP="00BE42A9">
            <w:pPr>
              <w:pStyle w:val="Sprsml"/>
            </w:pPr>
          </w:p>
        </w:tc>
      </w:tr>
      <w:tr w:rsidR="00CB27DA" w14:paraId="70801A28" w14:textId="3E5B326F" w:rsidTr="00261A8A">
        <w:trPr>
          <w:trHeight w:hRule="exact" w:val="340"/>
        </w:trPr>
        <w:tc>
          <w:tcPr>
            <w:tcW w:w="180" w:type="pct"/>
          </w:tcPr>
          <w:p w14:paraId="7A9CC97F" w14:textId="1C195A0B" w:rsidR="00CB27DA" w:rsidRDefault="00000000" w:rsidP="00BE42A9">
            <w:pPr>
              <w:pStyle w:val="Sprsml"/>
            </w:pPr>
            <w:sdt>
              <w:sdtPr>
                <w:id w:val="-148747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7DA" w:rsidRPr="00835FC6">
                  <w:rPr>
                    <w:rFonts w:hint="eastAsia"/>
                  </w:rPr>
                  <w:t>☐</w:t>
                </w:r>
              </w:sdtContent>
            </w:sdt>
            <w:r w:rsidR="00CB27DA" w:rsidRPr="00835FC6">
              <w:t xml:space="preserve"> </w:t>
            </w:r>
          </w:p>
        </w:tc>
        <w:tc>
          <w:tcPr>
            <w:tcW w:w="1279" w:type="pct"/>
          </w:tcPr>
          <w:p w14:paraId="2D899C08" w14:textId="4DEE8D5F" w:rsidR="00CB27DA" w:rsidRDefault="00CB27DA" w:rsidP="00BE42A9">
            <w:pPr>
              <w:pStyle w:val="Sprsml"/>
            </w:pPr>
            <w:r w:rsidRPr="00835FC6">
              <w:t>Alle med</w:t>
            </w:r>
          </w:p>
        </w:tc>
        <w:tc>
          <w:tcPr>
            <w:tcW w:w="1035" w:type="pct"/>
          </w:tcPr>
          <w:p w14:paraId="6BEB09E4" w14:textId="39953E73" w:rsidR="00CB27DA" w:rsidRDefault="00CB27DA" w:rsidP="00BE42A9">
            <w:pPr>
              <w:pStyle w:val="Sprsml"/>
            </w:pPr>
          </w:p>
        </w:tc>
        <w:tc>
          <w:tcPr>
            <w:tcW w:w="1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502425D" w14:textId="77777777" w:rsidR="00CB27DA" w:rsidRDefault="00CB27DA" w:rsidP="00BE42A9">
            <w:pPr>
              <w:pStyle w:val="Sprsml"/>
            </w:pPr>
          </w:p>
        </w:tc>
        <w:tc>
          <w:tcPr>
            <w:tcW w:w="145" w:type="pct"/>
          </w:tcPr>
          <w:p w14:paraId="2E9A7D93" w14:textId="01E18C69" w:rsidR="00CB27DA" w:rsidRDefault="00000000" w:rsidP="00BE42A9">
            <w:pPr>
              <w:pStyle w:val="Sprsml"/>
            </w:pPr>
            <w:sdt>
              <w:sdtPr>
                <w:id w:val="-34217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7DA" w:rsidRPr="00835FC6">
                  <w:rPr>
                    <w:rFonts w:hint="eastAsia"/>
                  </w:rPr>
                  <w:t>☐</w:t>
                </w:r>
              </w:sdtContent>
            </w:sdt>
            <w:r w:rsidR="00CB27DA" w:rsidRPr="00835FC6">
              <w:t xml:space="preserve"> </w:t>
            </w:r>
          </w:p>
        </w:tc>
        <w:tc>
          <w:tcPr>
            <w:tcW w:w="1033" w:type="pct"/>
          </w:tcPr>
          <w:p w14:paraId="32E75A4D" w14:textId="1AA0EE23" w:rsidR="00CB27DA" w:rsidRDefault="00B40E6B" w:rsidP="00BE42A9">
            <w:pPr>
              <w:pStyle w:val="Sprsml"/>
            </w:pPr>
            <w:r>
              <w:t>Annet:</w:t>
            </w:r>
          </w:p>
        </w:tc>
        <w:tc>
          <w:tcPr>
            <w:tcW w:w="1215" w:type="pct"/>
          </w:tcPr>
          <w:p w14:paraId="4BAAAD82" w14:textId="77777777" w:rsidR="00CB27DA" w:rsidRDefault="00CB27DA" w:rsidP="00BE42A9">
            <w:pPr>
              <w:pStyle w:val="Sprsml"/>
            </w:pPr>
          </w:p>
        </w:tc>
      </w:tr>
      <w:tr w:rsidR="00580F95" w14:paraId="242078C9" w14:textId="3A3D4790" w:rsidTr="00261A8A">
        <w:trPr>
          <w:trHeight w:hRule="exact" w:val="340"/>
        </w:trPr>
        <w:tc>
          <w:tcPr>
            <w:tcW w:w="180" w:type="pct"/>
          </w:tcPr>
          <w:p w14:paraId="7D7856BB" w14:textId="0339D56F" w:rsidR="00580F95" w:rsidRDefault="00000000" w:rsidP="00BE42A9">
            <w:pPr>
              <w:pStyle w:val="Sprsml"/>
            </w:pPr>
            <w:sdt>
              <w:sdtPr>
                <w:id w:val="199621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F95" w:rsidRPr="00835FC6">
                  <w:rPr>
                    <w:rFonts w:hint="eastAsia"/>
                  </w:rPr>
                  <w:t>☐</w:t>
                </w:r>
              </w:sdtContent>
            </w:sdt>
            <w:r w:rsidR="00580F95" w:rsidRPr="00835FC6">
              <w:t xml:space="preserve"> </w:t>
            </w:r>
          </w:p>
        </w:tc>
        <w:tc>
          <w:tcPr>
            <w:tcW w:w="1279" w:type="pct"/>
          </w:tcPr>
          <w:p w14:paraId="2423B553" w14:textId="1DBF0B77" w:rsidR="00580F95" w:rsidRDefault="00B11241" w:rsidP="00BE42A9">
            <w:pPr>
              <w:pStyle w:val="Sprsml"/>
            </w:pPr>
            <w:r w:rsidRPr="00835FC6">
              <w:t>Ord som gror</w:t>
            </w:r>
            <w:r>
              <w:t xml:space="preserve"> </w:t>
            </w:r>
          </w:p>
        </w:tc>
        <w:tc>
          <w:tcPr>
            <w:tcW w:w="1035" w:type="pct"/>
          </w:tcPr>
          <w:p w14:paraId="0CA43AD9" w14:textId="6FF1A3BE" w:rsidR="00580F95" w:rsidRDefault="00580F95" w:rsidP="00BE42A9">
            <w:pPr>
              <w:pStyle w:val="Sprsml"/>
            </w:pPr>
          </w:p>
        </w:tc>
        <w:tc>
          <w:tcPr>
            <w:tcW w:w="1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F53E653" w14:textId="77777777" w:rsidR="00580F95" w:rsidRDefault="00580F95" w:rsidP="00BE42A9">
            <w:pPr>
              <w:pStyle w:val="Sprsml"/>
            </w:pPr>
          </w:p>
        </w:tc>
        <w:tc>
          <w:tcPr>
            <w:tcW w:w="2393" w:type="pct"/>
            <w:gridSpan w:val="3"/>
            <w:shd w:val="clear" w:color="auto" w:fill="F2F2F2" w:themeFill="background1" w:themeFillShade="F2"/>
          </w:tcPr>
          <w:p w14:paraId="5BEF3E2C" w14:textId="51B9DA49" w:rsidR="00580F95" w:rsidRPr="00DF2AAC" w:rsidRDefault="00736256" w:rsidP="00BE42A9">
            <w:pPr>
              <w:pStyle w:val="Sprsml"/>
              <w:rPr>
                <w:b/>
                <w:bCs/>
              </w:rPr>
            </w:pPr>
            <w:r w:rsidRPr="00DF2AAC">
              <w:rPr>
                <w:b/>
                <w:bCs/>
              </w:rPr>
              <w:t xml:space="preserve">Siste periode der dere jobbet </w:t>
            </w:r>
            <w:r w:rsidR="00A907A5">
              <w:rPr>
                <w:b/>
                <w:bCs/>
              </w:rPr>
              <w:t>etter periodeplan</w:t>
            </w:r>
            <w:r w:rsidR="00C22386">
              <w:rPr>
                <w:b/>
                <w:bCs/>
              </w:rPr>
              <w:t>:</w:t>
            </w:r>
          </w:p>
        </w:tc>
      </w:tr>
      <w:tr w:rsidR="00DF2AAC" w14:paraId="53C24F6B" w14:textId="529DCEF2" w:rsidTr="00261A8A">
        <w:trPr>
          <w:trHeight w:hRule="exact" w:val="340"/>
        </w:trPr>
        <w:tc>
          <w:tcPr>
            <w:tcW w:w="180" w:type="pct"/>
          </w:tcPr>
          <w:p w14:paraId="0CC67909" w14:textId="2EED4BB7" w:rsidR="00DF2AAC" w:rsidRDefault="00000000" w:rsidP="00BE42A9">
            <w:pPr>
              <w:pStyle w:val="Sprsml"/>
              <w:rPr>
                <w:rFonts w:ascii="MS Gothic" w:eastAsia="MS Gothic" w:hAnsi="MS Gothic"/>
              </w:rPr>
            </w:pPr>
            <w:sdt>
              <w:sdtPr>
                <w:id w:val="96015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AAC" w:rsidRPr="00835FC6">
                  <w:rPr>
                    <w:rFonts w:hint="eastAsia"/>
                  </w:rPr>
                  <w:t>☐</w:t>
                </w:r>
              </w:sdtContent>
            </w:sdt>
            <w:r w:rsidR="00DF2AAC" w:rsidRPr="00835FC6">
              <w:t xml:space="preserve"> </w:t>
            </w:r>
          </w:p>
        </w:tc>
        <w:tc>
          <w:tcPr>
            <w:tcW w:w="1279" w:type="pct"/>
          </w:tcPr>
          <w:p w14:paraId="57A4096B" w14:textId="3C9A3FE7" w:rsidR="00DF2AAC" w:rsidRDefault="00ED313D" w:rsidP="00BE42A9">
            <w:pPr>
              <w:pStyle w:val="Sprsml"/>
            </w:pPr>
            <w:r>
              <w:t>Frekvensregistrering - atferd</w:t>
            </w:r>
            <w:r w:rsidRPr="00835FC6">
              <w:t xml:space="preserve"> </w:t>
            </w:r>
          </w:p>
        </w:tc>
        <w:tc>
          <w:tcPr>
            <w:tcW w:w="1035" w:type="pct"/>
          </w:tcPr>
          <w:p w14:paraId="351E02B8" w14:textId="32E6B46A" w:rsidR="00DF2AAC" w:rsidRDefault="00DF2AAC" w:rsidP="00BE42A9">
            <w:pPr>
              <w:pStyle w:val="Sprsml"/>
            </w:pPr>
          </w:p>
        </w:tc>
        <w:tc>
          <w:tcPr>
            <w:tcW w:w="1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6EF3146" w14:textId="77777777" w:rsidR="00DF2AAC" w:rsidRDefault="00DF2AAC" w:rsidP="00BE42A9">
            <w:pPr>
              <w:pStyle w:val="Sprsml"/>
            </w:pPr>
          </w:p>
        </w:tc>
        <w:tc>
          <w:tcPr>
            <w:tcW w:w="1178" w:type="pct"/>
            <w:gridSpan w:val="2"/>
            <w:shd w:val="clear" w:color="auto" w:fill="F2F2F2" w:themeFill="background1" w:themeFillShade="F2"/>
          </w:tcPr>
          <w:p w14:paraId="5B5B2C60" w14:textId="2FC5BEE9" w:rsidR="00DF2AAC" w:rsidRDefault="00DF2AAC" w:rsidP="00BE42A9">
            <w:pPr>
              <w:pStyle w:val="Sprsml"/>
            </w:pPr>
            <w:r>
              <w:t>Tiltak ca. fra dato:</w:t>
            </w:r>
          </w:p>
        </w:tc>
        <w:tc>
          <w:tcPr>
            <w:tcW w:w="1215" w:type="pct"/>
            <w:shd w:val="clear" w:color="auto" w:fill="F2F2F2" w:themeFill="background1" w:themeFillShade="F2"/>
          </w:tcPr>
          <w:p w14:paraId="0B190644" w14:textId="32598A54" w:rsidR="00DF2AAC" w:rsidRDefault="00DF2AAC" w:rsidP="00BE42A9">
            <w:pPr>
              <w:pStyle w:val="Sprsml"/>
            </w:pPr>
            <w:r>
              <w:t xml:space="preserve">Evaluering </w:t>
            </w:r>
            <w:r w:rsidR="00F905F6">
              <w:t xml:space="preserve">- </w:t>
            </w:r>
            <w:r>
              <w:t>ca. dato:</w:t>
            </w:r>
          </w:p>
        </w:tc>
      </w:tr>
      <w:tr w:rsidR="00DF2AAC" w14:paraId="78827AF7" w14:textId="77777777" w:rsidTr="00261A8A">
        <w:trPr>
          <w:trHeight w:hRule="exact" w:val="340"/>
        </w:trPr>
        <w:tc>
          <w:tcPr>
            <w:tcW w:w="180" w:type="pct"/>
          </w:tcPr>
          <w:p w14:paraId="7578C148" w14:textId="44A68A58" w:rsidR="00DF2AAC" w:rsidRPr="00835FC6" w:rsidRDefault="00000000" w:rsidP="00BE42A9">
            <w:pPr>
              <w:pStyle w:val="Sprsml"/>
            </w:pPr>
            <w:sdt>
              <w:sdtPr>
                <w:id w:val="-198546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AAC" w:rsidRPr="00835FC6">
                  <w:rPr>
                    <w:rFonts w:hint="eastAsia"/>
                  </w:rPr>
                  <w:t>☐</w:t>
                </w:r>
              </w:sdtContent>
            </w:sdt>
            <w:r w:rsidR="00DF2AAC" w:rsidRPr="00835FC6">
              <w:t xml:space="preserve"> </w:t>
            </w:r>
          </w:p>
        </w:tc>
        <w:tc>
          <w:tcPr>
            <w:tcW w:w="1279" w:type="pct"/>
          </w:tcPr>
          <w:p w14:paraId="349BD633" w14:textId="5A616654" w:rsidR="00DF2AAC" w:rsidRPr="00835FC6" w:rsidRDefault="00B40E6B" w:rsidP="00BE42A9">
            <w:pPr>
              <w:pStyle w:val="Sprsml"/>
            </w:pPr>
            <w:r>
              <w:t>Topi</w:t>
            </w:r>
            <w:r w:rsidR="009273C9">
              <w:t>/annet</w:t>
            </w:r>
            <w:r w:rsidR="00BA6F72">
              <w:t>*</w:t>
            </w:r>
            <w:r w:rsidR="001106DE">
              <w:t xml:space="preserve"> </w:t>
            </w:r>
          </w:p>
        </w:tc>
        <w:tc>
          <w:tcPr>
            <w:tcW w:w="1035" w:type="pct"/>
          </w:tcPr>
          <w:p w14:paraId="597543DC" w14:textId="77777777" w:rsidR="00DF2AAC" w:rsidRDefault="00DF2AAC" w:rsidP="00BE42A9">
            <w:pPr>
              <w:pStyle w:val="Sprsml"/>
            </w:pPr>
          </w:p>
        </w:tc>
        <w:tc>
          <w:tcPr>
            <w:tcW w:w="1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2B926E4" w14:textId="77777777" w:rsidR="00DF2AAC" w:rsidRDefault="00DF2AAC" w:rsidP="00BE42A9">
            <w:pPr>
              <w:pStyle w:val="Sprsml"/>
            </w:pPr>
          </w:p>
        </w:tc>
        <w:tc>
          <w:tcPr>
            <w:tcW w:w="1178" w:type="pct"/>
            <w:gridSpan w:val="2"/>
          </w:tcPr>
          <w:p w14:paraId="1FEA2DB8" w14:textId="77777777" w:rsidR="00DF2AAC" w:rsidRDefault="00DF2AAC" w:rsidP="00BE42A9">
            <w:pPr>
              <w:pStyle w:val="Sprsml"/>
            </w:pPr>
          </w:p>
        </w:tc>
        <w:tc>
          <w:tcPr>
            <w:tcW w:w="1215" w:type="pct"/>
          </w:tcPr>
          <w:p w14:paraId="75E8A157" w14:textId="77777777" w:rsidR="00DF2AAC" w:rsidRDefault="00DF2AAC" w:rsidP="00BE42A9">
            <w:pPr>
              <w:pStyle w:val="Sprsml"/>
            </w:pPr>
          </w:p>
        </w:tc>
      </w:tr>
    </w:tbl>
    <w:p w14:paraId="2159F405" w14:textId="77777777" w:rsidR="007C61AE" w:rsidRDefault="007C61AE" w:rsidP="00CB10BE">
      <w:pPr>
        <w:pStyle w:val="Mellomtabelleraltshift0"/>
        <w:rPr>
          <w:lang w:eastAsia="nb-NO"/>
        </w:rPr>
      </w:pPr>
    </w:p>
    <w:p w14:paraId="2D2E3867" w14:textId="1A88FAB8" w:rsidR="00B5252D" w:rsidRDefault="00B5252D" w:rsidP="00B5252D">
      <w:pPr>
        <w:pStyle w:val="Referanserbrev"/>
      </w:pPr>
      <w:r>
        <w:t>*</w:t>
      </w:r>
      <w:r w:rsidR="009273C9">
        <w:t>Topi b</w:t>
      </w:r>
      <w:r>
        <w:t>enyttes i kommunale barnehage</w:t>
      </w:r>
      <w:r w:rsidR="005F4CD3">
        <w:t xml:space="preserve"> </w:t>
      </w:r>
      <w:r w:rsidR="00594230">
        <w:t xml:space="preserve">for </w:t>
      </w:r>
      <w:r w:rsidR="00B70347">
        <w:t>å sikre barns trivsel og utvikling</w:t>
      </w:r>
      <w:r>
        <w:t xml:space="preserve">. </w:t>
      </w:r>
      <w:r w:rsidR="004F277D">
        <w:t>Sett kryss hvis dere i privat barnehage benytter tilsvarende system</w:t>
      </w:r>
      <w:r w:rsidR="0034772B">
        <w:t xml:space="preserve"> i annen løsning. </w:t>
      </w:r>
    </w:p>
    <w:p w14:paraId="31AC9383" w14:textId="33A0D084" w:rsidR="003270FC" w:rsidRDefault="003270FC" w:rsidP="00506CC9">
      <w:pPr>
        <w:spacing w:before="120"/>
        <w:rPr>
          <w:sz w:val="18"/>
          <w:szCs w:val="18"/>
        </w:rPr>
      </w:pPr>
      <w:r w:rsidRPr="00C22386">
        <w:rPr>
          <w:b/>
          <w:bCs/>
          <w:sz w:val="18"/>
          <w:szCs w:val="18"/>
          <w:u w:val="single"/>
        </w:rPr>
        <w:t>Dokumentasjon fra arbeidet skal legges ved henvendelsen</w:t>
      </w:r>
      <w:r w:rsidR="00FB6AE2" w:rsidRPr="00C22386">
        <w:rPr>
          <w:b/>
          <w:bCs/>
          <w:sz w:val="18"/>
          <w:szCs w:val="18"/>
          <w:u w:val="single"/>
        </w:rPr>
        <w:t>.</w:t>
      </w:r>
      <w:r w:rsidRPr="00C22386">
        <w:rPr>
          <w:sz w:val="18"/>
          <w:szCs w:val="18"/>
        </w:rPr>
        <w:t xml:space="preserve"> </w:t>
      </w:r>
      <w:r w:rsidR="00FB6AE2" w:rsidRPr="00C22386">
        <w:rPr>
          <w:sz w:val="18"/>
          <w:szCs w:val="18"/>
        </w:rPr>
        <w:t>D</w:t>
      </w:r>
      <w:r w:rsidRPr="00C22386">
        <w:rPr>
          <w:sz w:val="18"/>
          <w:szCs w:val="18"/>
        </w:rPr>
        <w:t>e</w:t>
      </w:r>
      <w:r w:rsidR="00FB6AE2" w:rsidRPr="00C22386">
        <w:rPr>
          <w:sz w:val="18"/>
          <w:szCs w:val="18"/>
        </w:rPr>
        <w:t>t</w:t>
      </w:r>
      <w:r w:rsidRPr="00C22386">
        <w:rPr>
          <w:sz w:val="18"/>
          <w:szCs w:val="18"/>
        </w:rPr>
        <w:t xml:space="preserve"> </w:t>
      </w:r>
      <w:r w:rsidR="00FB6AE2" w:rsidRPr="00C22386">
        <w:rPr>
          <w:sz w:val="18"/>
          <w:szCs w:val="18"/>
        </w:rPr>
        <w:t xml:space="preserve">bør </w:t>
      </w:r>
      <w:r w:rsidRPr="00C22386">
        <w:rPr>
          <w:sz w:val="18"/>
          <w:szCs w:val="18"/>
        </w:rPr>
        <w:t>fremgår hva dere har gjort og hvilken effekt det har hatt</w:t>
      </w:r>
      <w:r w:rsidR="00C9683D" w:rsidRPr="00C22386">
        <w:rPr>
          <w:sz w:val="18"/>
          <w:szCs w:val="18"/>
        </w:rPr>
        <w:t xml:space="preserve"> på de utfordringer som løftes i henvendelsen</w:t>
      </w:r>
      <w:r w:rsidR="00076D17" w:rsidRPr="00C22386">
        <w:rPr>
          <w:sz w:val="18"/>
          <w:szCs w:val="18"/>
        </w:rPr>
        <w:t>.</w:t>
      </w:r>
      <w:r w:rsidR="000924D7" w:rsidRPr="00C22386">
        <w:rPr>
          <w:sz w:val="18"/>
          <w:szCs w:val="18"/>
        </w:rPr>
        <w:t xml:space="preserve"> </w:t>
      </w:r>
      <w:r w:rsidR="00076D17" w:rsidRPr="00C22386">
        <w:rPr>
          <w:sz w:val="18"/>
          <w:szCs w:val="18"/>
        </w:rPr>
        <w:t>Dokumentasjon kan være k</w:t>
      </w:r>
      <w:r w:rsidRPr="00C22386">
        <w:rPr>
          <w:sz w:val="18"/>
          <w:szCs w:val="18"/>
        </w:rPr>
        <w:t>artleggings-dokumenter, praksisfortelling</w:t>
      </w:r>
      <w:r w:rsidR="00076D17" w:rsidRPr="00C22386">
        <w:rPr>
          <w:sz w:val="18"/>
          <w:szCs w:val="18"/>
        </w:rPr>
        <w:t>,</w:t>
      </w:r>
      <w:r w:rsidRPr="00C22386">
        <w:rPr>
          <w:sz w:val="18"/>
          <w:szCs w:val="18"/>
        </w:rPr>
        <w:t xml:space="preserve"> periodeplan med evaluering </w:t>
      </w:r>
      <w:r w:rsidR="00076D17" w:rsidRPr="00C22386">
        <w:rPr>
          <w:sz w:val="18"/>
          <w:szCs w:val="18"/>
        </w:rPr>
        <w:t>m.m.</w:t>
      </w:r>
    </w:p>
    <w:p w14:paraId="2506F40E" w14:textId="60E3A07E" w:rsidR="00BE42A9" w:rsidRDefault="00BE42A9" w:rsidP="002D41C8">
      <w:pPr>
        <w:pStyle w:val="Caption"/>
        <w:spacing w:before="240"/>
      </w:pPr>
      <w:r>
        <w:t>Gi en konkret beskrivelse av hva dere har gjort og hvordan dette har bedret situasjonen</w:t>
      </w:r>
      <w:r w:rsidR="00207864">
        <w:t>: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10456"/>
      </w:tblGrid>
      <w:tr w:rsidR="00BE42A9" w14:paraId="50842C92" w14:textId="77777777" w:rsidTr="00B07A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1"/>
        </w:trPr>
        <w:tc>
          <w:tcPr>
            <w:tcW w:w="2500" w:type="pct"/>
            <w:shd w:val="clear" w:color="auto" w:fill="FFFFFF" w:themeFill="background1"/>
          </w:tcPr>
          <w:p w14:paraId="0D7805D3" w14:textId="77777777" w:rsidR="005E3231" w:rsidRPr="00880A33" w:rsidRDefault="005E3231"/>
        </w:tc>
      </w:tr>
    </w:tbl>
    <w:p w14:paraId="50EC53F8" w14:textId="77777777" w:rsidR="001F4A99" w:rsidRDefault="001F4A99" w:rsidP="001F4A99">
      <w:pPr>
        <w:pStyle w:val="Mellomtabelleraltshift0"/>
      </w:pPr>
    </w:p>
    <w:p w14:paraId="76D90C26" w14:textId="4929C79C" w:rsidR="00B6746F" w:rsidRPr="00BF17BB" w:rsidRDefault="00B6746F" w:rsidP="00894900">
      <w:pPr>
        <w:pStyle w:val="Heading3"/>
      </w:pPr>
      <w:r w:rsidRPr="00BF17BB">
        <w:t>Signaturer</w:t>
      </w:r>
      <w:r w:rsidR="00BE42A9">
        <w:t xml:space="preserve"> - barnehage</w:t>
      </w:r>
    </w:p>
    <w:tbl>
      <w:tblPr>
        <w:tblStyle w:val="SignaturTabell"/>
        <w:tblW w:w="5000" w:type="pct"/>
        <w:tblLook w:val="0400" w:firstRow="0" w:lastRow="0" w:firstColumn="0" w:lastColumn="0" w:noHBand="0" w:noVBand="1"/>
      </w:tblPr>
      <w:tblGrid>
        <w:gridCol w:w="5228"/>
        <w:gridCol w:w="5228"/>
      </w:tblGrid>
      <w:tr w:rsidR="00B6746F" w14:paraId="1E31F7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500" w:type="pct"/>
          </w:tcPr>
          <w:p w14:paraId="7FB3F8CC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Dato:</w:t>
            </w:r>
          </w:p>
        </w:tc>
        <w:tc>
          <w:tcPr>
            <w:tcW w:w="2500" w:type="pct"/>
          </w:tcPr>
          <w:p w14:paraId="365CB900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Dato:</w:t>
            </w:r>
          </w:p>
        </w:tc>
      </w:tr>
      <w:tr w:rsidR="00B6746F" w14:paraId="52F2BE9C" w14:textId="77777777" w:rsidTr="009D5FE7">
        <w:tblPrEx>
          <w:tblCellMar>
            <w:bottom w:w="227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500" w:type="pct"/>
          </w:tcPr>
          <w:p w14:paraId="7DEF4820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Signatur Styrer</w:t>
            </w:r>
          </w:p>
        </w:tc>
        <w:tc>
          <w:tcPr>
            <w:tcW w:w="2500" w:type="pct"/>
          </w:tcPr>
          <w:p w14:paraId="5FAEE0CB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Signatur Pedagogisk leder</w:t>
            </w:r>
          </w:p>
        </w:tc>
      </w:tr>
    </w:tbl>
    <w:p w14:paraId="474C669E" w14:textId="4250A35B" w:rsidR="007E2C06" w:rsidRDefault="009E1501" w:rsidP="00894900">
      <w:pPr>
        <w:pStyle w:val="Heading2"/>
      </w:pPr>
      <w:r>
        <w:t xml:space="preserve">Del </w:t>
      </w:r>
      <w:r w:rsidR="004C20E6">
        <w:t>6</w:t>
      </w:r>
      <w:r>
        <w:t xml:space="preserve">: </w:t>
      </w:r>
      <w:r w:rsidR="00D41BF2">
        <w:t>Foresattes s</w:t>
      </w:r>
      <w:r w:rsidR="00651153">
        <w:t>amtykke</w:t>
      </w:r>
    </w:p>
    <w:p w14:paraId="6E3513D8" w14:textId="767154EE" w:rsidR="007E2C06" w:rsidRPr="007E2C06" w:rsidRDefault="00466564" w:rsidP="009615A9">
      <w:pPr>
        <w:spacing w:before="0"/>
      </w:pPr>
      <w:r>
        <w:t>B</w:t>
      </w:r>
      <w:r w:rsidR="00A568C3">
        <w:t xml:space="preserve">arnets </w:t>
      </w:r>
      <w:r w:rsidR="00A568C3" w:rsidRPr="00082B3F">
        <w:t>foresatte</w:t>
      </w:r>
      <w:r w:rsidR="00A568C3">
        <w:t xml:space="preserve"> </w:t>
      </w:r>
      <w:r w:rsidR="00F863F5">
        <w:t xml:space="preserve">samtykke </w:t>
      </w:r>
      <w:r w:rsidR="00A568C3">
        <w:t xml:space="preserve">til at </w:t>
      </w:r>
      <w:r w:rsidR="00F863F5">
        <w:t xml:space="preserve">Styrket innsats </w:t>
      </w:r>
      <w:r w:rsidR="00A568C3">
        <w:t xml:space="preserve">kan behandle </w:t>
      </w:r>
      <w:r w:rsidR="00F863F5">
        <w:t>saken</w:t>
      </w:r>
      <w:r w:rsidR="00426D41">
        <w:t xml:space="preserve"> når den gjelder enkeltbarn</w:t>
      </w:r>
      <w:r w:rsidR="00001376">
        <w:t xml:space="preserve">. </w:t>
      </w:r>
      <w:r w:rsidR="007E2C06">
        <w:t xml:space="preserve">Les mer om behandling av personopplysninger på </w:t>
      </w:r>
      <w:hyperlink r:id="rId10" w:history="1">
        <w:r w:rsidR="007E2C06" w:rsidRPr="00AC6337">
          <w:rPr>
            <w:rStyle w:val="Hyperlink"/>
          </w:rPr>
          <w:t>Oslo kommunes personvernerklæring</w:t>
        </w:r>
      </w:hyperlink>
      <w:r w:rsidR="007E2C06">
        <w:t>.</w:t>
      </w:r>
    </w:p>
    <w:p w14:paraId="71653CD1" w14:textId="6315683A" w:rsidR="00B6746F" w:rsidRDefault="00B6746F" w:rsidP="004C20E6">
      <w:pPr>
        <w:pStyle w:val="Heading3"/>
      </w:pPr>
      <w:r>
        <w:lastRenderedPageBreak/>
        <w:t>Opplysninger om foresatte</w:t>
      </w:r>
    </w:p>
    <w:p w14:paraId="09841372" w14:textId="44EA3954" w:rsidR="00B92422" w:rsidRPr="00917190" w:rsidRDefault="00B6746F" w:rsidP="009615A9">
      <w:pPr>
        <w:pStyle w:val="Sprsml"/>
      </w:pPr>
      <w:r w:rsidRPr="00866B11">
        <w:t>Hvem har foreldreansvar for barnet?</w:t>
      </w:r>
      <w:r>
        <w:rPr>
          <w:b/>
          <w:bCs/>
        </w:rPr>
        <w:t xml:space="preserve">  </w:t>
      </w:r>
      <w:r>
        <w:tab/>
      </w:r>
      <w:sdt>
        <w:sdtPr>
          <w:id w:val="-1770229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Mor</w:t>
      </w:r>
      <w:r>
        <w:tab/>
      </w:r>
      <w:sdt>
        <w:sdtPr>
          <w:id w:val="-1172412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Far</w:t>
      </w:r>
      <w:r>
        <w:tab/>
      </w:r>
      <w:sdt>
        <w:sdtPr>
          <w:id w:val="-1871137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Andre</w:t>
      </w: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2612"/>
        <w:gridCol w:w="2612"/>
        <w:gridCol w:w="2613"/>
        <w:gridCol w:w="2613"/>
      </w:tblGrid>
      <w:tr w:rsidR="00B6746F" w:rsidRPr="00C41B03" w14:paraId="3AC4B985" w14:textId="77777777" w:rsidTr="00372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pct"/>
            <w:gridSpan w:val="2"/>
            <w:shd w:val="clear" w:color="auto" w:fill="F2F2F2" w:themeFill="background1" w:themeFillShade="F2"/>
          </w:tcPr>
          <w:p w14:paraId="13FDD954" w14:textId="77777777" w:rsidR="00B6746F" w:rsidRPr="00C41B03" w:rsidRDefault="00B6746F" w:rsidP="00FE7248">
            <w:pPr>
              <w:pStyle w:val="Sprsml"/>
            </w:pPr>
            <w:r w:rsidRPr="00EA6B29">
              <w:rPr>
                <w:b/>
                <w:bCs/>
              </w:rPr>
              <w:t>Foresatt 1</w:t>
            </w:r>
            <w:r>
              <w:t xml:space="preserve"> – Navn:</w:t>
            </w:r>
          </w:p>
        </w:tc>
        <w:tc>
          <w:tcPr>
            <w:tcW w:w="2500" w:type="pct"/>
            <w:gridSpan w:val="2"/>
            <w:shd w:val="clear" w:color="auto" w:fill="F2F2F2" w:themeFill="background1" w:themeFillShade="F2"/>
          </w:tcPr>
          <w:p w14:paraId="0C8739E5" w14:textId="77777777" w:rsidR="00B6746F" w:rsidRPr="00C41B03" w:rsidRDefault="00B6746F" w:rsidP="00FE7248">
            <w:pPr>
              <w:pStyle w:val="Sprsml"/>
            </w:pPr>
            <w:r w:rsidRPr="0021506A">
              <w:rPr>
                <w:b/>
                <w:bCs/>
              </w:rPr>
              <w:t>Foresatt 2</w:t>
            </w:r>
            <w:r>
              <w:t xml:space="preserve"> – Navn:</w:t>
            </w:r>
          </w:p>
        </w:tc>
      </w:tr>
      <w:tr w:rsidR="00B6746F" w14:paraId="326AD389" w14:textId="77777777" w:rsidTr="0087470C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500" w:type="pct"/>
            <w:gridSpan w:val="2"/>
          </w:tcPr>
          <w:p w14:paraId="280DE70E" w14:textId="77777777" w:rsidR="00B6746F" w:rsidRDefault="00B6746F" w:rsidP="0021506A">
            <w:pPr>
              <w:pStyle w:val="Sprsml"/>
            </w:pPr>
          </w:p>
        </w:tc>
        <w:tc>
          <w:tcPr>
            <w:tcW w:w="2500" w:type="pct"/>
            <w:gridSpan w:val="2"/>
          </w:tcPr>
          <w:p w14:paraId="3865BF5B" w14:textId="77777777" w:rsidR="00B6746F" w:rsidRDefault="00B6746F" w:rsidP="0021506A">
            <w:pPr>
              <w:pStyle w:val="Sprsml"/>
            </w:pPr>
          </w:p>
        </w:tc>
      </w:tr>
      <w:tr w:rsidR="00B6746F" w14:paraId="039199A4" w14:textId="77777777" w:rsidTr="003722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0" w:type="pct"/>
            <w:gridSpan w:val="2"/>
            <w:shd w:val="clear" w:color="auto" w:fill="F2F2F2" w:themeFill="background1" w:themeFillShade="F2"/>
          </w:tcPr>
          <w:p w14:paraId="47420191" w14:textId="77777777" w:rsidR="00B6746F" w:rsidRDefault="00B6746F" w:rsidP="00FE7248">
            <w:pPr>
              <w:pStyle w:val="Sprsml"/>
            </w:pPr>
            <w:r w:rsidRPr="00FC78BE">
              <w:t>Relasjon:</w:t>
            </w:r>
          </w:p>
        </w:tc>
        <w:tc>
          <w:tcPr>
            <w:tcW w:w="2500" w:type="pct"/>
            <w:gridSpan w:val="2"/>
            <w:shd w:val="clear" w:color="auto" w:fill="F2F2F2" w:themeFill="background1" w:themeFillShade="F2"/>
          </w:tcPr>
          <w:p w14:paraId="4A42E680" w14:textId="77777777" w:rsidR="00B6746F" w:rsidRDefault="00B6746F" w:rsidP="00FE7248">
            <w:pPr>
              <w:pStyle w:val="Sprsml"/>
            </w:pPr>
            <w:r w:rsidRPr="00FC78BE">
              <w:t>Relasjon:</w:t>
            </w:r>
          </w:p>
        </w:tc>
      </w:tr>
      <w:tr w:rsidR="00B6746F" w14:paraId="344BEC39" w14:textId="77777777" w:rsidTr="00F907B7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pct"/>
            <w:gridSpan w:val="2"/>
          </w:tcPr>
          <w:p w14:paraId="03BFD397" w14:textId="77777777" w:rsidR="00B6746F" w:rsidRDefault="00000000" w:rsidP="0021506A">
            <w:pPr>
              <w:pStyle w:val="Sprsml"/>
            </w:pPr>
            <w:sdt>
              <w:sdtPr>
                <w:id w:val="108889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Mor</w:t>
            </w:r>
            <w:r w:rsidR="00B6746F">
              <w:tab/>
            </w:r>
            <w:sdt>
              <w:sdtPr>
                <w:id w:val="198065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Far</w:t>
            </w:r>
            <w:r w:rsidR="00B6746F">
              <w:tab/>
            </w:r>
            <w:sdt>
              <w:sdtPr>
                <w:id w:val="122918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Andre: </w:t>
            </w:r>
          </w:p>
        </w:tc>
        <w:tc>
          <w:tcPr>
            <w:tcW w:w="2500" w:type="pct"/>
            <w:gridSpan w:val="2"/>
          </w:tcPr>
          <w:p w14:paraId="7125055E" w14:textId="77777777" w:rsidR="00B6746F" w:rsidRDefault="00000000" w:rsidP="0021506A">
            <w:pPr>
              <w:pStyle w:val="Sprsml"/>
            </w:pPr>
            <w:sdt>
              <w:sdtPr>
                <w:id w:val="-213038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Mor</w:t>
            </w:r>
            <w:r w:rsidR="00B6746F">
              <w:tab/>
            </w:r>
            <w:sdt>
              <w:sdtPr>
                <w:id w:val="-203579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Far</w:t>
            </w:r>
            <w:r w:rsidR="00B6746F">
              <w:tab/>
            </w:r>
            <w:sdt>
              <w:sdtPr>
                <w:id w:val="-183660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Andre: </w:t>
            </w:r>
          </w:p>
        </w:tc>
      </w:tr>
      <w:tr w:rsidR="00B6746F" w:rsidRPr="00FC78BE" w14:paraId="00AA383F" w14:textId="77777777" w:rsidTr="003722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50" w:type="pct"/>
            <w:shd w:val="clear" w:color="auto" w:fill="F2F2F2" w:themeFill="background1" w:themeFillShade="F2"/>
          </w:tcPr>
          <w:p w14:paraId="5FB210F6" w14:textId="77777777" w:rsidR="00B6746F" w:rsidRPr="002852ED" w:rsidRDefault="00B6746F" w:rsidP="00FE7248">
            <w:pPr>
              <w:pStyle w:val="Sprsml"/>
            </w:pPr>
            <w:r w:rsidRPr="002852ED">
              <w:t>Telefon: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4D41876E" w14:textId="77777777" w:rsidR="00B6746F" w:rsidRDefault="00B6746F" w:rsidP="00FE7248">
            <w:pPr>
              <w:pStyle w:val="Sprsml"/>
            </w:pPr>
            <w:r>
              <w:t xml:space="preserve">Hvis tolkebehov – </w:t>
            </w:r>
            <w:r w:rsidRPr="00FC78BE">
              <w:t>Språk</w:t>
            </w:r>
            <w:r>
              <w:t>: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65F56D89" w14:textId="77777777" w:rsidR="00B6746F" w:rsidRPr="00FC78BE" w:rsidRDefault="00B6746F" w:rsidP="00FE7248">
            <w:pPr>
              <w:pStyle w:val="Sprsml"/>
            </w:pPr>
            <w:r w:rsidRPr="002852ED">
              <w:t>Telefon: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1378142A" w14:textId="77777777" w:rsidR="00B6746F" w:rsidRPr="00FC78BE" w:rsidRDefault="00B6746F" w:rsidP="00B92422">
            <w:pPr>
              <w:pStyle w:val="Sprsml"/>
            </w:pPr>
            <w:r>
              <w:t xml:space="preserve">Hvis tolkebehov – </w:t>
            </w:r>
            <w:r w:rsidRPr="00FC78BE">
              <w:t>Språk</w:t>
            </w:r>
            <w:r>
              <w:t>:</w:t>
            </w:r>
          </w:p>
        </w:tc>
      </w:tr>
      <w:tr w:rsidR="00B6746F" w14:paraId="2310446F" w14:textId="77777777" w:rsidTr="00F907B7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0" w:type="pct"/>
          </w:tcPr>
          <w:p w14:paraId="1D3C8A14" w14:textId="77777777" w:rsidR="00B6746F" w:rsidRDefault="00B6746F" w:rsidP="0021506A">
            <w:pPr>
              <w:pStyle w:val="Sprsml"/>
            </w:pPr>
          </w:p>
        </w:tc>
        <w:tc>
          <w:tcPr>
            <w:tcW w:w="1250" w:type="pct"/>
          </w:tcPr>
          <w:p w14:paraId="3689D5CB" w14:textId="77777777" w:rsidR="00B6746F" w:rsidRDefault="00B6746F" w:rsidP="0021506A">
            <w:pPr>
              <w:pStyle w:val="Sprsml"/>
            </w:pPr>
          </w:p>
        </w:tc>
        <w:tc>
          <w:tcPr>
            <w:tcW w:w="1250" w:type="pct"/>
          </w:tcPr>
          <w:p w14:paraId="60DB9862" w14:textId="77777777" w:rsidR="00B6746F" w:rsidRDefault="00B6746F" w:rsidP="0021506A">
            <w:pPr>
              <w:pStyle w:val="Sprsml"/>
            </w:pPr>
          </w:p>
        </w:tc>
        <w:tc>
          <w:tcPr>
            <w:tcW w:w="1250" w:type="pct"/>
          </w:tcPr>
          <w:p w14:paraId="6371E2A2" w14:textId="77777777" w:rsidR="00B6746F" w:rsidRDefault="00B6746F" w:rsidP="0021506A">
            <w:pPr>
              <w:pStyle w:val="Sprsml"/>
            </w:pPr>
          </w:p>
        </w:tc>
      </w:tr>
      <w:tr w:rsidR="00B6746F" w14:paraId="0BFC636C" w14:textId="77777777" w:rsidTr="003722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0" w:type="pct"/>
            <w:gridSpan w:val="2"/>
            <w:shd w:val="clear" w:color="auto" w:fill="F2F2F2" w:themeFill="background1" w:themeFillShade="F2"/>
          </w:tcPr>
          <w:p w14:paraId="421E1929" w14:textId="77777777" w:rsidR="00B6746F" w:rsidRPr="00FC78BE" w:rsidRDefault="00B6746F" w:rsidP="00FE7248">
            <w:pPr>
              <w:pStyle w:val="Sprsml"/>
            </w:pPr>
            <w:r>
              <w:t>Adresse:</w:t>
            </w:r>
          </w:p>
        </w:tc>
        <w:tc>
          <w:tcPr>
            <w:tcW w:w="2500" w:type="pct"/>
            <w:gridSpan w:val="2"/>
            <w:shd w:val="clear" w:color="auto" w:fill="F2F2F2" w:themeFill="background1" w:themeFillShade="F2"/>
          </w:tcPr>
          <w:p w14:paraId="17B814A3" w14:textId="77777777" w:rsidR="00B6746F" w:rsidRDefault="00B6746F" w:rsidP="00FE7248">
            <w:pPr>
              <w:pStyle w:val="Sprsml"/>
            </w:pPr>
            <w:r>
              <w:t>Adresse:</w:t>
            </w:r>
          </w:p>
        </w:tc>
      </w:tr>
      <w:tr w:rsidR="00B6746F" w14:paraId="5297279C" w14:textId="77777777" w:rsidTr="008F6029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tcW w:w="2500" w:type="pct"/>
            <w:gridSpan w:val="2"/>
          </w:tcPr>
          <w:p w14:paraId="6C7ECE2B" w14:textId="77777777" w:rsidR="00B6746F" w:rsidRDefault="00B6746F" w:rsidP="0021506A">
            <w:pPr>
              <w:pStyle w:val="Sprsml"/>
            </w:pPr>
          </w:p>
        </w:tc>
        <w:tc>
          <w:tcPr>
            <w:tcW w:w="2500" w:type="pct"/>
            <w:gridSpan w:val="2"/>
          </w:tcPr>
          <w:p w14:paraId="57B840B4" w14:textId="77777777" w:rsidR="00B6746F" w:rsidRDefault="00B6746F" w:rsidP="0021506A">
            <w:pPr>
              <w:pStyle w:val="Sprsml"/>
            </w:pPr>
          </w:p>
        </w:tc>
      </w:tr>
      <w:tr w:rsidR="00B6746F" w14:paraId="18DCEAE8" w14:textId="77777777" w:rsidTr="003722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tcW w:w="2500" w:type="pct"/>
            <w:gridSpan w:val="2"/>
            <w:shd w:val="clear" w:color="auto" w:fill="F2F2F2" w:themeFill="background1" w:themeFillShade="F2"/>
          </w:tcPr>
          <w:p w14:paraId="0BD76CEF" w14:textId="77777777" w:rsidR="00B6746F" w:rsidRPr="00F5147D" w:rsidRDefault="00B6746F" w:rsidP="00FE7248">
            <w:pPr>
              <w:pStyle w:val="Sprsml"/>
            </w:pPr>
            <w:r w:rsidRPr="00F5147D">
              <w:t>Samtykke fra foresatte er gitt:</w:t>
            </w:r>
          </w:p>
        </w:tc>
        <w:tc>
          <w:tcPr>
            <w:tcW w:w="2500" w:type="pct"/>
            <w:gridSpan w:val="2"/>
            <w:shd w:val="clear" w:color="auto" w:fill="F2F2F2" w:themeFill="background1" w:themeFillShade="F2"/>
          </w:tcPr>
          <w:p w14:paraId="627AB775" w14:textId="77777777" w:rsidR="00B6746F" w:rsidRPr="00F5147D" w:rsidRDefault="00B6746F" w:rsidP="00FE7248">
            <w:pPr>
              <w:pStyle w:val="Sprsml"/>
            </w:pPr>
            <w:r w:rsidRPr="00F5147D">
              <w:t>Samtykke fra foresatte er gitt:</w:t>
            </w:r>
          </w:p>
        </w:tc>
      </w:tr>
      <w:tr w:rsidR="00B6746F" w14:paraId="43E7032B" w14:textId="77777777" w:rsidTr="00F907B7">
        <w:tblPrEx>
          <w:tblCellMar>
            <w:bottom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pct"/>
            <w:gridSpan w:val="2"/>
          </w:tcPr>
          <w:p w14:paraId="6E2C933B" w14:textId="77777777" w:rsidR="00B6746F" w:rsidRPr="00F5147D" w:rsidRDefault="00000000" w:rsidP="0021506A">
            <w:pPr>
              <w:pStyle w:val="Sprsml"/>
            </w:pPr>
            <w:sdt>
              <w:sdtPr>
                <w:id w:val="-163739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Skriftlig</w:t>
            </w:r>
            <w:r w:rsidR="00B6746F">
              <w:tab/>
            </w:r>
            <w:sdt>
              <w:sdtPr>
                <w:id w:val="-77579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Muntlig </w:t>
            </w:r>
          </w:p>
        </w:tc>
        <w:tc>
          <w:tcPr>
            <w:tcW w:w="2500" w:type="pct"/>
            <w:gridSpan w:val="2"/>
          </w:tcPr>
          <w:p w14:paraId="3F192D2E" w14:textId="77777777" w:rsidR="00B6746F" w:rsidRPr="00F5147D" w:rsidRDefault="00000000" w:rsidP="0021506A">
            <w:pPr>
              <w:pStyle w:val="Sprsml"/>
            </w:pPr>
            <w:sdt>
              <w:sdtPr>
                <w:id w:val="63499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Skriftlig</w:t>
            </w:r>
            <w:r w:rsidR="00B6746F">
              <w:tab/>
            </w:r>
            <w:sdt>
              <w:sdtPr>
                <w:id w:val="11326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46F">
              <w:t xml:space="preserve"> Muntlig </w:t>
            </w:r>
          </w:p>
        </w:tc>
      </w:tr>
    </w:tbl>
    <w:p w14:paraId="7AE89F1E" w14:textId="55A183FF" w:rsidR="005F4EC4" w:rsidRDefault="00ED4BC0" w:rsidP="00426D41">
      <w:pPr>
        <w:pStyle w:val="Heading3"/>
        <w:spacing w:before="240"/>
      </w:pPr>
      <w:r>
        <w:t>S</w:t>
      </w:r>
      <w:r w:rsidR="00D503B2">
        <w:t>amtykke</w:t>
      </w:r>
      <w:r>
        <w:t>ærklæring</w:t>
      </w:r>
    </w:p>
    <w:p w14:paraId="34737BC7" w14:textId="658993F1" w:rsidR="009F295D" w:rsidRDefault="00D41BF2" w:rsidP="00426D41">
      <w:pPr>
        <w:spacing w:before="0"/>
      </w:pPr>
      <w:r w:rsidRPr="00082B3F">
        <w:t xml:space="preserve">Jeg/vi </w:t>
      </w:r>
      <w:r w:rsidR="00023EFD" w:rsidRPr="00082B3F">
        <w:t xml:space="preserve">(barnets foresatte) </w:t>
      </w:r>
      <w:r w:rsidRPr="00082B3F">
        <w:t xml:space="preserve">gir </w:t>
      </w:r>
      <w:r w:rsidR="004076E4" w:rsidRPr="00082B3F">
        <w:t xml:space="preserve">herved </w:t>
      </w:r>
      <w:r w:rsidRPr="00082B3F">
        <w:t xml:space="preserve">samtykke til at </w:t>
      </w:r>
      <w:r w:rsidR="00013870" w:rsidRPr="00082B3F">
        <w:t>S</w:t>
      </w:r>
      <w:r w:rsidRPr="00082B3F">
        <w:t xml:space="preserve">tyrket innsats kan behandle </w:t>
      </w:r>
      <w:r w:rsidR="003F076B" w:rsidRPr="00082B3F">
        <w:t>henvendelsen</w:t>
      </w:r>
      <w:r w:rsidR="009F295D" w:rsidRPr="00082B3F">
        <w:t xml:space="preserve"> om vårt barn</w:t>
      </w:r>
      <w:r w:rsidR="000D3287" w:rsidRPr="00082B3F">
        <w:t xml:space="preserve"> og opprette </w:t>
      </w:r>
      <w:r w:rsidR="003F53F7" w:rsidRPr="00082B3F">
        <w:t>sak i gjeldende fagjournalsystem for å kunne gi hjelp og oppfølging som denne henvendelsen ber om</w:t>
      </w:r>
      <w:r w:rsidR="00F63737" w:rsidRPr="00082B3F">
        <w:t>.</w:t>
      </w:r>
      <w:r w:rsidR="00C22386">
        <w:t xml:space="preserve"> </w:t>
      </w:r>
      <w:r w:rsidR="00F63737" w:rsidRPr="00082B3F">
        <w:t xml:space="preserve">Samtykket </w:t>
      </w:r>
      <w:r w:rsidR="00CC627D" w:rsidRPr="00082B3F">
        <w:t xml:space="preserve">innebærer </w:t>
      </w:r>
      <w:r w:rsidR="004076E4" w:rsidRPr="00082B3F">
        <w:t>at</w:t>
      </w:r>
      <w:r w:rsidR="001743C9" w:rsidRPr="00082B3F">
        <w:t>:</w:t>
      </w:r>
      <w:r w:rsidR="009615A9">
        <w:t xml:space="preserve"> </w:t>
      </w:r>
      <w:r w:rsidR="004076E4">
        <w:t xml:space="preserve">taushetsplikten </w:t>
      </w:r>
      <w:r w:rsidR="009F295D">
        <w:t>oppheve</w:t>
      </w:r>
      <w:r w:rsidR="004076E4">
        <w:t>s</w:t>
      </w:r>
      <w:r w:rsidR="009F295D">
        <w:t xml:space="preserve"> mellom Styrket innsats og </w:t>
      </w:r>
      <w:r w:rsidR="004076E4">
        <w:t xml:space="preserve">den eller de </w:t>
      </w:r>
      <w:r w:rsidR="009F295D">
        <w:t xml:space="preserve">kontaktpersoner </w:t>
      </w:r>
      <w:r w:rsidR="00F63737">
        <w:t>som fremgår av henvendelsen</w:t>
      </w:r>
      <w:r w:rsidR="008F6029">
        <w:t xml:space="preserve">; og at </w:t>
      </w:r>
      <w:r w:rsidR="00CA1B93">
        <w:t>personopplysninger om barnet blir behandlet i tråd med Oslo kommunes personvern</w:t>
      </w:r>
      <w:r w:rsidR="00D47C53">
        <w:t>erklæring</w:t>
      </w:r>
      <w:r w:rsidR="00F63737">
        <w:t>.</w:t>
      </w:r>
    </w:p>
    <w:p w14:paraId="100B35FF" w14:textId="6965BD54" w:rsidR="00CC627D" w:rsidRPr="00082B3F" w:rsidRDefault="00CC627D" w:rsidP="00082B3F">
      <w:r w:rsidRPr="00082B3F">
        <w:t>Jeg</w:t>
      </w:r>
      <w:r w:rsidR="00D47C53" w:rsidRPr="00082B3F">
        <w:t>/vi</w:t>
      </w:r>
      <w:r w:rsidRPr="00082B3F">
        <w:t xml:space="preserve"> forstår at ved å gi </w:t>
      </w:r>
      <w:r w:rsidR="00D47C53" w:rsidRPr="00082B3F">
        <w:t xml:space="preserve">dette </w:t>
      </w:r>
      <w:r w:rsidRPr="00082B3F">
        <w:t xml:space="preserve">samtykke, </w:t>
      </w:r>
      <w:r w:rsidR="006F4C84" w:rsidRPr="00082B3F">
        <w:t>kan</w:t>
      </w:r>
      <w:r w:rsidRPr="00082B3F">
        <w:t xml:space="preserve"> </w:t>
      </w:r>
      <w:r w:rsidR="00D47C53" w:rsidRPr="00082B3F">
        <w:t xml:space="preserve">Styrket innsats </w:t>
      </w:r>
      <w:r w:rsidR="001743C9" w:rsidRPr="00082B3F">
        <w:t xml:space="preserve">ta kontakt med </w:t>
      </w:r>
      <w:r w:rsidR="00CA6723" w:rsidRPr="00082B3F">
        <w:t xml:space="preserve">kontaktpersoner i henvendelsen, og utveksle opplysninger om barnet. Det inkluderer </w:t>
      </w:r>
      <w:r w:rsidRPr="00082B3F">
        <w:t xml:space="preserve">personlige eller sensitive </w:t>
      </w:r>
      <w:r w:rsidR="00D47C53" w:rsidRPr="00082B3F">
        <w:t>opplysninger om barnet</w:t>
      </w:r>
      <w:r w:rsidRPr="00082B3F">
        <w:t xml:space="preserve"> til </w:t>
      </w:r>
      <w:r w:rsidR="00D47C53" w:rsidRPr="00082B3F">
        <w:t>behandling av saken som denne henvendelsen gjelder</w:t>
      </w:r>
      <w:r w:rsidRPr="00082B3F">
        <w:t>.</w:t>
      </w:r>
    </w:p>
    <w:p w14:paraId="02234785" w14:textId="77777777" w:rsidR="002668B7" w:rsidRPr="00082B3F" w:rsidRDefault="00CC627D" w:rsidP="00082B3F">
      <w:r w:rsidRPr="00082B3F">
        <w:t>Jeg</w:t>
      </w:r>
      <w:r w:rsidR="006F4C84" w:rsidRPr="00082B3F">
        <w:t>/vi</w:t>
      </w:r>
      <w:r w:rsidRPr="00082B3F">
        <w:t xml:space="preserve"> er klar over at </w:t>
      </w:r>
      <w:r w:rsidR="002668B7" w:rsidRPr="00082B3F">
        <w:t xml:space="preserve">samtykket kan </w:t>
      </w:r>
      <w:r w:rsidRPr="00082B3F">
        <w:t>trekke</w:t>
      </w:r>
      <w:r w:rsidR="002668B7" w:rsidRPr="00082B3F">
        <w:t>s</w:t>
      </w:r>
      <w:r w:rsidRPr="00082B3F">
        <w:t xml:space="preserve"> tilbake når som helst, uten at dette påvirker lovligheten av bruk av informasjonen som ble gitt før tilbaketrekningen. </w:t>
      </w:r>
    </w:p>
    <w:p w14:paraId="73CCB9A1" w14:textId="3B092810" w:rsidR="00CC627D" w:rsidRPr="00082B3F" w:rsidRDefault="00CC627D" w:rsidP="00082B3F">
      <w:r w:rsidRPr="00082B3F">
        <w:t>Jeg</w:t>
      </w:r>
      <w:r w:rsidR="002668B7" w:rsidRPr="00082B3F">
        <w:t>/vi</w:t>
      </w:r>
      <w:r w:rsidRPr="00082B3F">
        <w:t xml:space="preserve"> forstår </w:t>
      </w:r>
      <w:r w:rsidR="00051BD8" w:rsidRPr="00082B3F">
        <w:t xml:space="preserve">retten til å </w:t>
      </w:r>
      <w:r w:rsidRPr="00082B3F">
        <w:t xml:space="preserve">be om innsyn i, retting av, eller sletting av </w:t>
      </w:r>
      <w:r w:rsidR="00051BD8" w:rsidRPr="00082B3F">
        <w:t xml:space="preserve">opplysninger om barnet, </w:t>
      </w:r>
      <w:r w:rsidRPr="00082B3F">
        <w:t>i henhold til gjeldende personvernlover.</w:t>
      </w:r>
    </w:p>
    <w:p w14:paraId="69295E88" w14:textId="6FC6F8C6" w:rsidR="00742209" w:rsidRPr="00082B3F" w:rsidRDefault="00CC627D" w:rsidP="00082B3F">
      <w:r w:rsidRPr="00082B3F">
        <w:t>Jeg</w:t>
      </w:r>
      <w:r w:rsidR="00051BD8" w:rsidRPr="00082B3F">
        <w:t>/vi</w:t>
      </w:r>
      <w:r w:rsidRPr="00082B3F">
        <w:t xml:space="preserve"> bekrefter </w:t>
      </w:r>
      <w:r w:rsidR="00041911" w:rsidRPr="00082B3F">
        <w:t xml:space="preserve">å ha foreldreansvar for barnet, </w:t>
      </w:r>
      <w:r w:rsidR="00192F5F" w:rsidRPr="00082B3F">
        <w:t xml:space="preserve">og at </w:t>
      </w:r>
      <w:r w:rsidRPr="00082B3F">
        <w:t>jeg</w:t>
      </w:r>
      <w:r w:rsidR="00192F5F" w:rsidRPr="00082B3F">
        <w:t>/vi</w:t>
      </w:r>
      <w:r w:rsidRPr="00082B3F">
        <w:t xml:space="preserve"> er fullt ut i stand til å gi </w:t>
      </w:r>
      <w:r w:rsidR="00192F5F" w:rsidRPr="00082B3F">
        <w:t xml:space="preserve">dette </w:t>
      </w:r>
      <w:r w:rsidRPr="00082B3F">
        <w:t xml:space="preserve">samtykke. </w:t>
      </w:r>
    </w:p>
    <w:p w14:paraId="0F96F191" w14:textId="622CE04E" w:rsidR="00CC627D" w:rsidRPr="00082B3F" w:rsidRDefault="00CC627D" w:rsidP="00082B3F">
      <w:r w:rsidRPr="00082B3F">
        <w:t>Jeg</w:t>
      </w:r>
      <w:r w:rsidR="00192F5F" w:rsidRPr="00082B3F">
        <w:t>/vi</w:t>
      </w:r>
      <w:r w:rsidRPr="00082B3F">
        <w:t xml:space="preserve"> er klar over konsekvensene av å gi samtykke og har fått tilstrekkelig informasjon om formålet, omfanget og konsekvensene av aktiviteten, prosessen eller behandlingen som krever mitt samtykke.</w:t>
      </w:r>
    </w:p>
    <w:p w14:paraId="2CA81ADE" w14:textId="709FA26D" w:rsidR="00CC627D" w:rsidRPr="00082B3F" w:rsidRDefault="00CC627D" w:rsidP="00082B3F">
      <w:r w:rsidRPr="00082B3F">
        <w:t>Jeg</w:t>
      </w:r>
      <w:r w:rsidR="00A6749C" w:rsidRPr="00082B3F">
        <w:t>/vi</w:t>
      </w:r>
      <w:r w:rsidRPr="00082B3F">
        <w:t xml:space="preserve"> forstår at hvis </w:t>
      </w:r>
      <w:r w:rsidR="008C7128" w:rsidRPr="00082B3F">
        <w:t xml:space="preserve">samtykke ikke blir gitt </w:t>
      </w:r>
      <w:r w:rsidRPr="00082B3F">
        <w:t xml:space="preserve">kan det medføre at </w:t>
      </w:r>
      <w:r w:rsidR="008C7128" w:rsidRPr="00082B3F">
        <w:t xml:space="preserve">styrket innsats ikke kan </w:t>
      </w:r>
      <w:r w:rsidR="00FF4EA1" w:rsidRPr="00082B3F">
        <w:t>gi barnet hjelp som henvendelsen ber om</w:t>
      </w:r>
      <w:r w:rsidRPr="00082B3F">
        <w:t>.</w:t>
      </w:r>
    </w:p>
    <w:p w14:paraId="7B435168" w14:textId="1026BC0C" w:rsidR="00D54E81" w:rsidRPr="00D54E81" w:rsidRDefault="00CC627D" w:rsidP="00421690">
      <w:r w:rsidRPr="00082B3F">
        <w:t xml:space="preserve">Denne samtykkeerklæringen er gyldig fra </w:t>
      </w:r>
      <w:r w:rsidR="0091374A" w:rsidRPr="00082B3F">
        <w:t>signatur-dato,</w:t>
      </w:r>
      <w:r w:rsidRPr="00082B3F">
        <w:t xml:space="preserve"> og forblir gyldig inntil jeg trekker tilbake mitt samtykke</w:t>
      </w:r>
      <w:r w:rsidR="0091374A" w:rsidRPr="00082B3F">
        <w:t>, eller styrket innsats avslutter saken</w:t>
      </w:r>
      <w:r w:rsidRPr="00082B3F">
        <w:t>.</w:t>
      </w:r>
    </w:p>
    <w:p w14:paraId="3F31E7BD" w14:textId="1ED52DBD" w:rsidR="00B6746F" w:rsidRPr="00692F80" w:rsidRDefault="00B6746F" w:rsidP="00B6746F">
      <w:pPr>
        <w:pStyle w:val="Mellomtabelleraltshift0"/>
      </w:pPr>
    </w:p>
    <w:tbl>
      <w:tblPr>
        <w:tblStyle w:val="SignaturTabell"/>
        <w:tblW w:w="5000" w:type="pct"/>
        <w:tblLook w:val="0400" w:firstRow="0" w:lastRow="0" w:firstColumn="0" w:lastColumn="0" w:noHBand="0" w:noVBand="1"/>
      </w:tblPr>
      <w:tblGrid>
        <w:gridCol w:w="3417"/>
        <w:gridCol w:w="3417"/>
        <w:gridCol w:w="3622"/>
      </w:tblGrid>
      <w:tr w:rsidR="00B6746F" w14:paraId="6E6784BF" w14:textId="77777777" w:rsidTr="00421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1634" w:type="pct"/>
          </w:tcPr>
          <w:p w14:paraId="7894013E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Dato:</w:t>
            </w:r>
          </w:p>
        </w:tc>
        <w:tc>
          <w:tcPr>
            <w:tcW w:w="1634" w:type="pct"/>
          </w:tcPr>
          <w:p w14:paraId="6100A194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Dato:</w:t>
            </w:r>
          </w:p>
        </w:tc>
        <w:tc>
          <w:tcPr>
            <w:tcW w:w="1732" w:type="pct"/>
          </w:tcPr>
          <w:p w14:paraId="7043A6EB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Dato:</w:t>
            </w:r>
          </w:p>
        </w:tc>
      </w:tr>
      <w:tr w:rsidR="00B6746F" w14:paraId="52D3A98A" w14:textId="77777777" w:rsidTr="009D5FE7">
        <w:tblPrEx>
          <w:tblCellMar>
            <w:bottom w:w="227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634" w:type="pct"/>
          </w:tcPr>
          <w:p w14:paraId="145C8B80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Signatur Foresatt 1</w:t>
            </w:r>
          </w:p>
        </w:tc>
        <w:tc>
          <w:tcPr>
            <w:tcW w:w="1634" w:type="pct"/>
          </w:tcPr>
          <w:p w14:paraId="3D606792" w14:textId="77777777" w:rsidR="00B6746F" w:rsidRDefault="00B6746F" w:rsidP="00B6746F">
            <w:pPr>
              <w:pStyle w:val="Referanserbrev"/>
              <w:numPr>
                <w:ilvl w:val="0"/>
                <w:numId w:val="36"/>
              </w:numPr>
            </w:pPr>
            <w:r>
              <w:t>Signatur Foresatt 2</w:t>
            </w:r>
          </w:p>
        </w:tc>
        <w:tc>
          <w:tcPr>
            <w:tcW w:w="1732" w:type="pct"/>
          </w:tcPr>
          <w:p w14:paraId="36721D1D" w14:textId="77777777" w:rsidR="00B6746F" w:rsidRDefault="00B6746F">
            <w:pPr>
              <w:pStyle w:val="Referanserbrev"/>
            </w:pPr>
            <w:r>
              <w:t>Signatur Kontaktperson (muntlig samtykke)</w:t>
            </w:r>
          </w:p>
        </w:tc>
      </w:tr>
    </w:tbl>
    <w:p w14:paraId="6F860D63" w14:textId="2AF90DFF" w:rsidR="00084BF1" w:rsidRDefault="00CC627D" w:rsidP="00BE42A9">
      <w:pPr>
        <w:pStyle w:val="Caption"/>
      </w:pPr>
      <w:r>
        <w:t>Vennligst behold en kopi av denne samtykkeerklæringen for dine egne registreringer.</w:t>
      </w:r>
    </w:p>
    <w:sectPr w:rsidR="00084BF1" w:rsidSect="00471485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E73F" w14:textId="77777777" w:rsidR="001F33B7" w:rsidRDefault="001F33B7" w:rsidP="00993FB9">
      <w:r>
        <w:separator/>
      </w:r>
    </w:p>
  </w:endnote>
  <w:endnote w:type="continuationSeparator" w:id="0">
    <w:p w14:paraId="66FE3491" w14:textId="77777777" w:rsidR="001F33B7" w:rsidRDefault="001F33B7" w:rsidP="0099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altName w:val="Oslo Sans Office"/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BA00" w14:textId="0BF7956E" w:rsidR="009B33B5" w:rsidRDefault="002D41C8" w:rsidP="009B33B5">
    <w:pPr>
      <w:pStyle w:val="Footer"/>
      <w:jc w:val="center"/>
    </w:pPr>
    <w:r w:rsidRPr="002D41C8">
      <w:t xml:space="preserve">Henvendelse til Alna barnehageenhet - styrket innsats </w:t>
    </w:r>
    <w:r w:rsidR="00D73505">
      <w:ptab w:relativeTo="margin" w:alignment="center" w:leader="none"/>
    </w:r>
    <w:r w:rsidR="00D73505">
      <w:ptab w:relativeTo="margin" w:alignment="right" w:leader="none"/>
    </w:r>
    <w:r w:rsidR="00D73505">
      <w:t xml:space="preserve">Side </w:t>
    </w:r>
    <w:r w:rsidR="00D73505">
      <w:fldChar w:fldCharType="begin"/>
    </w:r>
    <w:r w:rsidR="00D73505">
      <w:instrText xml:space="preserve"> PAGE   \* MERGEFORMAT </w:instrText>
    </w:r>
    <w:r w:rsidR="00D73505">
      <w:fldChar w:fldCharType="separate"/>
    </w:r>
    <w:r w:rsidR="00D73505">
      <w:t>2</w:t>
    </w:r>
    <w:r w:rsidR="00D73505">
      <w:fldChar w:fldCharType="end"/>
    </w:r>
    <w:r w:rsidR="00D73505">
      <w:t xml:space="preserve"> av </w:t>
    </w:r>
    <w:fldSimple w:instr=" NUMPAGES   \* MERGEFORMAT ">
      <w:r w:rsidR="00D73505">
        <w:t>3</w:t>
      </w:r>
    </w:fldSimple>
    <w:r w:rsidR="00D7350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370"/>
      <w:gridCol w:w="3060"/>
      <w:gridCol w:w="2797"/>
      <w:gridCol w:w="4239"/>
    </w:tblGrid>
    <w:tr w:rsidR="00993FB9" w:rsidRPr="006120EF" w14:paraId="2A3B5315" w14:textId="77777777" w:rsidTr="00993FB9">
      <w:trPr>
        <w:trHeight w:val="20"/>
      </w:trPr>
      <w:tc>
        <w:tcPr>
          <w:tcW w:w="177" w:type="pct"/>
          <w:vMerge w:val="restart"/>
        </w:tcPr>
        <w:p w14:paraId="5BDF4B83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bookmarkStart w:id="0" w:name="bunntekst"/>
          <w:r w:rsidRPr="006120EF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594ECD17" wp14:editId="3F1EC2F2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30453384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2060C140" w14:textId="77777777" w:rsidR="00993FB9" w:rsidRPr="006120EF" w:rsidRDefault="00993FB9" w:rsidP="00F73A98">
          <w:pPr>
            <w:pStyle w:val="Footer"/>
            <w:rPr>
              <w:lang w:eastAsia="nb-NO"/>
            </w:rPr>
          </w:pPr>
        </w:p>
      </w:tc>
      <w:tc>
        <w:tcPr>
          <w:tcW w:w="1462" w:type="pct"/>
        </w:tcPr>
        <w:p w14:paraId="3AE273DD" w14:textId="77777777" w:rsidR="00993FB9" w:rsidRPr="006120EF" w:rsidRDefault="00993FB9" w:rsidP="00F73A98">
          <w:pPr>
            <w:pStyle w:val="Footer"/>
            <w:rPr>
              <w:lang w:eastAsia="nb-NO"/>
            </w:rPr>
          </w:pPr>
        </w:p>
      </w:tc>
      <w:tc>
        <w:tcPr>
          <w:tcW w:w="1336" w:type="pct"/>
        </w:tcPr>
        <w:p w14:paraId="1C83C74B" w14:textId="77777777" w:rsidR="00993FB9" w:rsidRPr="006120EF" w:rsidRDefault="00993FB9" w:rsidP="00F73A98">
          <w:pPr>
            <w:pStyle w:val="Footer"/>
            <w:rPr>
              <w:lang w:eastAsia="nb-NO"/>
            </w:rPr>
          </w:pPr>
        </w:p>
      </w:tc>
      <w:tc>
        <w:tcPr>
          <w:tcW w:w="2025" w:type="pct"/>
        </w:tcPr>
        <w:p w14:paraId="06815234" w14:textId="77777777" w:rsidR="00993FB9" w:rsidRPr="006120EF" w:rsidRDefault="00993FB9" w:rsidP="00F73A98">
          <w:pPr>
            <w:pStyle w:val="Footer"/>
            <w:rPr>
              <w:lang w:eastAsia="nb-NO"/>
            </w:rPr>
          </w:pPr>
        </w:p>
      </w:tc>
    </w:tr>
    <w:tr w:rsidR="00993FB9" w:rsidRPr="006120EF" w14:paraId="2255830F" w14:textId="77777777" w:rsidTr="00993FB9">
      <w:tc>
        <w:tcPr>
          <w:tcW w:w="177" w:type="pct"/>
          <w:vMerge/>
        </w:tcPr>
        <w:p w14:paraId="40EF1D54" w14:textId="77777777" w:rsidR="00993FB9" w:rsidRPr="006120EF" w:rsidRDefault="00993FB9" w:rsidP="00F73A98">
          <w:pPr>
            <w:pStyle w:val="Footer"/>
            <w:rPr>
              <w:lang w:eastAsia="nb-NO"/>
            </w:rPr>
          </w:pPr>
        </w:p>
      </w:tc>
      <w:tc>
        <w:tcPr>
          <w:tcW w:w="1462" w:type="pct"/>
        </w:tcPr>
        <w:p w14:paraId="3044EB0B" w14:textId="77777777" w:rsidR="00993FB9" w:rsidRPr="00F73A98" w:rsidRDefault="00993FB9" w:rsidP="00F73A98">
          <w:pPr>
            <w:pStyle w:val="Footer"/>
            <w:rPr>
              <w:b/>
              <w:bCs/>
              <w:lang w:eastAsia="nb-NO"/>
            </w:rPr>
          </w:pPr>
          <w:r w:rsidRPr="00F73A98">
            <w:rPr>
              <w:b/>
              <w:bCs/>
              <w:lang w:eastAsia="nb-NO"/>
            </w:rPr>
            <w:t>Oslo kommune</w:t>
          </w:r>
        </w:p>
        <w:p w14:paraId="5EF9E26E" w14:textId="77777777" w:rsidR="00993FB9" w:rsidRPr="00F73A98" w:rsidRDefault="00993FB9" w:rsidP="00F73A98">
          <w:pPr>
            <w:pStyle w:val="Footer"/>
            <w:rPr>
              <w:b/>
              <w:bCs/>
              <w:lang w:eastAsia="nb-NO"/>
            </w:rPr>
          </w:pPr>
          <w:r w:rsidRPr="00F73A98">
            <w:rPr>
              <w:b/>
              <w:bCs/>
              <w:lang w:eastAsia="nb-NO"/>
            </w:rPr>
            <w:t>Alna barnehageenhet</w:t>
          </w:r>
        </w:p>
        <w:sdt>
          <w:sdtPr>
            <w:rPr>
              <w:b/>
              <w:bCs/>
            </w:rPr>
            <w:alias w:val="Bydel eller avdeling"/>
            <w:tag w:val="Bydel eller avdeling"/>
            <w:id w:val="1228106942"/>
            <w:text w:multiLine="1"/>
          </w:sdtPr>
          <w:sdtContent>
            <w:p w14:paraId="33708335" w14:textId="77777777" w:rsidR="00993FB9" w:rsidRPr="006120EF" w:rsidRDefault="00993FB9" w:rsidP="00F73A98">
              <w:pPr>
                <w:pStyle w:val="Footer"/>
                <w:rPr>
                  <w:lang w:eastAsia="nb-NO"/>
                </w:rPr>
              </w:pPr>
              <w:r w:rsidRPr="00F73A98">
                <w:rPr>
                  <w:b/>
                  <w:bCs/>
                  <w:lang w:eastAsia="nb-NO"/>
                </w:rPr>
                <w:t>Styrket innsats</w:t>
              </w:r>
            </w:p>
          </w:sdtContent>
        </w:sdt>
      </w:tc>
      <w:tc>
        <w:tcPr>
          <w:tcW w:w="1336" w:type="pct"/>
        </w:tcPr>
        <w:p w14:paraId="7E665BA5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r w:rsidRPr="006120EF">
            <w:rPr>
              <w:lang w:eastAsia="nb-NO"/>
            </w:rPr>
            <w:t>Besøksadresse:</w:t>
          </w:r>
        </w:p>
        <w:p w14:paraId="37D6CF83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r w:rsidRPr="006120EF">
            <w:rPr>
              <w:lang w:eastAsia="nb-NO"/>
            </w:rPr>
            <w:t>Trygve Lies plass 6, 1051 Oslo</w:t>
          </w:r>
        </w:p>
        <w:p w14:paraId="46E3B71F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r w:rsidRPr="006120EF">
            <w:rPr>
              <w:lang w:eastAsia="nb-NO"/>
            </w:rPr>
            <w:t>Postadresse:</w:t>
          </w:r>
        </w:p>
        <w:p w14:paraId="28F4F4A2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r w:rsidRPr="006120EF">
            <w:rPr>
              <w:lang w:eastAsia="nb-NO"/>
            </w:rPr>
            <w:t>Postboks 73, Furuset, 1001 Oslo</w:t>
          </w:r>
        </w:p>
      </w:tc>
      <w:tc>
        <w:tcPr>
          <w:tcW w:w="2025" w:type="pct"/>
        </w:tcPr>
        <w:p w14:paraId="5859B28F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r w:rsidRPr="006120EF">
            <w:rPr>
              <w:lang w:eastAsia="nb-NO"/>
            </w:rPr>
            <w:t>Telefon: 21 80 21 80</w:t>
          </w:r>
        </w:p>
        <w:p w14:paraId="0423EB46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r w:rsidRPr="006120EF">
            <w:rPr>
              <w:lang w:eastAsia="nb-NO"/>
            </w:rPr>
            <w:t>Postmottak.styrketinnsats@bal.oslo.kommune.no</w:t>
          </w:r>
        </w:p>
        <w:p w14:paraId="71058F4E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r w:rsidRPr="006120EF">
            <w:rPr>
              <w:lang w:eastAsia="nb-NO"/>
            </w:rPr>
            <w:t>Org. nr.: 970 534 644</w:t>
          </w:r>
        </w:p>
        <w:p w14:paraId="7D5789FC" w14:textId="77777777" w:rsidR="00993FB9" w:rsidRPr="006120EF" w:rsidRDefault="00993FB9" w:rsidP="00F73A98">
          <w:pPr>
            <w:pStyle w:val="Footer"/>
            <w:rPr>
              <w:lang w:eastAsia="nb-NO"/>
            </w:rPr>
          </w:pPr>
          <w:r w:rsidRPr="006120EF">
            <w:rPr>
              <w:lang w:eastAsia="nb-NO"/>
            </w:rPr>
            <w:t>oslo.kommune.no</w:t>
          </w:r>
        </w:p>
      </w:tc>
    </w:tr>
    <w:bookmarkEnd w:id="0"/>
  </w:tbl>
  <w:p w14:paraId="45918953" w14:textId="77777777" w:rsidR="00993FB9" w:rsidRDefault="00993FB9" w:rsidP="00993FB9">
    <w:pPr>
      <w:pStyle w:val="Mellomtabelleraltshif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F8DB" w14:textId="77777777" w:rsidR="001F33B7" w:rsidRDefault="001F33B7" w:rsidP="00993FB9">
      <w:r>
        <w:separator/>
      </w:r>
    </w:p>
  </w:footnote>
  <w:footnote w:type="continuationSeparator" w:id="0">
    <w:p w14:paraId="4DA6FF2D" w14:textId="77777777" w:rsidR="001F33B7" w:rsidRDefault="001F33B7" w:rsidP="00993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DF77" w14:textId="77777777" w:rsidR="00BF77C8" w:rsidRDefault="00BF77C8">
    <w:pPr>
      <w:pStyle w:val="Header"/>
      <w:tabs>
        <w:tab w:val="clear" w:pos="4536"/>
        <w:tab w:val="clear" w:pos="9072"/>
        <w:tab w:val="left" w:pos="1159"/>
      </w:tabs>
      <w:rPr>
        <w:b/>
        <w:bCs/>
      </w:rPr>
    </w:pPr>
  </w:p>
  <w:p w14:paraId="24B7BBD0" w14:textId="77777777" w:rsidR="00BF77C8" w:rsidRDefault="00BF77C8">
    <w:pPr>
      <w:pStyle w:val="Header"/>
      <w:tabs>
        <w:tab w:val="clear" w:pos="4536"/>
        <w:tab w:val="clear" w:pos="9072"/>
        <w:tab w:val="left" w:pos="1159"/>
      </w:tabs>
      <w:rPr>
        <w:b/>
        <w:bCs/>
      </w:rPr>
    </w:pPr>
  </w:p>
  <w:p w14:paraId="37ACDD66" w14:textId="77777777" w:rsidR="007570F6" w:rsidRPr="00BF77C8" w:rsidRDefault="009B33B5">
    <w:pPr>
      <w:pStyle w:val="Header"/>
      <w:tabs>
        <w:tab w:val="clear" w:pos="4536"/>
        <w:tab w:val="clear" w:pos="9072"/>
        <w:tab w:val="left" w:pos="1159"/>
      </w:tabs>
      <w:rPr>
        <w:b/>
        <w:bCs/>
        <w:sz w:val="20"/>
        <w:szCs w:val="20"/>
      </w:rPr>
    </w:pPr>
    <w:r w:rsidRPr="00BF77C8">
      <w:rPr>
        <w:sz w:val="20"/>
        <w:szCs w:val="20"/>
      </w:rPr>
      <w:drawing>
        <wp:anchor distT="0" distB="0" distL="114300" distR="114300" simplePos="0" relativeHeight="251658240" behindDoc="1" locked="0" layoutInCell="1" allowOverlap="1" wp14:anchorId="1FBFB8AB" wp14:editId="4200EAD9">
          <wp:simplePos x="0" y="0"/>
          <wp:positionH relativeFrom="page">
            <wp:posOffset>481369</wp:posOffset>
          </wp:positionH>
          <wp:positionV relativeFrom="page">
            <wp:posOffset>574163</wp:posOffset>
          </wp:positionV>
          <wp:extent cx="1080000" cy="561600"/>
          <wp:effectExtent l="0" t="0" r="6350" b="0"/>
          <wp:wrapNone/>
          <wp:docPr id="1090946077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70F6" w:rsidRPr="00BF77C8">
      <w:rPr>
        <w:b/>
        <w:bCs/>
        <w:sz w:val="20"/>
        <w:szCs w:val="20"/>
      </w:rPr>
      <w:t>Unntatt offentlighet</w:t>
    </w:r>
  </w:p>
  <w:p w14:paraId="7DB66CCA" w14:textId="77777777" w:rsidR="007570F6" w:rsidRPr="00BF77C8" w:rsidRDefault="007570F6">
    <w:pPr>
      <w:pStyle w:val="Header"/>
      <w:tabs>
        <w:tab w:val="clear" w:pos="4536"/>
        <w:tab w:val="clear" w:pos="9072"/>
        <w:tab w:val="left" w:pos="1159"/>
      </w:tabs>
      <w:rPr>
        <w:sz w:val="20"/>
        <w:szCs w:val="20"/>
      </w:rPr>
    </w:pPr>
    <w:r w:rsidRPr="00BF77C8">
      <w:rPr>
        <w:sz w:val="20"/>
        <w:szCs w:val="20"/>
      </w:rPr>
      <w:t>Offl. § 13 jf. Fvl. §13, 1.ledd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5.3pt;height:322.35pt;visibility:visible" o:bullet="t">
        <v:imagedata r:id="rId1" o:title=""/>
      </v:shape>
    </w:pict>
  </w:numPicBullet>
  <w:numPicBullet w:numPicBulletId="1">
    <w:pict>
      <v:shape id="_x0000_i1026" type="#_x0000_t75" style="width:245.3pt;height:322.35pt;visibility:visible" o:bullet="t">
        <v:imagedata r:id="rId2" o:title=""/>
      </v:shape>
    </w:pict>
  </w:numPicBullet>
  <w:abstractNum w:abstractNumId="0" w15:restartNumberingAfterBreak="0">
    <w:nsid w:val="FFFFFF7F"/>
    <w:multiLevelType w:val="singleLevel"/>
    <w:tmpl w:val="E0A474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194A8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628E2"/>
    <w:multiLevelType w:val="multilevel"/>
    <w:tmpl w:val="21701BFE"/>
    <w:lvl w:ilvl="0">
      <w:start w:val="1"/>
      <w:numFmt w:val="none"/>
      <w:pStyle w:val="NoSpacing"/>
      <w:suff w:val="nothing"/>
      <w:lvlText w:val=""/>
      <w:lvlJc w:val="left"/>
      <w:pPr>
        <w:ind w:left="0" w:firstLine="0"/>
      </w:pPr>
      <w:rPr>
        <w:rFonts w:hint="default"/>
        <w:sz w:val="20"/>
      </w:rPr>
    </w:lvl>
    <w:lvl w:ilvl="1">
      <w:start w:val="1"/>
      <w:numFmt w:val="bullet"/>
      <w:pStyle w:val="ListBullet"/>
      <w:lvlText w:val="▸"/>
      <w:lvlJc w:val="left"/>
      <w:pPr>
        <w:tabs>
          <w:tab w:val="num" w:pos="340"/>
        </w:tabs>
        <w:ind w:left="340" w:hanging="340"/>
      </w:pPr>
      <w:rPr>
        <w:rFonts w:ascii="Oslo Sans Office" w:hAnsi="Oslo Sans Office" w:hint="default"/>
        <w:color w:val="2A2859" w:themeColor="text2"/>
        <w:sz w:val="24"/>
      </w:rPr>
    </w:lvl>
    <w:lvl w:ilvl="2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Oslo Sans Office" w:hAnsi="Oslo Sans Office" w:hint="default"/>
        <w:color w:val="2A2859" w:themeColor="text2"/>
        <w:sz w:val="20"/>
        <w:u w:color="FFFFFF" w:themeColor="background1"/>
      </w:rPr>
    </w:lvl>
    <w:lvl w:ilvl="3">
      <w:start w:val="1"/>
      <w:numFmt w:val="bullet"/>
      <w:lvlText w:val="▪"/>
      <w:lvlJc w:val="left"/>
      <w:pPr>
        <w:tabs>
          <w:tab w:val="num" w:pos="1021"/>
        </w:tabs>
        <w:ind w:left="1021" w:hanging="341"/>
      </w:pPr>
      <w:rPr>
        <w:rFonts w:ascii="Oslo Sans Office" w:hAnsi="Oslo Sans Office" w:hint="default"/>
        <w:color w:val="2A2859" w:themeColor="text2"/>
        <w:sz w:val="20"/>
      </w:rPr>
    </w:lvl>
    <w:lvl w:ilvl="4">
      <w:start w:val="1"/>
      <w:numFmt w:val="bullet"/>
      <w:lvlText w:val="▪"/>
      <w:lvlJc w:val="left"/>
      <w:pPr>
        <w:tabs>
          <w:tab w:val="num" w:pos="1361"/>
        </w:tabs>
        <w:ind w:left="1361" w:hanging="340"/>
      </w:pPr>
      <w:rPr>
        <w:rFonts w:ascii="Oslo Sans Office" w:hAnsi="Oslo Sans Office" w:hint="default"/>
        <w:color w:val="2A2859" w:themeColor="text2"/>
        <w:sz w:val="20"/>
      </w:rPr>
    </w:lvl>
    <w:lvl w:ilvl="5">
      <w:start w:val="1"/>
      <w:numFmt w:val="decimal"/>
      <w:lvlRestart w:val="1"/>
      <w:pStyle w:val="ListNumber"/>
      <w:lvlText w:val="%6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</w:rPr>
    </w:lvl>
    <w:lvl w:ilvl="6">
      <w:start w:val="1"/>
      <w:numFmt w:val="lowerLetter"/>
      <w:lvlText w:val="%7."/>
      <w:lvlJc w:val="left"/>
      <w:pPr>
        <w:tabs>
          <w:tab w:val="num" w:pos="680"/>
        </w:tabs>
        <w:ind w:left="680" w:hanging="340"/>
      </w:pPr>
      <w:rPr>
        <w:rFonts w:hint="default"/>
        <w:color w:val="auto"/>
        <w:sz w:val="20"/>
      </w:rPr>
    </w:lvl>
    <w:lvl w:ilvl="7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Oslo Sans Office" w:hAnsi="Oslo Sans Office" w:hint="default"/>
        <w:color w:val="2A2859" w:themeColor="text2"/>
        <w:sz w:val="20"/>
      </w:rPr>
    </w:lvl>
    <w:lvl w:ilvl="8">
      <w:start w:val="1"/>
      <w:numFmt w:val="lowerLetter"/>
      <w:lvlText w:val="%9."/>
      <w:lvlJc w:val="left"/>
      <w:pPr>
        <w:tabs>
          <w:tab w:val="num" w:pos="1021"/>
        </w:tabs>
        <w:ind w:left="1021" w:hanging="341"/>
      </w:pPr>
      <w:rPr>
        <w:rFonts w:hint="default"/>
        <w:color w:val="auto"/>
        <w:sz w:val="20"/>
      </w:rPr>
    </w:lvl>
  </w:abstractNum>
  <w:abstractNum w:abstractNumId="3" w15:restartNumberingAfterBreak="0">
    <w:nsid w:val="58671F1A"/>
    <w:multiLevelType w:val="multilevel"/>
    <w:tmpl w:val="ED36B454"/>
    <w:lvl w:ilvl="0">
      <w:start w:val="1"/>
      <w:numFmt w:val="none"/>
      <w:pStyle w:val="NospacingLiten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auto"/>
        <w:sz w:val="20"/>
      </w:rPr>
    </w:lvl>
    <w:lvl w:ilvl="1">
      <w:start w:val="1"/>
      <w:numFmt w:val="bullet"/>
      <w:pStyle w:val="ListBullet2"/>
      <w:lvlText w:val="▸"/>
      <w:lvlJc w:val="left"/>
      <w:pPr>
        <w:tabs>
          <w:tab w:val="num" w:pos="340"/>
        </w:tabs>
        <w:ind w:left="340" w:hanging="340"/>
      </w:pPr>
      <w:rPr>
        <w:rFonts w:ascii="Oslo Sans Office" w:hAnsi="Oslo Sans Office" w:hint="default"/>
        <w:color w:val="FF8274" w:themeColor="accent5"/>
        <w:sz w:val="20"/>
      </w:rPr>
    </w:lvl>
    <w:lvl w:ilvl="2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Oslo Sans Office" w:hAnsi="Oslo Sans Office" w:hint="default"/>
        <w:color w:val="4EF8B6" w:themeColor="accent2"/>
        <w:sz w:val="20"/>
        <w:u w:color="FFFFFF" w:themeColor="background1"/>
      </w:rPr>
    </w:lvl>
    <w:lvl w:ilvl="3">
      <w:start w:val="1"/>
      <w:numFmt w:val="bullet"/>
      <w:lvlText w:val="▪"/>
      <w:lvlJc w:val="left"/>
      <w:pPr>
        <w:tabs>
          <w:tab w:val="num" w:pos="1021"/>
        </w:tabs>
        <w:ind w:left="1021" w:hanging="341"/>
      </w:pPr>
      <w:rPr>
        <w:rFonts w:ascii="Oslo Sans Office" w:hAnsi="Oslo Sans Office" w:hint="default"/>
        <w:color w:val="F9C66B" w:themeColor="accent6"/>
        <w:sz w:val="20"/>
      </w:rPr>
    </w:lvl>
    <w:lvl w:ilvl="4">
      <w:start w:val="1"/>
      <w:numFmt w:val="bullet"/>
      <w:lvlText w:val="▪"/>
      <w:lvlJc w:val="left"/>
      <w:pPr>
        <w:tabs>
          <w:tab w:val="num" w:pos="1361"/>
        </w:tabs>
        <w:ind w:left="1361" w:hanging="340"/>
      </w:pPr>
      <w:rPr>
        <w:rFonts w:ascii="Oslo Sans Office" w:hAnsi="Oslo Sans Office" w:hint="default"/>
        <w:color w:val="2A2859" w:themeColor="text2"/>
        <w:sz w:val="20"/>
      </w:rPr>
    </w:lvl>
    <w:lvl w:ilvl="5">
      <w:start w:val="1"/>
      <w:numFmt w:val="decimal"/>
      <w:lvlRestart w:val="1"/>
      <w:lvlText w:val="%6."/>
      <w:lvlJc w:val="left"/>
      <w:pPr>
        <w:tabs>
          <w:tab w:val="num" w:pos="340"/>
        </w:tabs>
        <w:ind w:left="340" w:hanging="340"/>
      </w:pPr>
      <w:rPr>
        <w:rFonts w:hint="default"/>
        <w:color w:val="2A2859" w:themeColor="text2"/>
        <w:sz w:val="16"/>
      </w:rPr>
    </w:lvl>
    <w:lvl w:ilvl="6">
      <w:start w:val="1"/>
      <w:numFmt w:val="lowerLetter"/>
      <w:lvlText w:val="%7."/>
      <w:lvlJc w:val="left"/>
      <w:pPr>
        <w:tabs>
          <w:tab w:val="num" w:pos="680"/>
        </w:tabs>
        <w:ind w:left="680" w:hanging="340"/>
      </w:pPr>
      <w:rPr>
        <w:rFonts w:hint="default"/>
        <w:color w:val="auto"/>
        <w:sz w:val="16"/>
      </w:rPr>
    </w:lvl>
    <w:lvl w:ilvl="7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Oslo Sans Office" w:hAnsi="Oslo Sans Office" w:hint="default"/>
        <w:color w:val="034B45" w:themeColor="accent1"/>
        <w:sz w:val="16"/>
      </w:rPr>
    </w:lvl>
    <w:lvl w:ilvl="8">
      <w:start w:val="1"/>
      <w:numFmt w:val="lowerLetter"/>
      <w:lvlText w:val="%9."/>
      <w:lvlJc w:val="left"/>
      <w:pPr>
        <w:tabs>
          <w:tab w:val="num" w:pos="1021"/>
        </w:tabs>
        <w:ind w:left="1021" w:hanging="341"/>
      </w:pPr>
      <w:rPr>
        <w:rFonts w:hint="default"/>
        <w:color w:val="034B45" w:themeColor="accent1"/>
        <w:sz w:val="16"/>
      </w:rPr>
    </w:lvl>
  </w:abstractNum>
  <w:abstractNum w:abstractNumId="4" w15:restartNumberingAfterBreak="0">
    <w:nsid w:val="6C9A16B5"/>
    <w:multiLevelType w:val="multilevel"/>
    <w:tmpl w:val="441A144E"/>
    <w:lvl w:ilvl="0">
      <w:start w:val="1"/>
      <w:numFmt w:val="decimal"/>
      <w:suff w:val="space"/>
      <w:lvlText w:val="Kapittel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B0E0E83"/>
    <w:multiLevelType w:val="multilevel"/>
    <w:tmpl w:val="B83EB52A"/>
    <w:lvl w:ilvl="0">
      <w:start w:val="1"/>
      <w:numFmt w:val="decimal"/>
      <w:suff w:val="space"/>
      <w:lvlText w:val="Kapittel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EED1C8F"/>
    <w:multiLevelType w:val="multilevel"/>
    <w:tmpl w:val="F7063AD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  <w:sz w:val="20"/>
      </w:rPr>
    </w:lvl>
    <w:lvl w:ilvl="1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Oslo Sans Office" w:hAnsi="Oslo Sans Office" w:hint="default"/>
        <w:color w:val="2A2859" w:themeColor="text2"/>
        <w:sz w:val="20"/>
        <w:u w:color="FFFFFF" w:themeColor="background1"/>
      </w:rPr>
    </w:lvl>
    <w:lvl w:ilvl="3">
      <w:start w:val="1"/>
      <w:numFmt w:val="bullet"/>
      <w:lvlText w:val="▪"/>
      <w:lvlJc w:val="left"/>
      <w:pPr>
        <w:tabs>
          <w:tab w:val="num" w:pos="1021"/>
        </w:tabs>
        <w:ind w:left="1021" w:hanging="341"/>
      </w:pPr>
      <w:rPr>
        <w:rFonts w:ascii="Oslo Sans Office" w:hAnsi="Oslo Sans Office" w:hint="default"/>
        <w:color w:val="034B45" w:themeColor="accent1"/>
        <w:sz w:val="20"/>
      </w:rPr>
    </w:lvl>
    <w:lvl w:ilvl="4">
      <w:start w:val="1"/>
      <w:numFmt w:val="bullet"/>
      <w:lvlText w:val="▪"/>
      <w:lvlJc w:val="left"/>
      <w:pPr>
        <w:tabs>
          <w:tab w:val="num" w:pos="1361"/>
        </w:tabs>
        <w:ind w:left="1361" w:hanging="340"/>
      </w:pPr>
      <w:rPr>
        <w:rFonts w:ascii="Oslo Sans Office" w:hAnsi="Oslo Sans Office" w:hint="default"/>
        <w:color w:val="000000" w:themeColor="text1"/>
        <w:sz w:val="20"/>
      </w:rPr>
    </w:lvl>
    <w:lvl w:ilvl="5">
      <w:start w:val="1"/>
      <w:numFmt w:val="decimal"/>
      <w:lvlRestart w:val="1"/>
      <w:suff w:val="space"/>
      <w:lvlText w:val="%6."/>
      <w:lvlJc w:val="left"/>
      <w:pPr>
        <w:ind w:left="340" w:hanging="340"/>
      </w:pPr>
      <w:rPr>
        <w:rFonts w:hint="default"/>
        <w:color w:val="2A2859" w:themeColor="text2"/>
        <w:sz w:val="16"/>
      </w:rPr>
    </w:lvl>
    <w:lvl w:ilvl="6">
      <w:start w:val="1"/>
      <w:numFmt w:val="decimal"/>
      <w:suff w:val="space"/>
      <w:lvlText w:val="%6.%7."/>
      <w:lvlJc w:val="left"/>
      <w:pPr>
        <w:ind w:left="680" w:hanging="340"/>
      </w:pPr>
      <w:rPr>
        <w:rFonts w:hint="default"/>
        <w:color w:val="auto"/>
        <w:sz w:val="16"/>
      </w:rPr>
    </w:lvl>
    <w:lvl w:ilvl="7">
      <w:start w:val="1"/>
      <w:numFmt w:val="lowerLetter"/>
      <w:lvlText w:val="%8"/>
      <w:lvlJc w:val="left"/>
      <w:pPr>
        <w:tabs>
          <w:tab w:val="num" w:pos="1021"/>
        </w:tabs>
        <w:ind w:left="1021" w:hanging="341"/>
      </w:pPr>
      <w:rPr>
        <w:rFonts w:hint="default"/>
        <w:color w:val="034B45" w:themeColor="accent1"/>
        <w:sz w:val="16"/>
      </w:rPr>
    </w:lvl>
    <w:lvl w:ilvl="8">
      <w:start w:val="1"/>
      <w:numFmt w:val="lowerRoman"/>
      <w:lvlText w:val="%9"/>
      <w:lvlJc w:val="left"/>
      <w:pPr>
        <w:tabs>
          <w:tab w:val="num" w:pos="1361"/>
        </w:tabs>
        <w:ind w:left="1361" w:hanging="340"/>
      </w:pPr>
      <w:rPr>
        <w:rFonts w:hint="default"/>
        <w:color w:val="034B45" w:themeColor="accent1"/>
        <w:sz w:val="16"/>
      </w:rPr>
    </w:lvl>
  </w:abstractNum>
  <w:num w:numId="1" w16cid:durableId="1990091726">
    <w:abstractNumId w:val="5"/>
  </w:num>
  <w:num w:numId="2" w16cid:durableId="971791252">
    <w:abstractNumId w:val="2"/>
  </w:num>
  <w:num w:numId="3" w16cid:durableId="2074740799">
    <w:abstractNumId w:val="6"/>
  </w:num>
  <w:num w:numId="4" w16cid:durableId="871185829">
    <w:abstractNumId w:val="3"/>
  </w:num>
  <w:num w:numId="5" w16cid:durableId="1118719132">
    <w:abstractNumId w:val="2"/>
  </w:num>
  <w:num w:numId="6" w16cid:durableId="1727023004">
    <w:abstractNumId w:val="2"/>
  </w:num>
  <w:num w:numId="7" w16cid:durableId="1640724526">
    <w:abstractNumId w:val="3"/>
  </w:num>
  <w:num w:numId="8" w16cid:durableId="1353071496">
    <w:abstractNumId w:val="5"/>
  </w:num>
  <w:num w:numId="9" w16cid:durableId="1598781914">
    <w:abstractNumId w:val="5"/>
  </w:num>
  <w:num w:numId="10" w16cid:durableId="2093038749">
    <w:abstractNumId w:val="2"/>
  </w:num>
  <w:num w:numId="11" w16cid:durableId="1754398800">
    <w:abstractNumId w:val="2"/>
  </w:num>
  <w:num w:numId="12" w16cid:durableId="1317488714">
    <w:abstractNumId w:val="3"/>
  </w:num>
  <w:num w:numId="13" w16cid:durableId="1855342198">
    <w:abstractNumId w:val="3"/>
  </w:num>
  <w:num w:numId="14" w16cid:durableId="2141223897">
    <w:abstractNumId w:val="2"/>
  </w:num>
  <w:num w:numId="15" w16cid:durableId="1220481238">
    <w:abstractNumId w:val="3"/>
  </w:num>
  <w:num w:numId="16" w16cid:durableId="1144586287">
    <w:abstractNumId w:val="3"/>
  </w:num>
  <w:num w:numId="17" w16cid:durableId="356740006">
    <w:abstractNumId w:val="5"/>
  </w:num>
  <w:num w:numId="18" w16cid:durableId="1763069163">
    <w:abstractNumId w:val="5"/>
  </w:num>
  <w:num w:numId="19" w16cid:durableId="460879528">
    <w:abstractNumId w:val="2"/>
  </w:num>
  <w:num w:numId="20" w16cid:durableId="587353981">
    <w:abstractNumId w:val="2"/>
  </w:num>
  <w:num w:numId="21" w16cid:durableId="898319684">
    <w:abstractNumId w:val="3"/>
  </w:num>
  <w:num w:numId="22" w16cid:durableId="1537041310">
    <w:abstractNumId w:val="3"/>
  </w:num>
  <w:num w:numId="23" w16cid:durableId="1912693388">
    <w:abstractNumId w:val="3"/>
  </w:num>
  <w:num w:numId="24" w16cid:durableId="464859077">
    <w:abstractNumId w:val="2"/>
  </w:num>
  <w:num w:numId="25" w16cid:durableId="226913554">
    <w:abstractNumId w:val="2"/>
  </w:num>
  <w:num w:numId="26" w16cid:durableId="138807186">
    <w:abstractNumId w:val="3"/>
  </w:num>
  <w:num w:numId="27" w16cid:durableId="595408694">
    <w:abstractNumId w:val="3"/>
  </w:num>
  <w:num w:numId="28" w16cid:durableId="1511529873">
    <w:abstractNumId w:val="3"/>
  </w:num>
  <w:num w:numId="29" w16cid:durableId="867107954">
    <w:abstractNumId w:val="2"/>
  </w:num>
  <w:num w:numId="30" w16cid:durableId="1251501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80523849">
    <w:abstractNumId w:val="3"/>
  </w:num>
  <w:num w:numId="32" w16cid:durableId="846167176">
    <w:abstractNumId w:val="2"/>
  </w:num>
  <w:num w:numId="33" w16cid:durableId="1872767238">
    <w:abstractNumId w:val="2"/>
  </w:num>
  <w:num w:numId="34" w16cid:durableId="598372125">
    <w:abstractNumId w:val="3"/>
  </w:num>
  <w:num w:numId="35" w16cid:durableId="1027490232">
    <w:abstractNumId w:val="4"/>
  </w:num>
  <w:num w:numId="36" w16cid:durableId="1718771750">
    <w:abstractNumId w:val="3"/>
  </w:num>
  <w:num w:numId="37" w16cid:durableId="393164756">
    <w:abstractNumId w:val="1"/>
  </w:num>
  <w:num w:numId="38" w16cid:durableId="2141873722">
    <w:abstractNumId w:val="0"/>
  </w:num>
  <w:num w:numId="39" w16cid:durableId="153009874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E7"/>
    <w:rsid w:val="00001376"/>
    <w:rsid w:val="000021C9"/>
    <w:rsid w:val="00004AE7"/>
    <w:rsid w:val="00004EC3"/>
    <w:rsid w:val="0001076F"/>
    <w:rsid w:val="00010FC9"/>
    <w:rsid w:val="000112E6"/>
    <w:rsid w:val="00012F14"/>
    <w:rsid w:val="00013870"/>
    <w:rsid w:val="000156D8"/>
    <w:rsid w:val="00023EFD"/>
    <w:rsid w:val="00024F71"/>
    <w:rsid w:val="00025BE2"/>
    <w:rsid w:val="00027024"/>
    <w:rsid w:val="00032D31"/>
    <w:rsid w:val="00037AEE"/>
    <w:rsid w:val="00041911"/>
    <w:rsid w:val="00047549"/>
    <w:rsid w:val="00050F76"/>
    <w:rsid w:val="00051BD8"/>
    <w:rsid w:val="00051D47"/>
    <w:rsid w:val="000570CC"/>
    <w:rsid w:val="00060487"/>
    <w:rsid w:val="00060A65"/>
    <w:rsid w:val="00060FBC"/>
    <w:rsid w:val="00061C9F"/>
    <w:rsid w:val="00064041"/>
    <w:rsid w:val="00064A58"/>
    <w:rsid w:val="000706E8"/>
    <w:rsid w:val="00071B9D"/>
    <w:rsid w:val="00072A55"/>
    <w:rsid w:val="00073D76"/>
    <w:rsid w:val="0007532C"/>
    <w:rsid w:val="000762EA"/>
    <w:rsid w:val="00076D17"/>
    <w:rsid w:val="00080047"/>
    <w:rsid w:val="00080FD1"/>
    <w:rsid w:val="00082B3F"/>
    <w:rsid w:val="00084931"/>
    <w:rsid w:val="000849D6"/>
    <w:rsid w:val="00084BF1"/>
    <w:rsid w:val="00085121"/>
    <w:rsid w:val="00086457"/>
    <w:rsid w:val="0009030D"/>
    <w:rsid w:val="000903A8"/>
    <w:rsid w:val="000919F5"/>
    <w:rsid w:val="000924D7"/>
    <w:rsid w:val="000935FD"/>
    <w:rsid w:val="0009406F"/>
    <w:rsid w:val="000957BC"/>
    <w:rsid w:val="00097F9C"/>
    <w:rsid w:val="000B0823"/>
    <w:rsid w:val="000B463F"/>
    <w:rsid w:val="000C6CE8"/>
    <w:rsid w:val="000C6EFB"/>
    <w:rsid w:val="000D3287"/>
    <w:rsid w:val="000D3540"/>
    <w:rsid w:val="000E7342"/>
    <w:rsid w:val="000F6264"/>
    <w:rsid w:val="000F7D5B"/>
    <w:rsid w:val="001038C0"/>
    <w:rsid w:val="0010404A"/>
    <w:rsid w:val="00106BFD"/>
    <w:rsid w:val="001106DE"/>
    <w:rsid w:val="001119A5"/>
    <w:rsid w:val="00112F70"/>
    <w:rsid w:val="00121491"/>
    <w:rsid w:val="001225DA"/>
    <w:rsid w:val="00127D94"/>
    <w:rsid w:val="00134D99"/>
    <w:rsid w:val="00136965"/>
    <w:rsid w:val="00137E7D"/>
    <w:rsid w:val="00143554"/>
    <w:rsid w:val="00143AC9"/>
    <w:rsid w:val="00144F8A"/>
    <w:rsid w:val="00150A77"/>
    <w:rsid w:val="0015137A"/>
    <w:rsid w:val="001605BD"/>
    <w:rsid w:val="00161A4A"/>
    <w:rsid w:val="00164196"/>
    <w:rsid w:val="00164909"/>
    <w:rsid w:val="00164CF1"/>
    <w:rsid w:val="001708F9"/>
    <w:rsid w:val="0017426B"/>
    <w:rsid w:val="001743C9"/>
    <w:rsid w:val="0017610F"/>
    <w:rsid w:val="0018393A"/>
    <w:rsid w:val="00187E1D"/>
    <w:rsid w:val="00191C45"/>
    <w:rsid w:val="00192F5F"/>
    <w:rsid w:val="00196492"/>
    <w:rsid w:val="001A07A0"/>
    <w:rsid w:val="001A0CE0"/>
    <w:rsid w:val="001A6F6D"/>
    <w:rsid w:val="001B242D"/>
    <w:rsid w:val="001B28A3"/>
    <w:rsid w:val="001B3F36"/>
    <w:rsid w:val="001B7DDE"/>
    <w:rsid w:val="001C1E75"/>
    <w:rsid w:val="001D0245"/>
    <w:rsid w:val="001D22AB"/>
    <w:rsid w:val="001D55A2"/>
    <w:rsid w:val="001D6EA2"/>
    <w:rsid w:val="001E1B1E"/>
    <w:rsid w:val="001E1DF6"/>
    <w:rsid w:val="001E375F"/>
    <w:rsid w:val="001E5A85"/>
    <w:rsid w:val="001E7EF0"/>
    <w:rsid w:val="001F0540"/>
    <w:rsid w:val="001F1A92"/>
    <w:rsid w:val="001F33B7"/>
    <w:rsid w:val="001F3FED"/>
    <w:rsid w:val="001F4A99"/>
    <w:rsid w:val="002007C8"/>
    <w:rsid w:val="00201FAA"/>
    <w:rsid w:val="00205C5D"/>
    <w:rsid w:val="00206963"/>
    <w:rsid w:val="00207864"/>
    <w:rsid w:val="002135E7"/>
    <w:rsid w:val="0021449C"/>
    <w:rsid w:val="0021506A"/>
    <w:rsid w:val="00221B38"/>
    <w:rsid w:val="00221CD6"/>
    <w:rsid w:val="00224EF9"/>
    <w:rsid w:val="00230823"/>
    <w:rsid w:val="00231549"/>
    <w:rsid w:val="00232980"/>
    <w:rsid w:val="00233031"/>
    <w:rsid w:val="00240420"/>
    <w:rsid w:val="00240F20"/>
    <w:rsid w:val="00243215"/>
    <w:rsid w:val="0024339D"/>
    <w:rsid w:val="0024363D"/>
    <w:rsid w:val="002441BF"/>
    <w:rsid w:val="0024644F"/>
    <w:rsid w:val="002500B2"/>
    <w:rsid w:val="00251400"/>
    <w:rsid w:val="00260AFD"/>
    <w:rsid w:val="00261A8A"/>
    <w:rsid w:val="0026508B"/>
    <w:rsid w:val="00265B65"/>
    <w:rsid w:val="002668B7"/>
    <w:rsid w:val="002714E1"/>
    <w:rsid w:val="0027536A"/>
    <w:rsid w:val="0028116D"/>
    <w:rsid w:val="0028454A"/>
    <w:rsid w:val="00287B89"/>
    <w:rsid w:val="002A12F4"/>
    <w:rsid w:val="002A7790"/>
    <w:rsid w:val="002B03FD"/>
    <w:rsid w:val="002B258E"/>
    <w:rsid w:val="002B4908"/>
    <w:rsid w:val="002B6249"/>
    <w:rsid w:val="002C148D"/>
    <w:rsid w:val="002C2475"/>
    <w:rsid w:val="002C65F2"/>
    <w:rsid w:val="002C7E76"/>
    <w:rsid w:val="002D1639"/>
    <w:rsid w:val="002D41C8"/>
    <w:rsid w:val="002D668F"/>
    <w:rsid w:val="002D7F57"/>
    <w:rsid w:val="002E4C5C"/>
    <w:rsid w:val="002E55AC"/>
    <w:rsid w:val="002F0D06"/>
    <w:rsid w:val="002F1CC6"/>
    <w:rsid w:val="002F3950"/>
    <w:rsid w:val="002F44E8"/>
    <w:rsid w:val="002F7EBA"/>
    <w:rsid w:val="0030018A"/>
    <w:rsid w:val="00300ABD"/>
    <w:rsid w:val="00303B34"/>
    <w:rsid w:val="00304759"/>
    <w:rsid w:val="00306438"/>
    <w:rsid w:val="00307339"/>
    <w:rsid w:val="003120F6"/>
    <w:rsid w:val="00320631"/>
    <w:rsid w:val="00321792"/>
    <w:rsid w:val="003270FC"/>
    <w:rsid w:val="00336341"/>
    <w:rsid w:val="003405EF"/>
    <w:rsid w:val="0034230B"/>
    <w:rsid w:val="00346A6B"/>
    <w:rsid w:val="0034772B"/>
    <w:rsid w:val="00352458"/>
    <w:rsid w:val="00354455"/>
    <w:rsid w:val="00355722"/>
    <w:rsid w:val="00355C6D"/>
    <w:rsid w:val="00361AA5"/>
    <w:rsid w:val="00363D42"/>
    <w:rsid w:val="0037093D"/>
    <w:rsid w:val="00372275"/>
    <w:rsid w:val="00375E8F"/>
    <w:rsid w:val="00376122"/>
    <w:rsid w:val="003779CF"/>
    <w:rsid w:val="003926A8"/>
    <w:rsid w:val="00392E0E"/>
    <w:rsid w:val="00392F1D"/>
    <w:rsid w:val="00394E22"/>
    <w:rsid w:val="003A25F8"/>
    <w:rsid w:val="003A3908"/>
    <w:rsid w:val="003A7202"/>
    <w:rsid w:val="003B53BD"/>
    <w:rsid w:val="003B6A07"/>
    <w:rsid w:val="003B760D"/>
    <w:rsid w:val="003C0654"/>
    <w:rsid w:val="003C142A"/>
    <w:rsid w:val="003C2CCE"/>
    <w:rsid w:val="003C3871"/>
    <w:rsid w:val="003C5408"/>
    <w:rsid w:val="003D3C43"/>
    <w:rsid w:val="003D491F"/>
    <w:rsid w:val="003E1B8A"/>
    <w:rsid w:val="003E20D9"/>
    <w:rsid w:val="003E245B"/>
    <w:rsid w:val="003E2FB4"/>
    <w:rsid w:val="003E31F7"/>
    <w:rsid w:val="003E54D7"/>
    <w:rsid w:val="003F076B"/>
    <w:rsid w:val="003F1051"/>
    <w:rsid w:val="003F2B60"/>
    <w:rsid w:val="003F53F7"/>
    <w:rsid w:val="004004DD"/>
    <w:rsid w:val="0040092B"/>
    <w:rsid w:val="00405F7B"/>
    <w:rsid w:val="004076E4"/>
    <w:rsid w:val="00407B21"/>
    <w:rsid w:val="0041488F"/>
    <w:rsid w:val="00421690"/>
    <w:rsid w:val="00421EF1"/>
    <w:rsid w:val="00425E92"/>
    <w:rsid w:val="00426D41"/>
    <w:rsid w:val="00433763"/>
    <w:rsid w:val="00434336"/>
    <w:rsid w:val="004352BA"/>
    <w:rsid w:val="00436F7C"/>
    <w:rsid w:val="004374BA"/>
    <w:rsid w:val="00441169"/>
    <w:rsid w:val="00445637"/>
    <w:rsid w:val="0044596C"/>
    <w:rsid w:val="004471A5"/>
    <w:rsid w:val="00450F84"/>
    <w:rsid w:val="00452DA5"/>
    <w:rsid w:val="00453A3B"/>
    <w:rsid w:val="004559C6"/>
    <w:rsid w:val="00457CE7"/>
    <w:rsid w:val="004615DC"/>
    <w:rsid w:val="00461861"/>
    <w:rsid w:val="0046518E"/>
    <w:rsid w:val="00466564"/>
    <w:rsid w:val="00471485"/>
    <w:rsid w:val="00472DF4"/>
    <w:rsid w:val="00476E19"/>
    <w:rsid w:val="00483096"/>
    <w:rsid w:val="00484AF4"/>
    <w:rsid w:val="00490514"/>
    <w:rsid w:val="0049092E"/>
    <w:rsid w:val="004920B7"/>
    <w:rsid w:val="00492E5E"/>
    <w:rsid w:val="00493390"/>
    <w:rsid w:val="004935B8"/>
    <w:rsid w:val="00493647"/>
    <w:rsid w:val="00495F07"/>
    <w:rsid w:val="004A2665"/>
    <w:rsid w:val="004A5B8D"/>
    <w:rsid w:val="004A63C1"/>
    <w:rsid w:val="004B3102"/>
    <w:rsid w:val="004B4582"/>
    <w:rsid w:val="004B6A65"/>
    <w:rsid w:val="004C20E6"/>
    <w:rsid w:val="004C5B67"/>
    <w:rsid w:val="004C6989"/>
    <w:rsid w:val="004D313B"/>
    <w:rsid w:val="004D4D6C"/>
    <w:rsid w:val="004D4F9D"/>
    <w:rsid w:val="004D6818"/>
    <w:rsid w:val="004E0792"/>
    <w:rsid w:val="004E0B07"/>
    <w:rsid w:val="004E5B5A"/>
    <w:rsid w:val="004F277D"/>
    <w:rsid w:val="004F3E67"/>
    <w:rsid w:val="0050238D"/>
    <w:rsid w:val="0050406C"/>
    <w:rsid w:val="00505DFE"/>
    <w:rsid w:val="00506CC9"/>
    <w:rsid w:val="00507D1C"/>
    <w:rsid w:val="00514326"/>
    <w:rsid w:val="00517973"/>
    <w:rsid w:val="00525B1C"/>
    <w:rsid w:val="00526469"/>
    <w:rsid w:val="0053002C"/>
    <w:rsid w:val="00532B9B"/>
    <w:rsid w:val="00533A68"/>
    <w:rsid w:val="00537035"/>
    <w:rsid w:val="005374CA"/>
    <w:rsid w:val="005407CA"/>
    <w:rsid w:val="00542F10"/>
    <w:rsid w:val="00545443"/>
    <w:rsid w:val="00546E5B"/>
    <w:rsid w:val="00547AFE"/>
    <w:rsid w:val="00552057"/>
    <w:rsid w:val="00552DF1"/>
    <w:rsid w:val="00553695"/>
    <w:rsid w:val="005561F3"/>
    <w:rsid w:val="00572873"/>
    <w:rsid w:val="00577461"/>
    <w:rsid w:val="00580F95"/>
    <w:rsid w:val="005815AF"/>
    <w:rsid w:val="00584143"/>
    <w:rsid w:val="00584F06"/>
    <w:rsid w:val="00585993"/>
    <w:rsid w:val="0058712A"/>
    <w:rsid w:val="00591A04"/>
    <w:rsid w:val="00593FBA"/>
    <w:rsid w:val="00594230"/>
    <w:rsid w:val="005A1E33"/>
    <w:rsid w:val="005B7EFD"/>
    <w:rsid w:val="005C073F"/>
    <w:rsid w:val="005C126D"/>
    <w:rsid w:val="005C1A9E"/>
    <w:rsid w:val="005C3327"/>
    <w:rsid w:val="005C4DE4"/>
    <w:rsid w:val="005D4139"/>
    <w:rsid w:val="005D4460"/>
    <w:rsid w:val="005D755B"/>
    <w:rsid w:val="005E3231"/>
    <w:rsid w:val="005E5165"/>
    <w:rsid w:val="005F2DAC"/>
    <w:rsid w:val="005F2FE4"/>
    <w:rsid w:val="005F448D"/>
    <w:rsid w:val="005F4CD3"/>
    <w:rsid w:val="005F4EC4"/>
    <w:rsid w:val="005F55CB"/>
    <w:rsid w:val="005F7A78"/>
    <w:rsid w:val="00603B5E"/>
    <w:rsid w:val="006045CA"/>
    <w:rsid w:val="00604F92"/>
    <w:rsid w:val="00607ADE"/>
    <w:rsid w:val="00616188"/>
    <w:rsid w:val="00621CF5"/>
    <w:rsid w:val="00621E6A"/>
    <w:rsid w:val="00622FAA"/>
    <w:rsid w:val="006237A2"/>
    <w:rsid w:val="00625765"/>
    <w:rsid w:val="00627566"/>
    <w:rsid w:val="006303F2"/>
    <w:rsid w:val="00630D2D"/>
    <w:rsid w:val="00634B07"/>
    <w:rsid w:val="006359DF"/>
    <w:rsid w:val="00641FA2"/>
    <w:rsid w:val="0064441C"/>
    <w:rsid w:val="0064603A"/>
    <w:rsid w:val="006502EC"/>
    <w:rsid w:val="00651153"/>
    <w:rsid w:val="0065135F"/>
    <w:rsid w:val="006515CE"/>
    <w:rsid w:val="006536E8"/>
    <w:rsid w:val="00654FA6"/>
    <w:rsid w:val="00655B5E"/>
    <w:rsid w:val="0065728B"/>
    <w:rsid w:val="0066515B"/>
    <w:rsid w:val="0066552C"/>
    <w:rsid w:val="00667FD2"/>
    <w:rsid w:val="00673FDA"/>
    <w:rsid w:val="00680169"/>
    <w:rsid w:val="006815C1"/>
    <w:rsid w:val="00682512"/>
    <w:rsid w:val="006830F2"/>
    <w:rsid w:val="00690DE2"/>
    <w:rsid w:val="0069464A"/>
    <w:rsid w:val="00694A74"/>
    <w:rsid w:val="00696FE5"/>
    <w:rsid w:val="006979F0"/>
    <w:rsid w:val="006A085C"/>
    <w:rsid w:val="006A0B07"/>
    <w:rsid w:val="006A35A5"/>
    <w:rsid w:val="006A4446"/>
    <w:rsid w:val="006A483C"/>
    <w:rsid w:val="006A5651"/>
    <w:rsid w:val="006A626A"/>
    <w:rsid w:val="006A7C17"/>
    <w:rsid w:val="006B4FBF"/>
    <w:rsid w:val="006B59EA"/>
    <w:rsid w:val="006B614D"/>
    <w:rsid w:val="006C0413"/>
    <w:rsid w:val="006C124E"/>
    <w:rsid w:val="006C2A6E"/>
    <w:rsid w:val="006C3B2F"/>
    <w:rsid w:val="006C3F6C"/>
    <w:rsid w:val="006C422C"/>
    <w:rsid w:val="006C7C48"/>
    <w:rsid w:val="006D2B50"/>
    <w:rsid w:val="006D4116"/>
    <w:rsid w:val="006D692A"/>
    <w:rsid w:val="006E026C"/>
    <w:rsid w:val="006E1B47"/>
    <w:rsid w:val="006E2228"/>
    <w:rsid w:val="006F4928"/>
    <w:rsid w:val="006F4C84"/>
    <w:rsid w:val="006F6AB1"/>
    <w:rsid w:val="006F6D0F"/>
    <w:rsid w:val="00711652"/>
    <w:rsid w:val="00711BC6"/>
    <w:rsid w:val="00713FB8"/>
    <w:rsid w:val="007254ED"/>
    <w:rsid w:val="0072762C"/>
    <w:rsid w:val="007341F8"/>
    <w:rsid w:val="007344A6"/>
    <w:rsid w:val="00736256"/>
    <w:rsid w:val="007370D9"/>
    <w:rsid w:val="00740A4E"/>
    <w:rsid w:val="00742209"/>
    <w:rsid w:val="007514E0"/>
    <w:rsid w:val="007537AC"/>
    <w:rsid w:val="00756476"/>
    <w:rsid w:val="007570F6"/>
    <w:rsid w:val="0075733F"/>
    <w:rsid w:val="007619C9"/>
    <w:rsid w:val="00765168"/>
    <w:rsid w:val="00765328"/>
    <w:rsid w:val="00765E6D"/>
    <w:rsid w:val="00767E49"/>
    <w:rsid w:val="00772FF5"/>
    <w:rsid w:val="00773D1B"/>
    <w:rsid w:val="00775343"/>
    <w:rsid w:val="00776B5D"/>
    <w:rsid w:val="00780D36"/>
    <w:rsid w:val="007822E1"/>
    <w:rsid w:val="0078337B"/>
    <w:rsid w:val="00791744"/>
    <w:rsid w:val="00791AED"/>
    <w:rsid w:val="00791C95"/>
    <w:rsid w:val="007936BB"/>
    <w:rsid w:val="007936E8"/>
    <w:rsid w:val="00793A41"/>
    <w:rsid w:val="00794159"/>
    <w:rsid w:val="007944B2"/>
    <w:rsid w:val="007A13C1"/>
    <w:rsid w:val="007A640F"/>
    <w:rsid w:val="007A6F62"/>
    <w:rsid w:val="007B0B56"/>
    <w:rsid w:val="007B4967"/>
    <w:rsid w:val="007B4B77"/>
    <w:rsid w:val="007C0DC1"/>
    <w:rsid w:val="007C338A"/>
    <w:rsid w:val="007C5F8B"/>
    <w:rsid w:val="007C61AE"/>
    <w:rsid w:val="007D14D0"/>
    <w:rsid w:val="007D1F4F"/>
    <w:rsid w:val="007D2D8E"/>
    <w:rsid w:val="007D3D0A"/>
    <w:rsid w:val="007D5E75"/>
    <w:rsid w:val="007D6AF4"/>
    <w:rsid w:val="007D7F8B"/>
    <w:rsid w:val="007E2C06"/>
    <w:rsid w:val="007E2ECB"/>
    <w:rsid w:val="007E41F7"/>
    <w:rsid w:val="007E6952"/>
    <w:rsid w:val="007F69A6"/>
    <w:rsid w:val="00801E64"/>
    <w:rsid w:val="00802BF9"/>
    <w:rsid w:val="008115DA"/>
    <w:rsid w:val="00814056"/>
    <w:rsid w:val="00814B09"/>
    <w:rsid w:val="008175EF"/>
    <w:rsid w:val="00826BF5"/>
    <w:rsid w:val="00826F7D"/>
    <w:rsid w:val="00827222"/>
    <w:rsid w:val="008316B5"/>
    <w:rsid w:val="0083199E"/>
    <w:rsid w:val="00835A1F"/>
    <w:rsid w:val="00835B4C"/>
    <w:rsid w:val="00835F58"/>
    <w:rsid w:val="00835FC6"/>
    <w:rsid w:val="0084725C"/>
    <w:rsid w:val="00850231"/>
    <w:rsid w:val="00850E8B"/>
    <w:rsid w:val="0085211E"/>
    <w:rsid w:val="00852C4A"/>
    <w:rsid w:val="0086620E"/>
    <w:rsid w:val="00871D14"/>
    <w:rsid w:val="0087470C"/>
    <w:rsid w:val="00875D11"/>
    <w:rsid w:val="00877090"/>
    <w:rsid w:val="00880A33"/>
    <w:rsid w:val="008815C6"/>
    <w:rsid w:val="0088276B"/>
    <w:rsid w:val="00885CDF"/>
    <w:rsid w:val="00885DC8"/>
    <w:rsid w:val="00890E29"/>
    <w:rsid w:val="008930C4"/>
    <w:rsid w:val="00894360"/>
    <w:rsid w:val="00894900"/>
    <w:rsid w:val="008A0E07"/>
    <w:rsid w:val="008A231E"/>
    <w:rsid w:val="008A559D"/>
    <w:rsid w:val="008A6825"/>
    <w:rsid w:val="008A7EE2"/>
    <w:rsid w:val="008B167F"/>
    <w:rsid w:val="008B1D56"/>
    <w:rsid w:val="008B2B4A"/>
    <w:rsid w:val="008B3D44"/>
    <w:rsid w:val="008C1C84"/>
    <w:rsid w:val="008C3194"/>
    <w:rsid w:val="008C3E52"/>
    <w:rsid w:val="008C578B"/>
    <w:rsid w:val="008C5C16"/>
    <w:rsid w:val="008C7128"/>
    <w:rsid w:val="008D10EC"/>
    <w:rsid w:val="008D29FA"/>
    <w:rsid w:val="008D3F9F"/>
    <w:rsid w:val="008D6B44"/>
    <w:rsid w:val="008D6E64"/>
    <w:rsid w:val="008E5766"/>
    <w:rsid w:val="008E76B9"/>
    <w:rsid w:val="008F0BEF"/>
    <w:rsid w:val="008F251D"/>
    <w:rsid w:val="008F5554"/>
    <w:rsid w:val="008F6029"/>
    <w:rsid w:val="008F660D"/>
    <w:rsid w:val="0090008C"/>
    <w:rsid w:val="0090180D"/>
    <w:rsid w:val="0090632E"/>
    <w:rsid w:val="00910792"/>
    <w:rsid w:val="00910AA5"/>
    <w:rsid w:val="009136C4"/>
    <w:rsid w:val="0091374A"/>
    <w:rsid w:val="00914B57"/>
    <w:rsid w:val="00917274"/>
    <w:rsid w:val="00920C89"/>
    <w:rsid w:val="0092421C"/>
    <w:rsid w:val="00925593"/>
    <w:rsid w:val="009273C9"/>
    <w:rsid w:val="00927844"/>
    <w:rsid w:val="00930648"/>
    <w:rsid w:val="00930A4E"/>
    <w:rsid w:val="00930C3B"/>
    <w:rsid w:val="0093178F"/>
    <w:rsid w:val="0093302D"/>
    <w:rsid w:val="009335E7"/>
    <w:rsid w:val="00935CEF"/>
    <w:rsid w:val="009372C9"/>
    <w:rsid w:val="0094442F"/>
    <w:rsid w:val="009449FD"/>
    <w:rsid w:val="009472CC"/>
    <w:rsid w:val="0095142D"/>
    <w:rsid w:val="00951F44"/>
    <w:rsid w:val="009543A1"/>
    <w:rsid w:val="009615A9"/>
    <w:rsid w:val="0096453E"/>
    <w:rsid w:val="009735F9"/>
    <w:rsid w:val="00973B4F"/>
    <w:rsid w:val="00982193"/>
    <w:rsid w:val="00982B1F"/>
    <w:rsid w:val="00984454"/>
    <w:rsid w:val="009855E6"/>
    <w:rsid w:val="00993FB9"/>
    <w:rsid w:val="009A3178"/>
    <w:rsid w:val="009A4018"/>
    <w:rsid w:val="009A455E"/>
    <w:rsid w:val="009B10FF"/>
    <w:rsid w:val="009B33B5"/>
    <w:rsid w:val="009B564C"/>
    <w:rsid w:val="009B5F63"/>
    <w:rsid w:val="009C115F"/>
    <w:rsid w:val="009C18CD"/>
    <w:rsid w:val="009C1DE7"/>
    <w:rsid w:val="009C78AF"/>
    <w:rsid w:val="009D209C"/>
    <w:rsid w:val="009D21D4"/>
    <w:rsid w:val="009D4C6A"/>
    <w:rsid w:val="009D5261"/>
    <w:rsid w:val="009D5FE7"/>
    <w:rsid w:val="009E064A"/>
    <w:rsid w:val="009E1501"/>
    <w:rsid w:val="009F083A"/>
    <w:rsid w:val="009F295D"/>
    <w:rsid w:val="009F4067"/>
    <w:rsid w:val="009F5E71"/>
    <w:rsid w:val="00A07832"/>
    <w:rsid w:val="00A1295A"/>
    <w:rsid w:val="00A14156"/>
    <w:rsid w:val="00A1602D"/>
    <w:rsid w:val="00A16B54"/>
    <w:rsid w:val="00A16D4C"/>
    <w:rsid w:val="00A20F27"/>
    <w:rsid w:val="00A229C7"/>
    <w:rsid w:val="00A25496"/>
    <w:rsid w:val="00A26386"/>
    <w:rsid w:val="00A273CF"/>
    <w:rsid w:val="00A303AC"/>
    <w:rsid w:val="00A3070F"/>
    <w:rsid w:val="00A357F7"/>
    <w:rsid w:val="00A416FE"/>
    <w:rsid w:val="00A41A68"/>
    <w:rsid w:val="00A431A8"/>
    <w:rsid w:val="00A432DD"/>
    <w:rsid w:val="00A44F31"/>
    <w:rsid w:val="00A46ADF"/>
    <w:rsid w:val="00A50C15"/>
    <w:rsid w:val="00A51841"/>
    <w:rsid w:val="00A555C2"/>
    <w:rsid w:val="00A568C3"/>
    <w:rsid w:val="00A63E51"/>
    <w:rsid w:val="00A65AB8"/>
    <w:rsid w:val="00A66A02"/>
    <w:rsid w:val="00A6749C"/>
    <w:rsid w:val="00A708EC"/>
    <w:rsid w:val="00A72978"/>
    <w:rsid w:val="00A73A59"/>
    <w:rsid w:val="00A74D8A"/>
    <w:rsid w:val="00A806B2"/>
    <w:rsid w:val="00A83274"/>
    <w:rsid w:val="00A840CB"/>
    <w:rsid w:val="00A85608"/>
    <w:rsid w:val="00A907A5"/>
    <w:rsid w:val="00A96039"/>
    <w:rsid w:val="00A96300"/>
    <w:rsid w:val="00A96DEE"/>
    <w:rsid w:val="00AA0F33"/>
    <w:rsid w:val="00AA7108"/>
    <w:rsid w:val="00AB4EEF"/>
    <w:rsid w:val="00AC51CC"/>
    <w:rsid w:val="00AD0D5D"/>
    <w:rsid w:val="00AD26A3"/>
    <w:rsid w:val="00AD4609"/>
    <w:rsid w:val="00AD53DC"/>
    <w:rsid w:val="00AD5FEF"/>
    <w:rsid w:val="00AF05B3"/>
    <w:rsid w:val="00AF2734"/>
    <w:rsid w:val="00B03BCA"/>
    <w:rsid w:val="00B05AD1"/>
    <w:rsid w:val="00B076BB"/>
    <w:rsid w:val="00B07AF2"/>
    <w:rsid w:val="00B07EF4"/>
    <w:rsid w:val="00B10CE4"/>
    <w:rsid w:val="00B11241"/>
    <w:rsid w:val="00B13BB4"/>
    <w:rsid w:val="00B217AC"/>
    <w:rsid w:val="00B21E7C"/>
    <w:rsid w:val="00B22045"/>
    <w:rsid w:val="00B247CA"/>
    <w:rsid w:val="00B3019A"/>
    <w:rsid w:val="00B32287"/>
    <w:rsid w:val="00B34EF6"/>
    <w:rsid w:val="00B37EE5"/>
    <w:rsid w:val="00B40E6B"/>
    <w:rsid w:val="00B4769B"/>
    <w:rsid w:val="00B50D36"/>
    <w:rsid w:val="00B5252D"/>
    <w:rsid w:val="00B53C91"/>
    <w:rsid w:val="00B53E4B"/>
    <w:rsid w:val="00B54752"/>
    <w:rsid w:val="00B5531A"/>
    <w:rsid w:val="00B60A79"/>
    <w:rsid w:val="00B616AB"/>
    <w:rsid w:val="00B61E3E"/>
    <w:rsid w:val="00B621F3"/>
    <w:rsid w:val="00B63BE7"/>
    <w:rsid w:val="00B655EF"/>
    <w:rsid w:val="00B6746F"/>
    <w:rsid w:val="00B70347"/>
    <w:rsid w:val="00B70BE5"/>
    <w:rsid w:val="00B7160D"/>
    <w:rsid w:val="00B75CA4"/>
    <w:rsid w:val="00B77113"/>
    <w:rsid w:val="00B77EB6"/>
    <w:rsid w:val="00B830D9"/>
    <w:rsid w:val="00B84224"/>
    <w:rsid w:val="00B9084C"/>
    <w:rsid w:val="00B90C72"/>
    <w:rsid w:val="00B92422"/>
    <w:rsid w:val="00B976BC"/>
    <w:rsid w:val="00BA0E99"/>
    <w:rsid w:val="00BA1C09"/>
    <w:rsid w:val="00BA3365"/>
    <w:rsid w:val="00BA3AC4"/>
    <w:rsid w:val="00BA418A"/>
    <w:rsid w:val="00BA4A59"/>
    <w:rsid w:val="00BA4C96"/>
    <w:rsid w:val="00BA5676"/>
    <w:rsid w:val="00BA56BF"/>
    <w:rsid w:val="00BA5C63"/>
    <w:rsid w:val="00BA6F72"/>
    <w:rsid w:val="00BA7265"/>
    <w:rsid w:val="00BB09EF"/>
    <w:rsid w:val="00BB0ACD"/>
    <w:rsid w:val="00BB5455"/>
    <w:rsid w:val="00BC09E8"/>
    <w:rsid w:val="00BC4375"/>
    <w:rsid w:val="00BD0585"/>
    <w:rsid w:val="00BD22A0"/>
    <w:rsid w:val="00BD369D"/>
    <w:rsid w:val="00BD3D6F"/>
    <w:rsid w:val="00BD41E3"/>
    <w:rsid w:val="00BD7994"/>
    <w:rsid w:val="00BE14B1"/>
    <w:rsid w:val="00BE42A9"/>
    <w:rsid w:val="00BE467B"/>
    <w:rsid w:val="00BF2043"/>
    <w:rsid w:val="00BF3D6D"/>
    <w:rsid w:val="00BF54B7"/>
    <w:rsid w:val="00BF77C8"/>
    <w:rsid w:val="00C0237F"/>
    <w:rsid w:val="00C10E09"/>
    <w:rsid w:val="00C13CC6"/>
    <w:rsid w:val="00C17BE5"/>
    <w:rsid w:val="00C17CC9"/>
    <w:rsid w:val="00C22386"/>
    <w:rsid w:val="00C23339"/>
    <w:rsid w:val="00C261A3"/>
    <w:rsid w:val="00C307EC"/>
    <w:rsid w:val="00C34248"/>
    <w:rsid w:val="00C35792"/>
    <w:rsid w:val="00C35823"/>
    <w:rsid w:val="00C36497"/>
    <w:rsid w:val="00C4089D"/>
    <w:rsid w:val="00C42A11"/>
    <w:rsid w:val="00C437DC"/>
    <w:rsid w:val="00C45E43"/>
    <w:rsid w:val="00C654A0"/>
    <w:rsid w:val="00C66E57"/>
    <w:rsid w:val="00C723F6"/>
    <w:rsid w:val="00C72732"/>
    <w:rsid w:val="00C773D6"/>
    <w:rsid w:val="00C86379"/>
    <w:rsid w:val="00C87193"/>
    <w:rsid w:val="00C91E29"/>
    <w:rsid w:val="00C920A4"/>
    <w:rsid w:val="00C94106"/>
    <w:rsid w:val="00C960B1"/>
    <w:rsid w:val="00C960CC"/>
    <w:rsid w:val="00C96541"/>
    <w:rsid w:val="00C9683D"/>
    <w:rsid w:val="00C97263"/>
    <w:rsid w:val="00CA1B93"/>
    <w:rsid w:val="00CA3283"/>
    <w:rsid w:val="00CA5DFF"/>
    <w:rsid w:val="00CA6185"/>
    <w:rsid w:val="00CA6723"/>
    <w:rsid w:val="00CA6F2D"/>
    <w:rsid w:val="00CB0B1F"/>
    <w:rsid w:val="00CB10BE"/>
    <w:rsid w:val="00CB1C75"/>
    <w:rsid w:val="00CB27DA"/>
    <w:rsid w:val="00CB37DB"/>
    <w:rsid w:val="00CB64D4"/>
    <w:rsid w:val="00CC269D"/>
    <w:rsid w:val="00CC35EA"/>
    <w:rsid w:val="00CC627D"/>
    <w:rsid w:val="00CC641D"/>
    <w:rsid w:val="00CD37B8"/>
    <w:rsid w:val="00CE7050"/>
    <w:rsid w:val="00CF0D74"/>
    <w:rsid w:val="00CF687B"/>
    <w:rsid w:val="00CF6A23"/>
    <w:rsid w:val="00CF7825"/>
    <w:rsid w:val="00D0476D"/>
    <w:rsid w:val="00D124EB"/>
    <w:rsid w:val="00D202DD"/>
    <w:rsid w:val="00D20D83"/>
    <w:rsid w:val="00D22E1E"/>
    <w:rsid w:val="00D2473A"/>
    <w:rsid w:val="00D27BF0"/>
    <w:rsid w:val="00D30EA9"/>
    <w:rsid w:val="00D31222"/>
    <w:rsid w:val="00D371D4"/>
    <w:rsid w:val="00D41BF2"/>
    <w:rsid w:val="00D47C53"/>
    <w:rsid w:val="00D503B2"/>
    <w:rsid w:val="00D50CF9"/>
    <w:rsid w:val="00D5125F"/>
    <w:rsid w:val="00D51FC3"/>
    <w:rsid w:val="00D52FD4"/>
    <w:rsid w:val="00D5348C"/>
    <w:rsid w:val="00D54E81"/>
    <w:rsid w:val="00D5741B"/>
    <w:rsid w:val="00D57976"/>
    <w:rsid w:val="00D579E6"/>
    <w:rsid w:val="00D64C45"/>
    <w:rsid w:val="00D65B13"/>
    <w:rsid w:val="00D725E7"/>
    <w:rsid w:val="00D73505"/>
    <w:rsid w:val="00D76125"/>
    <w:rsid w:val="00D76D69"/>
    <w:rsid w:val="00D76DB8"/>
    <w:rsid w:val="00D8256F"/>
    <w:rsid w:val="00D84427"/>
    <w:rsid w:val="00D8544F"/>
    <w:rsid w:val="00D87679"/>
    <w:rsid w:val="00D942A7"/>
    <w:rsid w:val="00D95A27"/>
    <w:rsid w:val="00D95C7B"/>
    <w:rsid w:val="00D96FB9"/>
    <w:rsid w:val="00DA18F4"/>
    <w:rsid w:val="00DA1D7F"/>
    <w:rsid w:val="00DA3011"/>
    <w:rsid w:val="00DA4A42"/>
    <w:rsid w:val="00DA6938"/>
    <w:rsid w:val="00DB094D"/>
    <w:rsid w:val="00DB2FC6"/>
    <w:rsid w:val="00DC005B"/>
    <w:rsid w:val="00DC1EE4"/>
    <w:rsid w:val="00DC350C"/>
    <w:rsid w:val="00DC73D3"/>
    <w:rsid w:val="00DD0B74"/>
    <w:rsid w:val="00DD4E7D"/>
    <w:rsid w:val="00DE0EDB"/>
    <w:rsid w:val="00DE146F"/>
    <w:rsid w:val="00DE1EC8"/>
    <w:rsid w:val="00DF2AAC"/>
    <w:rsid w:val="00DF45CF"/>
    <w:rsid w:val="00DF6BC7"/>
    <w:rsid w:val="00DF75FA"/>
    <w:rsid w:val="00DF7702"/>
    <w:rsid w:val="00E036B1"/>
    <w:rsid w:val="00E04509"/>
    <w:rsid w:val="00E104ED"/>
    <w:rsid w:val="00E15D69"/>
    <w:rsid w:val="00E16BE2"/>
    <w:rsid w:val="00E175FD"/>
    <w:rsid w:val="00E21E31"/>
    <w:rsid w:val="00E23FD8"/>
    <w:rsid w:val="00E25155"/>
    <w:rsid w:val="00E30086"/>
    <w:rsid w:val="00E32AE2"/>
    <w:rsid w:val="00E362C3"/>
    <w:rsid w:val="00E3701A"/>
    <w:rsid w:val="00E51323"/>
    <w:rsid w:val="00E5518C"/>
    <w:rsid w:val="00E55E35"/>
    <w:rsid w:val="00E57076"/>
    <w:rsid w:val="00E60B57"/>
    <w:rsid w:val="00E62165"/>
    <w:rsid w:val="00E63A0F"/>
    <w:rsid w:val="00E65B34"/>
    <w:rsid w:val="00E70DAB"/>
    <w:rsid w:val="00E710DC"/>
    <w:rsid w:val="00E754B7"/>
    <w:rsid w:val="00E75F1B"/>
    <w:rsid w:val="00E7603E"/>
    <w:rsid w:val="00E83647"/>
    <w:rsid w:val="00E8787D"/>
    <w:rsid w:val="00E90604"/>
    <w:rsid w:val="00E96863"/>
    <w:rsid w:val="00E9717A"/>
    <w:rsid w:val="00EA34CE"/>
    <w:rsid w:val="00EA6B29"/>
    <w:rsid w:val="00EB08B0"/>
    <w:rsid w:val="00EB195F"/>
    <w:rsid w:val="00EB19E9"/>
    <w:rsid w:val="00EB26DA"/>
    <w:rsid w:val="00EB7671"/>
    <w:rsid w:val="00EC03EA"/>
    <w:rsid w:val="00EC3028"/>
    <w:rsid w:val="00EC4BDB"/>
    <w:rsid w:val="00EC6EA5"/>
    <w:rsid w:val="00EC7AA5"/>
    <w:rsid w:val="00ED04FE"/>
    <w:rsid w:val="00ED0AB5"/>
    <w:rsid w:val="00ED313D"/>
    <w:rsid w:val="00ED4BC0"/>
    <w:rsid w:val="00ED5A31"/>
    <w:rsid w:val="00ED78A2"/>
    <w:rsid w:val="00ED7A13"/>
    <w:rsid w:val="00EE136C"/>
    <w:rsid w:val="00EE2FDA"/>
    <w:rsid w:val="00EE7B6B"/>
    <w:rsid w:val="00EF5EDA"/>
    <w:rsid w:val="00EF6281"/>
    <w:rsid w:val="00EF7F7F"/>
    <w:rsid w:val="00F02708"/>
    <w:rsid w:val="00F03C56"/>
    <w:rsid w:val="00F14734"/>
    <w:rsid w:val="00F17972"/>
    <w:rsid w:val="00F20ACC"/>
    <w:rsid w:val="00F21FB5"/>
    <w:rsid w:val="00F23994"/>
    <w:rsid w:val="00F24065"/>
    <w:rsid w:val="00F30845"/>
    <w:rsid w:val="00F32EEA"/>
    <w:rsid w:val="00F42679"/>
    <w:rsid w:val="00F465D2"/>
    <w:rsid w:val="00F473C4"/>
    <w:rsid w:val="00F51C52"/>
    <w:rsid w:val="00F60AD7"/>
    <w:rsid w:val="00F60BB9"/>
    <w:rsid w:val="00F62D40"/>
    <w:rsid w:val="00F62E65"/>
    <w:rsid w:val="00F63721"/>
    <w:rsid w:val="00F63737"/>
    <w:rsid w:val="00F65B62"/>
    <w:rsid w:val="00F736E3"/>
    <w:rsid w:val="00F73A98"/>
    <w:rsid w:val="00F767E3"/>
    <w:rsid w:val="00F819A6"/>
    <w:rsid w:val="00F81B73"/>
    <w:rsid w:val="00F8269E"/>
    <w:rsid w:val="00F863F5"/>
    <w:rsid w:val="00F90134"/>
    <w:rsid w:val="00F905F6"/>
    <w:rsid w:val="00F907B7"/>
    <w:rsid w:val="00F91347"/>
    <w:rsid w:val="00F91C81"/>
    <w:rsid w:val="00F930A6"/>
    <w:rsid w:val="00F94CCC"/>
    <w:rsid w:val="00FA64BA"/>
    <w:rsid w:val="00FB0323"/>
    <w:rsid w:val="00FB17D3"/>
    <w:rsid w:val="00FB202F"/>
    <w:rsid w:val="00FB2232"/>
    <w:rsid w:val="00FB6AE2"/>
    <w:rsid w:val="00FC0535"/>
    <w:rsid w:val="00FC20F1"/>
    <w:rsid w:val="00FD0D05"/>
    <w:rsid w:val="00FD1D93"/>
    <w:rsid w:val="00FD28D7"/>
    <w:rsid w:val="00FD3268"/>
    <w:rsid w:val="00FD6BE3"/>
    <w:rsid w:val="00FD75E4"/>
    <w:rsid w:val="00FE22ED"/>
    <w:rsid w:val="00FE347E"/>
    <w:rsid w:val="00FE4558"/>
    <w:rsid w:val="00FE4A5A"/>
    <w:rsid w:val="00FE7248"/>
    <w:rsid w:val="00FE7617"/>
    <w:rsid w:val="00FF4EA1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692E"/>
  <w15:chartTrackingRefBased/>
  <w15:docId w15:val="{09B913FF-F2C1-43E0-94B6-1A1000B7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HAnsi"/>
        <w:sz w:val="22"/>
        <w:szCs w:val="22"/>
        <w:lang w:val="nb-N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19" w:qFormat="1"/>
    <w:lsdException w:name="heading 5" w:semiHidden="1" w:uiPriority="3" w:qFormat="1"/>
    <w:lsdException w:name="heading 6" w:semiHidden="1" w:uiPriority="3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5" w:unhideWhenUsed="1"/>
    <w:lsdException w:name="toc 2" w:semiHidden="1" w:uiPriority="15" w:unhideWhenUsed="1"/>
    <w:lsdException w:name="toc 3" w:semiHidden="1" w:uiPriority="15" w:unhideWhenUsed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iPriority="20" w:unhideWhenUsed="1"/>
    <w:lsdException w:name="footer" w:semiHidden="1" w:uiPriority="23" w:unhideWhenUsed="1"/>
    <w:lsdException w:name="index heading" w:semiHidden="1"/>
    <w:lsdException w:name="caption" w:semiHidden="1" w:uiPriority="2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2" w:qFormat="1"/>
    <w:lsdException w:name="List Number" w:semiHidden="1" w:uiPriority="2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3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 w:uiPriority="3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5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 w:unhideWhenUsed="1" w:qFormat="1"/>
    <w:lsdException w:name="Body Text First Indent 2" w:semiHidden="1"/>
    <w:lsdException w:name="Note Heading" w:semiHidden="1"/>
    <w:lsdException w:name="Body Text 2" w:semiHidden="1" w:uiPriority="12" w:unhideWhenUsed="1"/>
    <w:lsdException w:name="Body Text 3" w:uiPriority="13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1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 w:qFormat="1"/>
    <w:lsdException w:name="Intense Quote" w:semiHidden="1" w:uiPriority="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" w:qFormat="1"/>
    <w:lsdException w:name="Intense Emphasis" w:uiPriority="11" w:qFormat="1"/>
    <w:lsdException w:name="Subtle Reference" w:semiHidden="1" w:qFormat="1"/>
    <w:lsdException w:name="Intense Reference" w:semiHidden="1" w:uiPriority="32" w:qFormat="1"/>
    <w:lsdException w:name="Book Title" w:semiHidden="1" w:qFormat="1"/>
    <w:lsdException w:name="Bibliography" w:semiHidden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9A4018"/>
    <w:pPr>
      <w:spacing w:before="60" w:after="120"/>
    </w:pPr>
    <w:rPr>
      <w:sz w:val="20"/>
      <w:szCs w:val="20"/>
    </w:rPr>
  </w:style>
  <w:style w:type="paragraph" w:styleId="Heading1">
    <w:name w:val="heading 1"/>
    <w:basedOn w:val="Heading2"/>
    <w:next w:val="Normal"/>
    <w:link w:val="Heading1Char"/>
    <w:uiPriority w:val="19"/>
    <w:qFormat/>
    <w:rsid w:val="00973B4F"/>
    <w:pPr>
      <w:pageBreakBefore/>
      <w:outlineLvl w:val="0"/>
    </w:pPr>
  </w:style>
  <w:style w:type="paragraph" w:styleId="Heading2">
    <w:name w:val="heading 2"/>
    <w:next w:val="Normal"/>
    <w:link w:val="Heading2Char"/>
    <w:uiPriority w:val="19"/>
    <w:qFormat/>
    <w:rsid w:val="009B5F63"/>
    <w:pPr>
      <w:keepNext/>
      <w:keepLines/>
      <w:spacing w:before="160" w:after="0" w:line="264" w:lineRule="auto"/>
      <w:outlineLvl w:val="1"/>
    </w:pPr>
    <w:rPr>
      <w:rFonts w:asciiTheme="majorHAnsi" w:eastAsiaTheme="majorEastAsia" w:hAnsiTheme="majorHAnsi" w:cstheme="majorBidi"/>
      <w:b/>
      <w:bCs/>
      <w:noProof/>
      <w:color w:val="2A2859" w:themeColor="text2"/>
      <w:sz w:val="24"/>
      <w:szCs w:val="24"/>
    </w:rPr>
  </w:style>
  <w:style w:type="paragraph" w:styleId="Heading3">
    <w:name w:val="heading 3"/>
    <w:next w:val="Normal"/>
    <w:link w:val="Heading3Char"/>
    <w:uiPriority w:val="19"/>
    <w:qFormat/>
    <w:rsid w:val="0093302D"/>
    <w:pPr>
      <w:keepNext/>
      <w:keepLines/>
      <w:spacing w:before="120" w:after="0" w:line="264" w:lineRule="auto"/>
      <w:outlineLvl w:val="2"/>
    </w:pPr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Heading4">
    <w:name w:val="heading 4"/>
    <w:next w:val="Normal"/>
    <w:link w:val="Heading4Char"/>
    <w:uiPriority w:val="99"/>
    <w:semiHidden/>
    <w:qFormat/>
    <w:rsid w:val="007C338A"/>
    <w:pPr>
      <w:keepNext/>
      <w:keepLines/>
      <w:spacing w:before="160" w:after="0" w:line="264" w:lineRule="auto"/>
      <w:outlineLvl w:val="3"/>
    </w:pPr>
    <w:rPr>
      <w:rFonts w:asciiTheme="majorHAnsi" w:eastAsiaTheme="majorEastAsia" w:hAnsiTheme="majorHAnsi" w:cstheme="majorBidi"/>
      <w:b/>
      <w:i/>
      <w:iCs/>
      <w:color w:val="2A2859" w:themeColor="text2"/>
      <w:sz w:val="20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E90604"/>
    <w:pPr>
      <w:keepNext/>
      <w:keepLines/>
      <w:numPr>
        <w:ilvl w:val="4"/>
        <w:numId w:val="18"/>
      </w:numPr>
      <w:spacing w:before="80" w:after="40"/>
      <w:outlineLvl w:val="4"/>
    </w:pPr>
    <w:rPr>
      <w:rFonts w:eastAsiaTheme="majorEastAsia" w:cstheme="majorBidi"/>
      <w:color w:val="02383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E90604"/>
    <w:pPr>
      <w:keepNext/>
      <w:keepLines/>
      <w:numPr>
        <w:ilvl w:val="5"/>
        <w:numId w:val="18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E90604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12522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E90604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B61E3E"/>
    <w:pPr>
      <w:keepNext/>
      <w:keepLines/>
      <w:outlineLvl w:val="8"/>
    </w:pPr>
    <w:rPr>
      <w:rFonts w:asciiTheme="majorHAnsi" w:eastAsiaTheme="majorEastAsia" w:hAnsiTheme="majorHAnsi" w:cstheme="majorBidi"/>
      <w:iCs/>
      <w:color w:val="2A2859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9"/>
    <w:rsid w:val="00973B4F"/>
    <w:rPr>
      <w:rFonts w:asciiTheme="majorHAnsi" w:eastAsiaTheme="majorEastAsia" w:hAnsiTheme="majorHAnsi" w:cstheme="majorBidi"/>
      <w:b/>
      <w:bCs/>
      <w:noProof/>
      <w:color w:val="2A2859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9"/>
    <w:rsid w:val="009B5F63"/>
    <w:rPr>
      <w:rFonts w:asciiTheme="majorHAnsi" w:eastAsiaTheme="majorEastAsia" w:hAnsiTheme="majorHAnsi" w:cstheme="majorBidi"/>
      <w:b/>
      <w:bCs/>
      <w:noProof/>
      <w:color w:val="2A2859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9"/>
    <w:rsid w:val="0093302D"/>
    <w:rPr>
      <w:rFonts w:asciiTheme="majorHAnsi" w:eastAsiaTheme="majorEastAsia" w:hAnsiTheme="majorHAnsi" w:cstheme="majorBidi"/>
      <w:b/>
      <w:bCs/>
      <w:sz w:val="20"/>
      <w:szCs w:val="20"/>
    </w:rPr>
  </w:style>
  <w:style w:type="character" w:styleId="IntenseEmphasis">
    <w:name w:val="Intense Emphasis"/>
    <w:aliases w:val="Fet kursliv"/>
    <w:basedOn w:val="DefaultParagraphFont"/>
    <w:uiPriority w:val="29"/>
    <w:qFormat/>
    <w:rsid w:val="00914B57"/>
    <w:rPr>
      <w:b/>
      <w:i/>
      <w:iCs/>
      <w:color w:val="2A2859" w:themeColor="text2"/>
    </w:rPr>
  </w:style>
  <w:style w:type="paragraph" w:styleId="NoSpacing">
    <w:name w:val="No Spacing"/>
    <w:next w:val="Normal"/>
    <w:uiPriority w:val="1"/>
    <w:qFormat/>
    <w:rsid w:val="00993FB9"/>
    <w:pPr>
      <w:numPr>
        <w:numId w:val="33"/>
      </w:numPr>
      <w:spacing w:after="0"/>
    </w:pPr>
    <w:rPr>
      <w:rFonts w:cstheme="minorBidi"/>
      <w:sz w:val="20"/>
      <w:szCs w:val="20"/>
    </w:rPr>
  </w:style>
  <w:style w:type="paragraph" w:customStyle="1" w:styleId="NospacingLiten">
    <w:name w:val="No spacing (Liten)"/>
    <w:uiPriority w:val="99"/>
    <w:semiHidden/>
    <w:qFormat/>
    <w:rsid w:val="00DA6938"/>
    <w:pPr>
      <w:numPr>
        <w:numId w:val="36"/>
      </w:numPr>
      <w:spacing w:after="0"/>
    </w:pPr>
    <w:rPr>
      <w:sz w:val="16"/>
    </w:rPr>
  </w:style>
  <w:style w:type="paragraph" w:styleId="Subtitle">
    <w:name w:val="Subtitle"/>
    <w:next w:val="Normal"/>
    <w:link w:val="SubtitleChar"/>
    <w:uiPriority w:val="21"/>
    <w:semiHidden/>
    <w:rsid w:val="007570F6"/>
    <w:pPr>
      <w:numPr>
        <w:ilvl w:val="1"/>
      </w:numPr>
      <w:spacing w:after="480"/>
      <w:jc w:val="right"/>
    </w:pPr>
    <w:rPr>
      <w:noProof/>
      <w:color w:val="2A2859" w:themeColor="text2"/>
      <w:sz w:val="20"/>
    </w:rPr>
  </w:style>
  <w:style w:type="character" w:customStyle="1" w:styleId="SubtitleChar">
    <w:name w:val="Subtitle Char"/>
    <w:basedOn w:val="DefaultParagraphFont"/>
    <w:link w:val="Subtitle"/>
    <w:uiPriority w:val="21"/>
    <w:semiHidden/>
    <w:rsid w:val="003E54D7"/>
    <w:rPr>
      <w:noProof/>
      <w:color w:val="2A2859" w:themeColor="text2"/>
      <w:sz w:val="20"/>
    </w:rPr>
  </w:style>
  <w:style w:type="character" w:styleId="SubtleEmphasis">
    <w:name w:val="Subtle Emphasis"/>
    <w:uiPriority w:val="99"/>
    <w:semiHidden/>
    <w:qFormat/>
    <w:rsid w:val="006815C1"/>
    <w:rPr>
      <w:b w:val="0"/>
      <w:i w:val="0"/>
      <w:iCs/>
      <w:vanish w:val="0"/>
      <w:color w:val="2A2859" w:themeColor="text2"/>
      <w:bdr w:val="single" w:sz="6" w:space="0" w:color="F8F0DD" w:themeColor="background2"/>
      <w:shd w:val="clear" w:color="auto" w:fill="F8F0DD"/>
    </w:rPr>
  </w:style>
  <w:style w:type="table" w:styleId="TableGrid">
    <w:name w:val="Table Grid"/>
    <w:basedOn w:val="TableNormal"/>
    <w:uiPriority w:val="39"/>
    <w:rsid w:val="00F17972"/>
    <w:pPr>
      <w:spacing w:after="0" w:line="240" w:lineRule="auto"/>
    </w:pPr>
    <w:rPr>
      <w:sz w:val="16"/>
    </w:rPr>
    <w:tblPr>
      <w:tblStyleRowBandSize w:val="1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tcBorders>
          <w:top w:val="single" w:sz="6" w:space="0" w:color="BFBFBF" w:themeColor="background1" w:themeShade="BF"/>
          <w:left w:val="single" w:sz="6" w:space="0" w:color="BFBFBF" w:themeColor="background1" w:themeShade="BF"/>
          <w:bottom w:val="nil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  <w:tl2br w:val="nil"/>
          <w:tr2bl w:val="nil"/>
        </w:tcBorders>
      </w:tcPr>
    </w:tblStylePr>
    <w:tblStylePr w:type="band2Horz">
      <w:tblPr/>
      <w:tcPr>
        <w:tcBorders>
          <w:top w:val="single" w:sz="6" w:space="0" w:color="BFBFBF" w:themeColor="background1" w:themeShade="BF"/>
          <w:left w:val="single" w:sz="6" w:space="0" w:color="BFBFBF" w:themeColor="background1" w:themeShade="BF"/>
          <w:bottom w:val="nil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  <w:tl2br w:val="nil"/>
          <w:tr2bl w:val="nil"/>
        </w:tcBorders>
      </w:tcPr>
    </w:tblStylePr>
  </w:style>
  <w:style w:type="paragraph" w:styleId="Title">
    <w:name w:val="Title"/>
    <w:next w:val="Normal"/>
    <w:link w:val="TitleChar"/>
    <w:uiPriority w:val="20"/>
    <w:semiHidden/>
    <w:rsid w:val="00925593"/>
    <w:pPr>
      <w:spacing w:before="720" w:after="120"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leChar">
    <w:name w:val="Title Char"/>
    <w:basedOn w:val="DefaultParagraphFont"/>
    <w:link w:val="Title"/>
    <w:uiPriority w:val="20"/>
    <w:semiHidden/>
    <w:rsid w:val="003E54D7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styleId="Strong">
    <w:name w:val="Strong"/>
    <w:uiPriority w:val="22"/>
    <w:qFormat/>
    <w:rsid w:val="00914B57"/>
    <w:rPr>
      <w:b/>
      <w:bCs/>
      <w:color w:val="2A2859" w:themeColor="text2"/>
    </w:rPr>
  </w:style>
  <w:style w:type="paragraph" w:styleId="ListParagraph">
    <w:name w:val="List Paragraph"/>
    <w:basedOn w:val="Normal"/>
    <w:uiPriority w:val="99"/>
    <w:semiHidden/>
    <w:qFormat/>
    <w:rsid w:val="00E90604"/>
    <w:pPr>
      <w:ind w:left="720"/>
      <w:contextualSpacing/>
    </w:pPr>
  </w:style>
  <w:style w:type="paragraph" w:styleId="Quote">
    <w:name w:val="Quote"/>
    <w:link w:val="QuoteChar"/>
    <w:uiPriority w:val="99"/>
    <w:semiHidden/>
    <w:qFormat/>
    <w:rsid w:val="00914B57"/>
    <w:pPr>
      <w:spacing w:before="160" w:line="240" w:lineRule="auto"/>
      <w:ind w:left="567"/>
    </w:pPr>
    <w:rPr>
      <w:i/>
      <w:iCs/>
      <w:noProof/>
      <w:color w:val="034B45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A73A59"/>
    <w:rPr>
      <w:i/>
      <w:iCs/>
      <w:noProof/>
      <w:color w:val="034B45" w:themeColor="accent1"/>
      <w:sz w:val="24"/>
    </w:rPr>
  </w:style>
  <w:style w:type="paragraph" w:styleId="Header">
    <w:name w:val="header"/>
    <w:link w:val="HeaderChar"/>
    <w:uiPriority w:val="29"/>
    <w:semiHidden/>
    <w:rsid w:val="007570F6"/>
    <w:pPr>
      <w:tabs>
        <w:tab w:val="center" w:pos="4536"/>
        <w:tab w:val="right" w:pos="9072"/>
      </w:tabs>
      <w:spacing w:after="60" w:line="240" w:lineRule="auto"/>
      <w:jc w:val="right"/>
    </w:pPr>
    <w:rPr>
      <w:noProof/>
      <w:color w:val="2A2859" w:themeColor="text2"/>
      <w:sz w:val="16"/>
    </w:rPr>
  </w:style>
  <w:style w:type="character" w:customStyle="1" w:styleId="HeaderChar">
    <w:name w:val="Header Char"/>
    <w:basedOn w:val="DefaultParagraphFont"/>
    <w:link w:val="Header"/>
    <w:uiPriority w:val="29"/>
    <w:semiHidden/>
    <w:rsid w:val="003E54D7"/>
    <w:rPr>
      <w:noProof/>
      <w:color w:val="2A2859" w:themeColor="text2"/>
      <w:sz w:val="16"/>
    </w:rPr>
  </w:style>
  <w:style w:type="paragraph" w:styleId="BodyText3">
    <w:name w:val="Body Text 3"/>
    <w:aliases w:val="Lovverk liten"/>
    <w:link w:val="BodyText3Char"/>
    <w:uiPriority w:val="99"/>
    <w:semiHidden/>
    <w:rsid w:val="00914B57"/>
    <w:pPr>
      <w:spacing w:after="60" w:line="264" w:lineRule="auto"/>
      <w:ind w:firstLine="284"/>
    </w:pPr>
    <w:rPr>
      <w:noProof/>
      <w:sz w:val="16"/>
    </w:rPr>
  </w:style>
  <w:style w:type="character" w:customStyle="1" w:styleId="BodyText3Char">
    <w:name w:val="Body Text 3 Char"/>
    <w:aliases w:val="Lovverk liten Char"/>
    <w:basedOn w:val="DefaultParagraphFont"/>
    <w:link w:val="BodyText3"/>
    <w:uiPriority w:val="99"/>
    <w:semiHidden/>
    <w:rsid w:val="00A73A59"/>
    <w:rPr>
      <w:noProof/>
      <w:sz w:val="16"/>
    </w:rPr>
  </w:style>
  <w:style w:type="table" w:styleId="GridTable2-Accent6">
    <w:name w:val="Grid Table 2 Accent 6"/>
    <w:basedOn w:val="GridTable2"/>
    <w:uiPriority w:val="47"/>
    <w:rsid w:val="00914B57"/>
    <w:tblPr/>
    <w:tblStylePr w:type="firstRow">
      <w:rPr>
        <w:b/>
        <w:bCs/>
      </w:rPr>
      <w:tblPr/>
      <w:tcPr>
        <w:shd w:val="clear" w:color="auto" w:fill="FCE8C3" w:themeFill="accent6" w:themeFillTint="66"/>
      </w:tcPr>
    </w:tblStylePr>
    <w:tblStylePr w:type="lastRow">
      <w:rPr>
        <w:b/>
        <w:bCs/>
      </w:rPr>
      <w:tblPr/>
      <w:tcPr>
        <w:shd w:val="clear" w:color="auto" w:fill="FCE8C3" w:themeFill="accent6" w:themeFillTint="66"/>
      </w:tcPr>
    </w:tblStylePr>
    <w:tblStylePr w:type="firstCol">
      <w:rPr>
        <w:b/>
        <w:bCs/>
      </w:rPr>
      <w:tblPr/>
      <w:tcPr>
        <w:shd w:val="clear" w:color="auto" w:fill="F8F0DD" w:themeFill="background2"/>
      </w:tcPr>
    </w:tblStylePr>
    <w:tblStylePr w:type="lastCol">
      <w:rPr>
        <w:b/>
        <w:bCs/>
      </w:rPr>
    </w:tblStylePr>
    <w:tblStylePr w:type="band1Vert">
      <w:rPr>
        <w:b w:val="0"/>
      </w:rPr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paragraph" w:customStyle="1" w:styleId="Sprsml">
    <w:name w:val="Spørsmål"/>
    <w:qFormat/>
    <w:rsid w:val="008316B5"/>
    <w:pPr>
      <w:keepNext/>
      <w:spacing w:before="60" w:after="0"/>
    </w:pPr>
    <w:rPr>
      <w:rFonts w:cstheme="minorBidi"/>
      <w:sz w:val="16"/>
      <w:szCs w:val="20"/>
    </w:rPr>
  </w:style>
  <w:style w:type="paragraph" w:styleId="Footer">
    <w:name w:val="footer"/>
    <w:link w:val="FooterChar"/>
    <w:uiPriority w:val="23"/>
    <w:rsid w:val="00914B57"/>
    <w:pPr>
      <w:tabs>
        <w:tab w:val="center" w:pos="4536"/>
        <w:tab w:val="right" w:pos="9072"/>
      </w:tabs>
      <w:spacing w:after="0"/>
      <w:contextualSpacing/>
    </w:pPr>
    <w:rPr>
      <w:color w:val="2A2859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23"/>
    <w:rsid w:val="00F73A98"/>
    <w:rPr>
      <w:color w:val="2A2859" w:themeColor="text2"/>
      <w:sz w:val="16"/>
    </w:rPr>
  </w:style>
  <w:style w:type="paragraph" w:styleId="ListBullet">
    <w:name w:val="List Bullet"/>
    <w:link w:val="ListBulletChar"/>
    <w:uiPriority w:val="2"/>
    <w:qFormat/>
    <w:rsid w:val="00667FD2"/>
    <w:pPr>
      <w:numPr>
        <w:ilvl w:val="1"/>
        <w:numId w:val="33"/>
      </w:numPr>
      <w:spacing w:after="80"/>
      <w:contextualSpacing/>
    </w:pPr>
    <w:rPr>
      <w:sz w:val="20"/>
      <w:lang w:eastAsia="nb-NO"/>
    </w:rPr>
  </w:style>
  <w:style w:type="character" w:styleId="PlaceholderText">
    <w:name w:val="Placeholder Text"/>
    <w:basedOn w:val="DefaultParagraphFont"/>
    <w:uiPriority w:val="99"/>
    <w:semiHidden/>
    <w:rsid w:val="004935B8"/>
    <w:rPr>
      <w:color w:val="666666"/>
    </w:rPr>
  </w:style>
  <w:style w:type="paragraph" w:styleId="TOCHeading">
    <w:name w:val="TOC Heading"/>
    <w:basedOn w:val="Heading1"/>
    <w:next w:val="Normal"/>
    <w:uiPriority w:val="99"/>
    <w:semiHidden/>
    <w:qFormat/>
    <w:rsid w:val="006815C1"/>
    <w:pPr>
      <w:spacing w:before="240"/>
      <w:outlineLvl w:val="9"/>
    </w:pPr>
    <w:rPr>
      <w:b w:val="0"/>
      <w:sz w:val="20"/>
    </w:rPr>
  </w:style>
  <w:style w:type="paragraph" w:styleId="TOC2">
    <w:name w:val="toc 2"/>
    <w:next w:val="Normal"/>
    <w:autoRedefine/>
    <w:uiPriority w:val="99"/>
    <w:semiHidden/>
    <w:rsid w:val="006815C1"/>
    <w:pPr>
      <w:spacing w:after="0"/>
      <w:ind w:left="198"/>
    </w:pPr>
    <w:rPr>
      <w:noProof/>
      <w:sz w:val="18"/>
    </w:rPr>
  </w:style>
  <w:style w:type="character" w:styleId="Hyperlink">
    <w:name w:val="Hyperlink"/>
    <w:uiPriority w:val="99"/>
    <w:rsid w:val="007570F6"/>
    <w:rPr>
      <w:color w:val="034B45" w:themeColor="accent1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73A59"/>
    <w:rPr>
      <w:rFonts w:asciiTheme="majorHAnsi" w:eastAsiaTheme="majorEastAsia" w:hAnsiTheme="majorHAnsi" w:cstheme="majorBidi"/>
      <w:b/>
      <w:i/>
      <w:iCs/>
      <w:color w:val="2A2859" w:themeColor="text2"/>
      <w:sz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73A59"/>
    <w:rPr>
      <w:rFonts w:eastAsiaTheme="majorEastAsia" w:cstheme="majorBidi"/>
      <w:color w:val="023833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A73A59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A73A59"/>
    <w:rPr>
      <w:rFonts w:asciiTheme="majorHAnsi" w:eastAsiaTheme="majorEastAsia" w:hAnsiTheme="majorHAnsi" w:cstheme="majorBidi"/>
      <w:i/>
      <w:iCs/>
      <w:color w:val="012522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A73A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A73A59"/>
    <w:rPr>
      <w:rFonts w:asciiTheme="majorHAnsi" w:eastAsiaTheme="majorEastAsia" w:hAnsiTheme="majorHAnsi" w:cstheme="majorBidi"/>
      <w:iCs/>
      <w:color w:val="2A2859" w:themeColor="text2"/>
      <w:sz w:val="16"/>
      <w:szCs w:val="21"/>
    </w:rPr>
  </w:style>
  <w:style w:type="paragraph" w:styleId="IntenseQuote">
    <w:name w:val="Intense Quote"/>
    <w:next w:val="Normal"/>
    <w:link w:val="IntenseQuoteChar"/>
    <w:uiPriority w:val="99"/>
    <w:semiHidden/>
    <w:qFormat/>
    <w:rsid w:val="00E90604"/>
    <w:pPr>
      <w:pBdr>
        <w:top w:val="single" w:sz="4" w:space="10" w:color="034B45" w:themeColor="accent1"/>
        <w:bottom w:val="single" w:sz="4" w:space="10" w:color="034B45" w:themeColor="accent1"/>
      </w:pBdr>
      <w:spacing w:before="160" w:line="264" w:lineRule="auto"/>
    </w:pPr>
    <w:rPr>
      <w:i/>
      <w:iCs/>
      <w:noProof/>
      <w:color w:val="034B45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73A59"/>
    <w:rPr>
      <w:i/>
      <w:iCs/>
      <w:noProof/>
      <w:color w:val="034B45" w:themeColor="accent1"/>
      <w:sz w:val="24"/>
    </w:rPr>
  </w:style>
  <w:style w:type="character" w:styleId="IntenseReference">
    <w:name w:val="Intense Reference"/>
    <w:basedOn w:val="DefaultParagraphFont"/>
    <w:uiPriority w:val="99"/>
    <w:semiHidden/>
    <w:qFormat/>
    <w:rsid w:val="004935B8"/>
    <w:rPr>
      <w:b/>
      <w:bCs/>
      <w:smallCaps/>
      <w:color w:val="023833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rsid w:val="004935B8"/>
    <w:pPr>
      <w:spacing w:after="20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A59"/>
    <w:rPr>
      <w:sz w:val="20"/>
      <w:szCs w:val="20"/>
    </w:rPr>
  </w:style>
  <w:style w:type="paragraph" w:styleId="BodyText">
    <w:name w:val="Body Text"/>
    <w:link w:val="BodyTextChar"/>
    <w:uiPriority w:val="15"/>
    <w:rsid w:val="009A455E"/>
    <w:pPr>
      <w:spacing w:after="80"/>
    </w:pPr>
    <w:rPr>
      <w:sz w:val="16"/>
    </w:rPr>
  </w:style>
  <w:style w:type="character" w:customStyle="1" w:styleId="BodyTextChar">
    <w:name w:val="Body Text Char"/>
    <w:basedOn w:val="DefaultParagraphFont"/>
    <w:link w:val="BodyText"/>
    <w:uiPriority w:val="15"/>
    <w:rsid w:val="00A73A59"/>
    <w:rPr>
      <w:sz w:val="16"/>
    </w:rPr>
  </w:style>
  <w:style w:type="character" w:styleId="FollowedHyperlink">
    <w:name w:val="FollowedHyperlink"/>
    <w:basedOn w:val="DefaultParagraphFont"/>
    <w:uiPriority w:val="99"/>
    <w:semiHidden/>
    <w:rsid w:val="003E54D7"/>
    <w:rPr>
      <w:color w:val="034B45" w:themeColor="accent1"/>
      <w:u w:val="single"/>
    </w:rPr>
  </w:style>
  <w:style w:type="table" w:styleId="GridTable3-Accent1">
    <w:name w:val="Grid Table 3 Accent 1"/>
    <w:basedOn w:val="TableNormal"/>
    <w:uiPriority w:val="48"/>
    <w:rsid w:val="00914B57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bottom w:val="single" w:sz="4" w:space="0" w:color="09F1DD" w:themeColor="accent1" w:themeTint="99"/>
        </w:tcBorders>
      </w:tcPr>
    </w:tblStylePr>
    <w:tblStylePr w:type="nwCell">
      <w:tblPr/>
      <w:tcPr>
        <w:tcBorders>
          <w:bottom w:val="single" w:sz="4" w:space="0" w:color="09F1DD" w:themeColor="accent1" w:themeTint="99"/>
        </w:tcBorders>
      </w:tcPr>
    </w:tblStylePr>
    <w:tblStylePr w:type="seCell">
      <w:tblPr/>
      <w:tcPr>
        <w:tcBorders>
          <w:top w:val="single" w:sz="4" w:space="0" w:color="09F1DD" w:themeColor="accent1" w:themeTint="99"/>
        </w:tcBorders>
      </w:tcPr>
    </w:tblStylePr>
    <w:tblStylePr w:type="swCell">
      <w:tblPr/>
      <w:tcPr>
        <w:tcBorders>
          <w:top w:val="single" w:sz="4" w:space="0" w:color="09F1DD" w:themeColor="accent1" w:themeTint="99"/>
        </w:tcBorders>
      </w:tcPr>
    </w:tblStylePr>
  </w:style>
  <w:style w:type="paragraph" w:styleId="BodyText2">
    <w:name w:val="Body Text 2"/>
    <w:aliases w:val="lovverk normal"/>
    <w:link w:val="BodyText2Char"/>
    <w:uiPriority w:val="99"/>
    <w:semiHidden/>
    <w:rsid w:val="00914B57"/>
    <w:pPr>
      <w:spacing w:after="120"/>
      <w:ind w:firstLine="284"/>
    </w:pPr>
    <w:rPr>
      <w:noProof/>
      <w:sz w:val="20"/>
    </w:rPr>
  </w:style>
  <w:style w:type="character" w:customStyle="1" w:styleId="BodyText2Char">
    <w:name w:val="Body Text 2 Char"/>
    <w:aliases w:val="lovverk normal Char"/>
    <w:basedOn w:val="DefaultParagraphFont"/>
    <w:link w:val="BodyText2"/>
    <w:uiPriority w:val="99"/>
    <w:semiHidden/>
    <w:rsid w:val="00A73A59"/>
    <w:rPr>
      <w:noProof/>
      <w:sz w:val="20"/>
    </w:rPr>
  </w:style>
  <w:style w:type="paragraph" w:styleId="Caption">
    <w:name w:val="caption"/>
    <w:next w:val="Normal"/>
    <w:link w:val="CaptionChar"/>
    <w:uiPriority w:val="22"/>
    <w:qFormat/>
    <w:rsid w:val="00ED313D"/>
    <w:pPr>
      <w:keepNext/>
      <w:tabs>
        <w:tab w:val="left" w:pos="1134"/>
      </w:tabs>
      <w:spacing w:before="120" w:after="120" w:line="240" w:lineRule="auto"/>
    </w:pPr>
    <w:rPr>
      <w:rFonts w:ascii="Oslo Sans Office" w:eastAsia="Times New Roman" w:hAnsi="Oslo Sans Office" w:cs="Times New Roman"/>
      <w:i/>
      <w:iCs/>
      <w:noProof/>
      <w:color w:val="262626" w:themeColor="text1" w:themeTint="D9"/>
      <w:sz w:val="20"/>
      <w:szCs w:val="20"/>
      <w:lang w:eastAsia="nb-NO"/>
    </w:rPr>
  </w:style>
  <w:style w:type="character" w:customStyle="1" w:styleId="CaptionChar">
    <w:name w:val="Caption Char"/>
    <w:basedOn w:val="DefaultParagraphFont"/>
    <w:link w:val="Caption"/>
    <w:uiPriority w:val="22"/>
    <w:rsid w:val="00ED313D"/>
    <w:rPr>
      <w:rFonts w:ascii="Oslo Sans Office" w:eastAsia="Times New Roman" w:hAnsi="Oslo Sans Office" w:cs="Times New Roman"/>
      <w:i/>
      <w:iCs/>
      <w:noProof/>
      <w:color w:val="262626" w:themeColor="text1" w:themeTint="D9"/>
      <w:sz w:val="20"/>
      <w:szCs w:val="20"/>
      <w:lang w:eastAsia="nb-NO"/>
    </w:rPr>
  </w:style>
  <w:style w:type="paragraph" w:styleId="ListBullet2">
    <w:name w:val="List Bullet 2"/>
    <w:basedOn w:val="BodyText"/>
    <w:link w:val="ListBullet2Char"/>
    <w:uiPriority w:val="3"/>
    <w:rsid w:val="00DA6938"/>
    <w:pPr>
      <w:numPr>
        <w:ilvl w:val="1"/>
        <w:numId w:val="36"/>
      </w:numPr>
      <w:contextualSpacing/>
    </w:pPr>
    <w:rPr>
      <w:rFonts w:cstheme="minorBidi"/>
    </w:rPr>
  </w:style>
  <w:style w:type="paragraph" w:styleId="ListNumber">
    <w:name w:val="List Number"/>
    <w:uiPriority w:val="2"/>
    <w:rsid w:val="00667FD2"/>
    <w:pPr>
      <w:numPr>
        <w:ilvl w:val="5"/>
        <w:numId w:val="33"/>
      </w:numPr>
      <w:spacing w:after="80"/>
      <w:contextualSpacing/>
    </w:pPr>
    <w:rPr>
      <w:noProof/>
      <w:sz w:val="20"/>
    </w:rPr>
  </w:style>
  <w:style w:type="table" w:styleId="GridTable1Light-Accent3">
    <w:name w:val="Grid Table 1 Light Accent 3"/>
    <w:basedOn w:val="TableNormal"/>
    <w:uiPriority w:val="46"/>
    <w:rsid w:val="00BD22A0"/>
    <w:pPr>
      <w:spacing w:after="0" w:line="240" w:lineRule="auto"/>
    </w:pPr>
    <w:rPr>
      <w:sz w:val="16"/>
      <w:szCs w:val="20"/>
      <w:lang w:val="en-US" w:eastAsia="nb-NO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113" w:type="dxa"/>
      </w:tblCellMar>
    </w:tblPr>
    <w:tcPr>
      <w:tcBorders>
        <w:bottom w:val="dashSmallGap" w:sz="4" w:space="0" w:color="808080" w:themeColor="background1" w:themeShade="80"/>
      </w:tcBorders>
    </w:tcPr>
    <w:tblStylePr w:type="firstRow">
      <w:rPr>
        <w:b/>
        <w:bCs/>
      </w:rPr>
      <w:tblPr/>
      <w:tcPr>
        <w:tcBorders>
          <w:top w:val="dashSmallGap" w:sz="4" w:space="0" w:color="C7F6C9" w:themeColor="accent3"/>
          <w:left w:val="dashSmallGap" w:sz="4" w:space="0" w:color="C7F6C9" w:themeColor="accent3"/>
          <w:bottom w:val="nil"/>
          <w:right w:val="dashSmallGap" w:sz="4" w:space="0" w:color="C7F6C9" w:themeColor="accent3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C7F6C9" w:themeFill="accent3"/>
      </w:tcPr>
    </w:tblStylePr>
    <w:tblStylePr w:type="lastRow">
      <w:rPr>
        <w:b w:val="0"/>
        <w:bCs/>
      </w:rPr>
      <w:tblPr/>
      <w:tcPr>
        <w:shd w:val="clear" w:color="auto" w:fill="E5FBE6"/>
      </w:tcPr>
    </w:tblStylePr>
    <w:tblStylePr w:type="firstCol">
      <w:rPr>
        <w:b w:val="0"/>
        <w:bCs/>
      </w:rPr>
      <w:tblPr/>
      <w:tcPr>
        <w:tcBorders>
          <w:bottom w:val="single" w:sz="4" w:space="0" w:color="auto"/>
        </w:tcBorders>
        <w:shd w:val="clear" w:color="auto" w:fill="E5FBE6"/>
      </w:tcPr>
    </w:tblStylePr>
    <w:tblStylePr w:type="lastCol">
      <w:rPr>
        <w:b w:val="0"/>
        <w:bCs/>
      </w:rPr>
      <w:tblPr/>
      <w:tcPr>
        <w:shd w:val="clear" w:color="auto" w:fill="E5FBE6"/>
      </w:tcPr>
    </w:tblStylePr>
    <w:tblStylePr w:type="band1Vert">
      <w:rPr>
        <w:b w:val="0"/>
      </w:rPr>
      <w:tblPr/>
      <w:tcPr>
        <w:shd w:val="clear" w:color="auto" w:fill="EEFCEF"/>
      </w:tcPr>
    </w:tblStylePr>
    <w:tblStylePr w:type="band1Horz">
      <w:rPr>
        <w:b w:val="0"/>
      </w:rPr>
      <w:tblPr/>
      <w:tcPr>
        <w:shd w:val="clear" w:color="auto" w:fill="EEFCEF"/>
      </w:tcPr>
    </w:tblStylePr>
  </w:style>
  <w:style w:type="table" w:styleId="GridTable1Light">
    <w:name w:val="Grid Table 1 Light"/>
    <w:basedOn w:val="TableNormal"/>
    <w:uiPriority w:val="46"/>
    <w:rsid w:val="00BD22A0"/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113" w:type="dxa"/>
      </w:tblCellMar>
    </w:tblPr>
    <w:tcPr>
      <w:tcBorders>
        <w:top w:val="nil"/>
        <w:left w:val="nil"/>
        <w:bottom w:val="double" w:sz="4" w:space="0" w:color="auto"/>
        <w:right w:val="nil"/>
      </w:tcBorders>
      <w:shd w:val="clear" w:color="auto" w:fill="auto"/>
    </w:tcPr>
    <w:tblStylePr w:type="firstRow">
      <w:rPr>
        <w:b/>
        <w:bCs/>
      </w:rPr>
      <w:tblPr/>
      <w:tcPr>
        <w:shd w:val="clear" w:color="auto" w:fill="2A2859" w:themeFill="text2"/>
      </w:tcPr>
    </w:tblStylePr>
    <w:tblStylePr w:type="lastRow">
      <w:rPr>
        <w:b w:val="0"/>
        <w:bCs/>
      </w:rPr>
      <w:tblPr/>
      <w:tcPr>
        <w:shd w:val="clear" w:color="auto" w:fill="9795CF" w:themeFill="text2" w:themeFillTint="66"/>
      </w:tcPr>
    </w:tblStylePr>
    <w:tblStylePr w:type="firstCol">
      <w:rPr>
        <w:b w:val="0"/>
        <w:bCs/>
      </w:rPr>
      <w:tblPr/>
      <w:tcPr>
        <w:tcBorders>
          <w:bottom w:val="single" w:sz="4" w:space="0" w:color="auto"/>
          <w:insideH w:val="single" w:sz="4" w:space="0" w:color="auto"/>
          <w:insideV w:val="single" w:sz="4" w:space="0" w:color="auto"/>
        </w:tcBorders>
        <w:shd w:val="clear" w:color="auto" w:fill="9795CF" w:themeFill="text2" w:themeFillTint="66"/>
      </w:tcPr>
    </w:tblStylePr>
    <w:tblStylePr w:type="lastCol">
      <w:rPr>
        <w:b w:val="0"/>
        <w:bCs/>
      </w:rPr>
      <w:tblPr/>
      <w:tcPr>
        <w:shd w:val="clear" w:color="auto" w:fill="9795CF" w:themeFill="text2" w:themeFillTint="66"/>
      </w:tcPr>
    </w:tblStylePr>
    <w:tblStylePr w:type="band1Vert">
      <w:rPr>
        <w:b w:val="0"/>
      </w:rPr>
      <w:tblPr/>
      <w:tcPr>
        <w:shd w:val="clear" w:color="auto" w:fill="CBCAE7" w:themeFill="text2" w:themeFillTint="33"/>
      </w:tcPr>
    </w:tblStylePr>
    <w:tblStylePr w:type="band1Horz">
      <w:rPr>
        <w:b w:val="0"/>
      </w:rPr>
      <w:tblPr/>
      <w:tcPr>
        <w:tcBorders>
          <w:insideH w:val="single" w:sz="4" w:space="0" w:color="auto"/>
          <w:insideV w:val="single" w:sz="4" w:space="0" w:color="auto"/>
        </w:tcBorders>
        <w:shd w:val="clear" w:color="auto" w:fill="CBCAE7" w:themeFill="text2" w:themeFillTint="33"/>
      </w:tcPr>
    </w:tblStylePr>
  </w:style>
  <w:style w:type="table" w:styleId="GridTable1Light-Accent1">
    <w:name w:val="Grid Table 1 Light Accent 1"/>
    <w:basedOn w:val="TableNormal"/>
    <w:uiPriority w:val="46"/>
    <w:rsid w:val="00BD22A0"/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34B45" w:themeFill="accent1"/>
      </w:tcPr>
    </w:tblStylePr>
    <w:tblStylePr w:type="lastRow">
      <w:rPr>
        <w:b w:val="0"/>
        <w:bCs/>
      </w:rPr>
      <w:tblPr/>
      <w:tcPr>
        <w:shd w:val="clear" w:color="auto" w:fill="96FAF2" w:themeFill="accent1" w:themeFillTint="40"/>
      </w:tcPr>
    </w:tblStylePr>
    <w:tblStylePr w:type="firstCol">
      <w:rPr>
        <w:b w:val="0"/>
        <w:bCs/>
      </w:rPr>
      <w:tblPr/>
      <w:tcPr>
        <w:shd w:val="clear" w:color="auto" w:fill="96FAF2" w:themeFill="accent1" w:themeFillTint="40"/>
      </w:tcPr>
    </w:tblStylePr>
    <w:tblStylePr w:type="lastCol">
      <w:rPr>
        <w:b w:val="0"/>
        <w:bCs/>
      </w:rPr>
      <w:tblPr/>
      <w:tcPr>
        <w:shd w:val="clear" w:color="auto" w:fill="96FAF2" w:themeFill="accent1" w:themeFillTint="40"/>
      </w:tcPr>
    </w:tblStylePr>
    <w:tblStylePr w:type="band1Vert">
      <w:rPr>
        <w:b w:val="0"/>
      </w:rPr>
      <w:tblPr/>
      <w:tcPr>
        <w:shd w:val="clear" w:color="auto" w:fill="D4FDF9" w:themeFill="accent1" w:themeFillTint="1A"/>
      </w:tcPr>
    </w:tblStylePr>
    <w:tblStylePr w:type="band1Horz">
      <w:rPr>
        <w:b w:val="0"/>
      </w:rPr>
      <w:tblPr/>
      <w:tcPr>
        <w:shd w:val="clear" w:color="auto" w:fill="D4FDF9" w:themeFill="accent1" w:themeFillTint="1A"/>
      </w:tcPr>
    </w:tblStylePr>
  </w:style>
  <w:style w:type="table" w:styleId="GridTable1Light-Accent2">
    <w:name w:val="Grid Table 1 Light Accent 2"/>
    <w:basedOn w:val="TableNormal"/>
    <w:uiPriority w:val="46"/>
    <w:rsid w:val="00BD22A0"/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113" w:type="dxa"/>
      </w:tblCellMar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op w:val="single" w:sz="4" w:space="0" w:color="4EF8B6" w:themeColor="accent2"/>
          <w:left w:val="single" w:sz="4" w:space="0" w:color="4EF8B6" w:themeColor="accent2"/>
          <w:bottom w:val="nil"/>
          <w:right w:val="single" w:sz="4" w:space="0" w:color="4EF8B6" w:themeColor="accent2"/>
          <w:insideH w:val="dashSmallGap" w:sz="4" w:space="0" w:color="C7F6C9" w:themeColor="accent3"/>
          <w:insideV w:val="single" w:sz="4" w:space="0" w:color="auto"/>
          <w:tl2br w:val="nil"/>
          <w:tr2bl w:val="nil"/>
        </w:tcBorders>
        <w:shd w:val="clear" w:color="auto" w:fill="4EF8B6" w:themeFill="accent2"/>
      </w:tcPr>
    </w:tblStylePr>
    <w:tblStylePr w:type="lastRow">
      <w:rPr>
        <w:b w:val="0"/>
        <w:bCs/>
      </w:rPr>
      <w:tblPr/>
      <w:tcPr>
        <w:shd w:val="clear" w:color="auto" w:fill="B8FCE1" w:themeFill="accent2" w:themeFillTint="66"/>
      </w:tcPr>
    </w:tblStylePr>
    <w:tblStylePr w:type="firstCol">
      <w:rPr>
        <w:b w:val="0"/>
        <w:bCs/>
      </w:rPr>
      <w:tblPr/>
      <w:tcPr>
        <w:shd w:val="clear" w:color="auto" w:fill="B8FCE1" w:themeFill="accent2" w:themeFillTint="66"/>
      </w:tcPr>
    </w:tblStylePr>
    <w:tblStylePr w:type="lastCol">
      <w:rPr>
        <w:b w:val="0"/>
        <w:bCs/>
      </w:rPr>
      <w:tblPr/>
      <w:tcPr>
        <w:shd w:val="clear" w:color="auto" w:fill="B8FCE1" w:themeFill="accent2" w:themeFillTint="66"/>
      </w:tcPr>
    </w:tblStylePr>
    <w:tblStylePr w:type="band1Vert">
      <w:rPr>
        <w:b w:val="0"/>
      </w:rPr>
      <w:tblPr/>
      <w:tcPr>
        <w:shd w:val="clear" w:color="auto" w:fill="DBFDF0" w:themeFill="accent2" w:themeFillTint="33"/>
      </w:tcPr>
    </w:tblStylePr>
    <w:tblStylePr w:type="band1Horz">
      <w:rPr>
        <w:b w:val="0"/>
      </w:rPr>
      <w:tblPr/>
      <w:tcPr>
        <w:shd w:val="clear" w:color="auto" w:fill="DBFDF0" w:themeFill="accent2" w:themeFillTint="33"/>
      </w:tcPr>
    </w:tblStylePr>
  </w:style>
  <w:style w:type="table" w:styleId="GridTable1Light-Accent4">
    <w:name w:val="Grid Table 1 Light Accent 4"/>
    <w:basedOn w:val="TableNormal"/>
    <w:uiPriority w:val="46"/>
    <w:rsid w:val="00BD22A0"/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6FE9FF" w:themeFill="accent4"/>
      </w:tcPr>
    </w:tblStylePr>
    <w:tblStylePr w:type="lastRow">
      <w:rPr>
        <w:b w:val="0"/>
        <w:bCs/>
      </w:rPr>
      <w:tblPr/>
      <w:tcPr>
        <w:shd w:val="clear" w:color="auto" w:fill="C5F6FF" w:themeFill="accent4" w:themeFillTint="66"/>
      </w:tcPr>
    </w:tblStylePr>
    <w:tblStylePr w:type="firstCol">
      <w:rPr>
        <w:b w:val="0"/>
        <w:bCs/>
      </w:rPr>
      <w:tblPr/>
      <w:tcPr>
        <w:shd w:val="clear" w:color="auto" w:fill="C5F6FF" w:themeFill="accent4" w:themeFillTint="66"/>
      </w:tcPr>
    </w:tblStylePr>
    <w:tblStylePr w:type="lastCol">
      <w:rPr>
        <w:b w:val="0"/>
        <w:bCs/>
      </w:rPr>
      <w:tblPr/>
      <w:tcPr>
        <w:shd w:val="clear" w:color="auto" w:fill="C5F6FF" w:themeFill="accent4" w:themeFillTint="66"/>
      </w:tcPr>
    </w:tblStylePr>
    <w:tblStylePr w:type="band1Vert">
      <w:rPr>
        <w:b w:val="0"/>
      </w:rPr>
      <w:tblPr/>
      <w:tcPr>
        <w:shd w:val="clear" w:color="auto" w:fill="E2FAFF" w:themeFill="accent4" w:themeFillTint="33"/>
      </w:tcPr>
    </w:tblStylePr>
    <w:tblStylePr w:type="band1Horz">
      <w:rPr>
        <w:b w:val="0"/>
      </w:rPr>
      <w:tblPr/>
      <w:tcPr>
        <w:shd w:val="clear" w:color="auto" w:fill="E2FAFF" w:themeFill="accent4" w:themeFillTint="33"/>
      </w:tcPr>
    </w:tblStylePr>
  </w:style>
  <w:style w:type="table" w:styleId="GridTable1Light-Accent5">
    <w:name w:val="Grid Table 1 Light Accent 5"/>
    <w:basedOn w:val="TableNormal"/>
    <w:uiPriority w:val="46"/>
    <w:rsid w:val="00E5518C"/>
    <w:pPr>
      <w:spacing w:after="120"/>
    </w:pPr>
    <w:rPr>
      <w:sz w:val="16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113" w:type="dxa"/>
      </w:tblCellMar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8274" w:themeFill="accent5"/>
      </w:tcPr>
    </w:tblStylePr>
    <w:tblStylePr w:type="lastRow">
      <w:rPr>
        <w:b w:val="0"/>
        <w:bCs/>
      </w:rPr>
      <w:tblPr/>
      <w:tcPr>
        <w:shd w:val="clear" w:color="auto" w:fill="FFCCC7" w:themeFill="accent5" w:themeFillTint="66"/>
      </w:tcPr>
    </w:tblStylePr>
    <w:tblStylePr w:type="firstCol">
      <w:rPr>
        <w:b w:val="0"/>
        <w:bCs/>
      </w:rPr>
      <w:tblPr/>
      <w:tcPr>
        <w:shd w:val="clear" w:color="auto" w:fill="FFCCC7" w:themeFill="accent5" w:themeFillTint="66"/>
      </w:tcPr>
    </w:tblStylePr>
    <w:tblStylePr w:type="lastCol">
      <w:rPr>
        <w:b w:val="0"/>
        <w:bCs/>
      </w:rPr>
      <w:tblPr/>
      <w:tcPr>
        <w:shd w:val="clear" w:color="auto" w:fill="FFCCC7" w:themeFill="accent5" w:themeFillTint="66"/>
      </w:tcPr>
    </w:tblStylePr>
    <w:tblStylePr w:type="band1Vert">
      <w:rPr>
        <w:b w:val="0"/>
      </w:rPr>
      <w:tblPr/>
      <w:tcPr>
        <w:shd w:val="clear" w:color="auto" w:fill="FFE5E3" w:themeFill="accent5" w:themeFillTint="33"/>
      </w:tcPr>
    </w:tblStylePr>
    <w:tblStylePr w:type="band1Horz">
      <w:rPr>
        <w:b w:val="0"/>
      </w:rPr>
      <w:tblPr/>
      <w:tcPr>
        <w:shd w:val="clear" w:color="auto" w:fill="FFE5E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BD22A0"/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9C66B" w:themeFill="accent6"/>
      </w:tcPr>
    </w:tblStylePr>
    <w:tblStylePr w:type="lastRow">
      <w:rPr>
        <w:b w:val="0"/>
        <w:bCs/>
      </w:rPr>
      <w:tblPr/>
      <w:tcPr>
        <w:shd w:val="clear" w:color="auto" w:fill="FCE8C3" w:themeFill="accent6" w:themeFillTint="66"/>
      </w:tcPr>
    </w:tblStylePr>
    <w:tblStylePr w:type="firstCol">
      <w:rPr>
        <w:b w:val="0"/>
        <w:bCs/>
      </w:rPr>
      <w:tblPr/>
      <w:tcPr>
        <w:shd w:val="clear" w:color="auto" w:fill="FCE8C3" w:themeFill="accent6" w:themeFillTint="66"/>
      </w:tcPr>
    </w:tblStylePr>
    <w:tblStylePr w:type="lastCol">
      <w:rPr>
        <w:b w:val="0"/>
        <w:bCs/>
      </w:rPr>
      <w:tblPr/>
      <w:tcPr>
        <w:shd w:val="clear" w:color="auto" w:fill="FCE8C3" w:themeFill="accent6" w:themeFillTint="66"/>
      </w:tcPr>
    </w:tblStylePr>
    <w:tblStylePr w:type="band1Vert">
      <w:rPr>
        <w:b w:val="0"/>
      </w:rPr>
      <w:tblPr/>
      <w:tcPr>
        <w:shd w:val="clear" w:color="auto" w:fill="FDF3E1" w:themeFill="accent6" w:themeFillTint="33"/>
      </w:tcPr>
    </w:tblStylePr>
    <w:tblStylePr w:type="band1Horz">
      <w:rPr>
        <w:b w:val="0"/>
      </w:rPr>
      <w:tblPr/>
      <w:tcPr>
        <w:shd w:val="clear" w:color="auto" w:fill="FDF3E1" w:themeFill="accent6" w:themeFillTint="33"/>
      </w:tcPr>
    </w:tblStylePr>
  </w:style>
  <w:style w:type="table" w:styleId="GridTable2-Accent3">
    <w:name w:val="Grid Table 2 Accent 3"/>
    <w:basedOn w:val="TableNormal"/>
    <w:uiPriority w:val="47"/>
    <w:rsid w:val="00D22E1E"/>
    <w:pPr>
      <w:spacing w:after="0" w:line="240" w:lineRule="auto"/>
    </w:pPr>
    <w:rPr>
      <w:sz w:val="16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rPr>
        <w:b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C7F6C9" w:themeFill="accent3"/>
      </w:tcPr>
    </w:tblStylePr>
    <w:tblStylePr w:type="lastRow">
      <w:rPr>
        <w:b w:val="0"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E5FBE6"/>
      </w:tcPr>
    </w:tblStylePr>
    <w:tblStylePr w:type="firstCol">
      <w:rPr>
        <w:b w:val="0"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E5FBE6"/>
      </w:tcPr>
    </w:tblStylePr>
    <w:tblStylePr w:type="lastCol">
      <w:rPr>
        <w:b w:val="0"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E5FBE6"/>
      </w:tcPr>
    </w:tblStylePr>
    <w:tblStylePr w:type="band1Vert">
      <w:rPr>
        <w:b w:val="0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EEFCEF"/>
      </w:tcPr>
    </w:tblStylePr>
    <w:tblStylePr w:type="band2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  <w:tblStylePr w:type="band1Horz">
      <w:tblPr/>
      <w:tcPr>
        <w:shd w:val="clear" w:color="auto" w:fill="EEFCEF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4-Accent3">
    <w:name w:val="Grid Table 4 Accent 3"/>
    <w:basedOn w:val="TableNormal"/>
    <w:uiPriority w:val="49"/>
    <w:rsid w:val="00914B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13" w:type="dxa"/>
      <w:tblBorders>
        <w:top w:val="dotted" w:sz="4" w:space="0" w:color="808080" w:themeColor="background1" w:themeShade="80"/>
        <w:left w:val="dotted" w:sz="4" w:space="0" w:color="808080" w:themeColor="background1" w:themeShade="80"/>
        <w:bottom w:val="dotted" w:sz="4" w:space="0" w:color="808080" w:themeColor="background1" w:themeShade="80"/>
        <w:right w:val="dotted" w:sz="4" w:space="0" w:color="808080" w:themeColor="background1" w:themeShade="80"/>
        <w:insideH w:val="dotted" w:sz="4" w:space="0" w:color="808080" w:themeColor="background1" w:themeShade="80"/>
        <w:insideV w:val="dotted" w:sz="4" w:space="0" w:color="808080" w:themeColor="background1" w:themeShade="80"/>
      </w:tblBorders>
      <w:tblCellMar>
        <w:top w:w="85" w:type="dxa"/>
        <w:bottom w:w="85" w:type="dxa"/>
      </w:tblCellMar>
    </w:tblPr>
    <w:tblStylePr w:type="firstRow">
      <w:rPr>
        <w:b w:val="0"/>
        <w:bCs/>
        <w:color w:val="000000" w:themeColor="text1"/>
      </w:rPr>
      <w:tblPr/>
      <w:tcPr>
        <w:tc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nil"/>
          <w:insideV w:val="nil"/>
        </w:tcBorders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nil"/>
          <w:bottom w:val="dotted" w:sz="4" w:space="0" w:color="808080" w:themeColor="background1" w:themeShade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styleId="GridTable3-Accent2">
    <w:name w:val="Grid Table 3 Accent 2"/>
    <w:basedOn w:val="TableNormal"/>
    <w:uiPriority w:val="48"/>
    <w:rsid w:val="00914B57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bottom w:val="single" w:sz="4" w:space="0" w:color="94FAD3" w:themeColor="accent2" w:themeTint="99"/>
        </w:tcBorders>
      </w:tcPr>
    </w:tblStylePr>
    <w:tblStylePr w:type="nwCell">
      <w:tblPr/>
      <w:tcPr>
        <w:tcBorders>
          <w:bottom w:val="single" w:sz="4" w:space="0" w:color="94FAD3" w:themeColor="accent2" w:themeTint="99"/>
        </w:tcBorders>
      </w:tcPr>
    </w:tblStylePr>
    <w:tblStylePr w:type="seCell">
      <w:tblPr/>
      <w:tcPr>
        <w:tcBorders>
          <w:top w:val="single" w:sz="4" w:space="0" w:color="94FAD3" w:themeColor="accent2" w:themeTint="99"/>
        </w:tcBorders>
      </w:tcPr>
    </w:tblStylePr>
    <w:tblStylePr w:type="swCell">
      <w:tblPr/>
      <w:tcPr>
        <w:tcBorders>
          <w:top w:val="single" w:sz="4" w:space="0" w:color="94FAD3" w:themeColor="accent2" w:themeTint="99"/>
        </w:tcBorders>
      </w:tcPr>
    </w:tblStylePr>
  </w:style>
  <w:style w:type="paragraph" w:styleId="BodyTextFirstIndent">
    <w:name w:val="Body Text First Indent"/>
    <w:next w:val="Normal"/>
    <w:link w:val="BodyTextFirstIndentChar"/>
    <w:uiPriority w:val="99"/>
    <w:semiHidden/>
    <w:qFormat/>
    <w:rsid w:val="00E90604"/>
    <w:pPr>
      <w:spacing w:line="264" w:lineRule="auto"/>
    </w:pPr>
    <w:rPr>
      <w:noProof/>
      <w:color w:val="000000" w:themeColor="text1"/>
      <w:sz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73A59"/>
    <w:rPr>
      <w:noProof/>
      <w:color w:val="000000" w:themeColor="text1"/>
      <w:sz w:val="20"/>
    </w:rPr>
  </w:style>
  <w:style w:type="character" w:styleId="Emphasis">
    <w:name w:val="Emphasis"/>
    <w:aliases w:val="Kursiv"/>
    <w:basedOn w:val="DefaultParagraphFont"/>
    <w:uiPriority w:val="17"/>
    <w:qFormat/>
    <w:rsid w:val="00914B57"/>
    <w:rPr>
      <w:b w:val="0"/>
      <w:i/>
      <w:iCs/>
      <w:color w:val="2A2859" w:themeColor="text2"/>
    </w:rPr>
  </w:style>
  <w:style w:type="table" w:styleId="PlainTable1">
    <w:name w:val="Plain Table 1"/>
    <w:basedOn w:val="TableNormal"/>
    <w:uiPriority w:val="41"/>
    <w:rsid w:val="00E5518C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42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  <w:bottom w:val="double" w:sz="4" w:space="0" w:color="BFBFBF" w:themeColor="background1" w:themeShade="BF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5518C"/>
    <w:pPr>
      <w:spacing w:after="0" w:line="240" w:lineRule="auto"/>
    </w:pPr>
    <w:rPr>
      <w:sz w:val="16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57" w:type="dxa"/>
        <w:bottom w:w="142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  <w:tblPr/>
      <w:tcPr>
        <w:tcBorders>
          <w:left w:val="nil"/>
        </w:tcBorders>
      </w:tcPr>
    </w:tblStylePr>
    <w:tblStylePr w:type="lastCol">
      <w:rPr>
        <w:b/>
        <w:bCs/>
      </w:rPr>
      <w:tblPr/>
      <w:tcPr>
        <w:tcBorders>
          <w:left w:val="nil"/>
          <w:right w:val="nil"/>
        </w:tcBorders>
      </w:tc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14B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 w:val="0"/>
        <w:smallCaps w:val="0"/>
        <w:vanish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 w:val="0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654A0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 w:val="0"/>
        <w:bCs/>
      </w:rPr>
    </w:tblStylePr>
    <w:tblStylePr w:type="lastRow">
      <w:rPr>
        <w:b w:val="0"/>
        <w:bCs/>
      </w:r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PlainTable5">
    <w:name w:val="Plain Table 5"/>
    <w:basedOn w:val="TableNormal"/>
    <w:uiPriority w:val="45"/>
    <w:rsid w:val="00914B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 w:val="0"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 w:val="0"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 w:val="0"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 w:val="0"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894900"/>
    <w:pPr>
      <w:spacing w:after="0" w:line="240" w:lineRule="auto"/>
    </w:pPr>
    <w:rPr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42" w:type="dxa"/>
      </w:tblCellMar>
    </w:tblPr>
    <w:tblStylePr w:type="firstRow">
      <w:tblPr/>
      <w:tcPr>
        <w:shd w:val="clear" w:color="auto" w:fill="F2F2F2" w:themeFill="background1" w:themeFillShade="F2"/>
      </w:tcPr>
    </w:tblStylePr>
  </w:style>
  <w:style w:type="table" w:styleId="GridTable2">
    <w:name w:val="Grid Table 2"/>
    <w:basedOn w:val="TableNormal"/>
    <w:uiPriority w:val="47"/>
    <w:rsid w:val="003524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42" w:type="dxa"/>
      </w:tblCellMar>
    </w:tblPr>
    <w:tblStylePr w:type="firstRow">
      <w:rPr>
        <w:b/>
        <w:bCs/>
      </w:rPr>
      <w:tblPr/>
      <w:tcPr>
        <w:shd w:val="clear" w:color="auto" w:fill="ECECE8"/>
      </w:tcPr>
    </w:tblStylePr>
    <w:tblStylePr w:type="lastRow">
      <w:rPr>
        <w:b/>
        <w:bCs/>
      </w:rPr>
    </w:tblStylePr>
    <w:tblStylePr w:type="firstCol">
      <w:rPr>
        <w:b/>
        <w:bCs/>
      </w:rPr>
      <w:tblPr/>
      <w:tcPr>
        <w:shd w:val="clear" w:color="auto" w:fill="F2F2F2" w:themeFill="background1" w:themeFillShade="F2"/>
      </w:tcPr>
    </w:tblStylePr>
    <w:tblStylePr w:type="lastCol">
      <w:rPr>
        <w:b w:val="0"/>
        <w:bCs/>
      </w:rPr>
    </w:tblStylePr>
    <w:tblStylePr w:type="band1Vert">
      <w:rPr>
        <w:b w:val="0"/>
      </w:rPr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E5518C"/>
    <w:pPr>
      <w:spacing w:after="0" w:line="240" w:lineRule="auto"/>
    </w:pPr>
    <w:rPr>
      <w:sz w:val="16"/>
    </w:rPr>
    <w:tblPr>
      <w:tblStyleRowBandSize w:val="1"/>
      <w:tblStyleColBandSize w:val="1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57" w:type="dxa"/>
        <w:bottom w:w="113" w:type="dxa"/>
      </w:tblCellMar>
    </w:tblPr>
    <w:tcPr>
      <w:shd w:val="clear" w:color="auto" w:fill="auto"/>
    </w:tcPr>
    <w:tblStylePr w:type="firstRow">
      <w:rPr>
        <w:b w:val="0"/>
        <w:bCs/>
        <w:color w:val="auto"/>
        <w:sz w:val="16"/>
      </w:rPr>
      <w:tblPr/>
      <w:tcPr>
        <w:tc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cBorders>
        <w:shd w:val="clear" w:color="auto" w:fill="F2F2F2" w:themeFill="background1" w:themeFillShade="F2"/>
      </w:tcPr>
    </w:tblStylePr>
    <w:tblStylePr w:type="lastRow">
      <w:pPr>
        <w:jc w:val="left"/>
      </w:pPr>
      <w:rPr>
        <w:b w:val="0"/>
        <w:bCs/>
        <w:sz w:val="16"/>
      </w:rPr>
    </w:tblStylePr>
    <w:tblStylePr w:type="firstCol">
      <w:rPr>
        <w:b w:val="0"/>
        <w:bCs/>
        <w:sz w:val="16"/>
      </w:rPr>
      <w:tblPr/>
      <w:tcPr>
        <w:shd w:val="clear" w:color="auto" w:fill="F9F9F9"/>
      </w:tcPr>
    </w:tblStylePr>
    <w:tblStylePr w:type="lastCol">
      <w:rPr>
        <w:b w:val="0"/>
        <w:bCs/>
        <w:sz w:val="16"/>
      </w:rPr>
    </w:tblStylePr>
    <w:tblStylePr w:type="band1Vert">
      <w:rPr>
        <w:sz w:val="16"/>
      </w:rPr>
    </w:tblStylePr>
    <w:tblStylePr w:type="band2Vert">
      <w:rPr>
        <w:sz w:val="16"/>
      </w:rPr>
    </w:tblStylePr>
    <w:tblStylePr w:type="band1Horz">
      <w:rPr>
        <w:sz w:val="16"/>
      </w:rPr>
    </w:tblStylePr>
    <w:tblStylePr w:type="band2Horz">
      <w:rPr>
        <w:sz w:val="16"/>
      </w:rPr>
    </w:tblStylePr>
  </w:style>
  <w:style w:type="table" w:styleId="GridTable4-Accent1">
    <w:name w:val="Grid Table 4 Accent 1"/>
    <w:basedOn w:val="TableNormal"/>
    <w:uiPriority w:val="49"/>
    <w:rsid w:val="00BD22A0"/>
    <w:pPr>
      <w:spacing w:after="0" w:line="240" w:lineRule="auto"/>
    </w:pPr>
    <w:rPr>
      <w:sz w:val="16"/>
    </w:rPr>
    <w:tblPr>
      <w:tblStyleRowBandSize w:val="1"/>
      <w:tblStyleColBandSize w:val="1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57" w:type="dxa"/>
        <w:bottom w:w="113" w:type="dxa"/>
      </w:tblCellMar>
    </w:tblPr>
    <w:tblStylePr w:type="firstRow">
      <w:rPr>
        <w:b/>
        <w:bCs/>
        <w:color w:val="FFFFFF" w:themeColor="background1"/>
      </w:rPr>
      <w:tblPr>
        <w:tblCellMar>
          <w:top w:w="57" w:type="dxa"/>
          <w:left w:w="113" w:type="dxa"/>
          <w:bottom w:w="113" w:type="dxa"/>
          <w:right w:w="113" w:type="dxa"/>
        </w:tblCellMar>
      </w:tblPr>
      <w:tcPr>
        <w:tc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cBorders>
        <w:shd w:val="clear" w:color="auto" w:fill="034B45" w:themeFill="accent1"/>
      </w:tcPr>
    </w:tblStylePr>
    <w:tblStylePr w:type="lastRow">
      <w:rPr>
        <w:b w:val="0"/>
        <w:bCs/>
      </w:rPr>
      <w:tblPr/>
      <w:tcPr>
        <w:shd w:val="clear" w:color="auto" w:fill="96FAF2" w:themeFill="accent1" w:themeFillTint="40"/>
      </w:tcPr>
    </w:tblStylePr>
    <w:tblStylePr w:type="firstCol">
      <w:rPr>
        <w:b w:val="0"/>
        <w:bCs/>
      </w:rPr>
      <w:tblPr/>
      <w:tcPr>
        <w:shd w:val="clear" w:color="auto" w:fill="96FAF2" w:themeFill="accent1" w:themeFillTint="40"/>
      </w:tcPr>
    </w:tblStylePr>
    <w:tblStylePr w:type="lastCol">
      <w:rPr>
        <w:b w:val="0"/>
        <w:bCs/>
      </w:rPr>
      <w:tblPr/>
      <w:tcPr>
        <w:shd w:val="clear" w:color="auto" w:fill="96FAF2" w:themeFill="accent1" w:themeFillTint="40"/>
      </w:tcPr>
    </w:tblStylePr>
    <w:tblStylePr w:type="band1Vert">
      <w:tblPr/>
      <w:tcPr>
        <w:shd w:val="clear" w:color="auto" w:fill="D4FDF9" w:themeFill="accent1" w:themeFillTint="1A"/>
      </w:tcPr>
    </w:tblStylePr>
    <w:tblStylePr w:type="band1Horz">
      <w:tblPr/>
      <w:tcPr>
        <w:shd w:val="clear" w:color="auto" w:fill="D4FDF9" w:themeFill="accent1" w:themeFillTint="1A"/>
      </w:tcPr>
    </w:tblStylePr>
  </w:style>
  <w:style w:type="table" w:styleId="GridTable5Dark-Accent4">
    <w:name w:val="Grid Table 5 Dark Accent 4"/>
    <w:basedOn w:val="TableNormal"/>
    <w:uiPriority w:val="50"/>
    <w:rsid w:val="00604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E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E9FF" w:themeFill="accent4"/>
      </w:tcPr>
    </w:tblStylePr>
    <w:tblStylePr w:type="band1Vert">
      <w:tblPr/>
      <w:tcPr>
        <w:shd w:val="clear" w:color="auto" w:fill="C5F6FF" w:themeFill="accent4" w:themeFillTint="66"/>
      </w:tcPr>
    </w:tblStylePr>
    <w:tblStylePr w:type="band1Horz">
      <w:tblPr/>
      <w:tcPr>
        <w:shd w:val="clear" w:color="auto" w:fill="C5F6FF" w:themeFill="accent4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914B57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108" w:type="dxa"/>
      </w:tblCellMar>
    </w:tblPr>
    <w:tblStylePr w:type="firstRow">
      <w:rPr>
        <w:b/>
        <w:bCs/>
        <w:color w:val="034B45" w:themeColor="accent1"/>
      </w:rPr>
      <w:tblPr/>
      <w:trPr>
        <w:tblHeader/>
      </w:trPr>
      <w:tcPr>
        <w:shd w:val="clear" w:color="auto" w:fill="66E66B" w:themeFill="accent3" w:themeFillShade="BF"/>
      </w:tcPr>
    </w:tblStylePr>
    <w:tblStylePr w:type="lastRow">
      <w:rPr>
        <w:b w:val="0"/>
        <w:bCs/>
      </w:rPr>
      <w:tblPr/>
      <w:tcPr>
        <w:tc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C7F6C9" w:themeFill="accent3"/>
      </w:tcPr>
    </w:tblStylePr>
    <w:tblStylePr w:type="firstCol">
      <w:rPr>
        <w:b w:val="0"/>
        <w:bCs/>
      </w:rPr>
      <w:tblPr/>
      <w:tcPr>
        <w:shd w:val="clear" w:color="auto" w:fill="C7F6C9" w:themeFill="accent3"/>
      </w:tcPr>
    </w:tblStylePr>
    <w:tblStylePr w:type="lastCol">
      <w:rPr>
        <w:b w:val="0"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5518C"/>
    <w:pPr>
      <w:spacing w:after="0" w:line="240" w:lineRule="auto"/>
    </w:pPr>
    <w:rPr>
      <w:sz w:val="16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42" w:type="dxa"/>
      </w:tblCellMar>
    </w:tblPr>
    <w:tblStylePr w:type="firstRow">
      <w:rPr>
        <w:b/>
        <w:bCs/>
        <w:color w:val="2A2859" w:themeColor="text2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styleId="ListTable5Dark">
    <w:name w:val="List Table 5 Dark"/>
    <w:basedOn w:val="TableNormal"/>
    <w:uiPriority w:val="50"/>
    <w:rsid w:val="00914B57"/>
    <w:pPr>
      <w:spacing w:after="0" w:line="240" w:lineRule="auto"/>
    </w:pPr>
    <w:tblPr>
      <w:tblStyleRowBandSize w:val="1"/>
      <w:tblStyleColBandSize w:val="1"/>
      <w:tblBorders>
        <w:top w:val="single" w:sz="48" w:space="0" w:color="2A2859" w:themeColor="text2"/>
        <w:left w:val="single" w:sz="48" w:space="0" w:color="2A2859" w:themeColor="text2"/>
        <w:bottom w:val="single" w:sz="48" w:space="0" w:color="2A2859" w:themeColor="text2"/>
        <w:right w:val="single" w:sz="48" w:space="0" w:color="2A2859" w:themeColor="text2"/>
      </w:tblBorders>
    </w:tblPr>
    <w:tcPr>
      <w:shd w:val="clear" w:color="auto" w:fill="2A2859" w:themeFill="text2"/>
    </w:tcPr>
    <w:tblStylePr w:type="firstRow">
      <w:rPr>
        <w:b w:val="0"/>
        <w:bCs/>
      </w:rPr>
      <w:tblPr/>
      <w:tcPr>
        <w:tcBorders>
          <w:top w:val="single" w:sz="48" w:space="0" w:color="2A2859" w:themeColor="text2"/>
          <w:left w:val="single" w:sz="48" w:space="0" w:color="2A2859" w:themeColor="text2"/>
          <w:bottom w:val="single" w:sz="4" w:space="0" w:color="FFFFFF" w:themeColor="background1"/>
          <w:right w:val="single" w:sz="48" w:space="0" w:color="2A2859" w:themeColor="text2"/>
          <w:insideH w:val="nil"/>
          <w:insideV w:val="nil"/>
          <w:tl2br w:val="nil"/>
          <w:tr2bl w:val="nil"/>
        </w:tcBorders>
        <w:shd w:val="clear" w:color="auto" w:fill="2A2859" w:themeFill="text2"/>
      </w:tcPr>
    </w:tblStylePr>
    <w:tblStylePr w:type="lastRow">
      <w:rPr>
        <w:b w:val="0"/>
        <w:bCs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2A2859" w:themeFill="text2"/>
      </w:tcPr>
    </w:tblStylePr>
    <w:tblStylePr w:type="firstCol">
      <w:rPr>
        <w:b w:val="0"/>
        <w:bCs/>
      </w:rPr>
      <w:tblPr/>
      <w:tcPr>
        <w:tcBorders>
          <w:top w:val="nil"/>
          <w:left w:val="single" w:sz="48" w:space="0" w:color="2A2859" w:themeColor="text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2859" w:themeFill="text2"/>
      </w:tcPr>
    </w:tblStylePr>
    <w:tblStylePr w:type="lastCol">
      <w:rPr>
        <w:b w:val="0"/>
        <w:bCs/>
      </w:rPr>
      <w:tblPr/>
      <w:tcPr>
        <w:tcBorders>
          <w:top w:val="nil"/>
          <w:left w:val="nil"/>
          <w:bottom w:val="nil"/>
          <w:right w:val="single" w:sz="48" w:space="0" w:color="2A2859" w:themeColor="text2"/>
          <w:insideH w:val="nil"/>
          <w:insideV w:val="nil"/>
          <w:tl2br w:val="nil"/>
          <w:tr2bl w:val="nil"/>
        </w:tcBorders>
        <w:shd w:val="clear" w:color="auto" w:fill="2A2859" w:themeFill="text2"/>
      </w:tcPr>
    </w:tblStylePr>
    <w:tblStylePr w:type="band1Vert">
      <w:tblPr/>
      <w:tcPr>
        <w:tcBorders>
          <w:top w:val="nil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2A2859" w:themeFill="text2"/>
      </w:tcPr>
    </w:tblStylePr>
    <w:tblStylePr w:type="band2Vert">
      <w:tblPr/>
      <w:tcPr>
        <w:tcBorders>
          <w:top w:val="nil"/>
          <w:left w:val="single" w:sz="4" w:space="0" w:color="FFFFFF" w:themeColor="background1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2859" w:themeFill="text2"/>
      </w:tcPr>
    </w:tblStylePr>
    <w:tblStylePr w:type="band1Horz"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2A2859" w:themeFill="text2"/>
      </w:tcPr>
    </w:tblStylePr>
    <w:tblStylePr w:type="band2Horz">
      <w:tblPr/>
      <w:tcPr>
        <w:tcBorders>
          <w:top w:val="nil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2A2859" w:themeFill="text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14B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4B45" w:themeColor="accent1"/>
        <w:left w:val="single" w:sz="24" w:space="0" w:color="034B45" w:themeColor="accent1"/>
        <w:bottom w:val="single" w:sz="24" w:space="0" w:color="034B45" w:themeColor="accent1"/>
        <w:right w:val="single" w:sz="24" w:space="0" w:color="034B45" w:themeColor="accent1"/>
      </w:tblBorders>
    </w:tblPr>
    <w:tcPr>
      <w:shd w:val="clear" w:color="auto" w:fill="034B45" w:themeFill="accent1"/>
    </w:tcPr>
    <w:tblStylePr w:type="firstRow">
      <w:rPr>
        <w:b/>
        <w:bCs/>
      </w:rPr>
      <w:tblPr/>
      <w:tcPr>
        <w:tcBorders>
          <w:bottom w:val="single" w:sz="4" w:space="0" w:color="FFFFFF" w:themeColor="background1"/>
        </w:tcBorders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14B57"/>
    <w:pPr>
      <w:spacing w:after="0" w:line="240" w:lineRule="auto"/>
    </w:pPr>
    <w:tblPr>
      <w:tblStyleRowBandSize w:val="1"/>
      <w:tblStyleColBandSize w:val="1"/>
      <w:tblBorders>
        <w:top w:val="single" w:sz="24" w:space="0" w:color="4EF8B6" w:themeColor="accent2"/>
        <w:left w:val="single" w:sz="24" w:space="0" w:color="4EF8B6" w:themeColor="accent2"/>
        <w:bottom w:val="single" w:sz="24" w:space="0" w:color="4EF8B6" w:themeColor="accent2"/>
        <w:right w:val="single" w:sz="24" w:space="0" w:color="4EF8B6" w:themeColor="accent2"/>
      </w:tblBorders>
    </w:tblPr>
    <w:tcPr>
      <w:shd w:val="clear" w:color="auto" w:fill="4EF8B6" w:themeFill="accent2"/>
    </w:tcPr>
    <w:tblStylePr w:type="firstRow">
      <w:rPr>
        <w:b/>
        <w:bCs/>
      </w:rPr>
      <w:tblPr/>
      <w:tcPr>
        <w:tcBorders>
          <w:bottom w:val="single" w:sz="4" w:space="0" w:color="FFFFFF" w:themeColor="background1"/>
        </w:tcBorders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14B57"/>
    <w:pPr>
      <w:spacing w:after="0" w:line="240" w:lineRule="auto"/>
    </w:pPr>
    <w:tblPr>
      <w:tblStyleRowBandSize w:val="1"/>
      <w:tblStyleColBandSize w:val="1"/>
      <w:tblBorders>
        <w:top w:val="single" w:sz="24" w:space="0" w:color="C7F6C9" w:themeColor="accent3"/>
        <w:left w:val="single" w:sz="24" w:space="0" w:color="C7F6C9" w:themeColor="accent3"/>
        <w:bottom w:val="single" w:sz="24" w:space="0" w:color="C7F6C9" w:themeColor="accent3"/>
        <w:right w:val="single" w:sz="24" w:space="0" w:color="C7F6C9" w:themeColor="accent3"/>
      </w:tblBorders>
      <w:tblCellMar>
        <w:top w:w="113" w:type="dxa"/>
        <w:bottom w:w="57" w:type="dxa"/>
      </w:tblCellMar>
    </w:tblPr>
    <w:tcPr>
      <w:shd w:val="clear" w:color="auto" w:fill="C7F6C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14B57"/>
    <w:pPr>
      <w:spacing w:after="0" w:line="240" w:lineRule="auto"/>
    </w:pPr>
    <w:tblPr>
      <w:tblStyleRowBandSize w:val="1"/>
      <w:tblStyleColBandSize w:val="1"/>
      <w:tblBorders>
        <w:top w:val="single" w:sz="24" w:space="0" w:color="6FE9FF" w:themeColor="accent4"/>
        <w:left w:val="single" w:sz="24" w:space="0" w:color="6FE9FF" w:themeColor="accent4"/>
        <w:bottom w:val="single" w:sz="24" w:space="0" w:color="6FE9FF" w:themeColor="accent4"/>
        <w:right w:val="single" w:sz="24" w:space="0" w:color="6FE9FF" w:themeColor="accent4"/>
      </w:tblBorders>
    </w:tblPr>
    <w:tcPr>
      <w:shd w:val="clear" w:color="auto" w:fill="6FE9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2-Accent4">
    <w:name w:val="Grid Table 2 Accent 4"/>
    <w:basedOn w:val="GridTable2"/>
    <w:uiPriority w:val="47"/>
    <w:rsid w:val="00D22E1E"/>
    <w:tblPr/>
    <w:tblStylePr w:type="firstRow">
      <w:rPr>
        <w:b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B3F5FF"/>
      </w:tc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shd w:val="clear" w:color="auto" w:fill="E2FAFF" w:themeFill="accent4" w:themeFillTint="33"/>
      </w:tcPr>
    </w:tblStylePr>
    <w:tblStylePr w:type="lastCol">
      <w:rPr>
        <w:b/>
        <w:bCs/>
      </w:rPr>
    </w:tblStylePr>
    <w:tblStylePr w:type="band1Vert">
      <w:rPr>
        <w:b w:val="0"/>
      </w:rPr>
      <w:tblPr/>
      <w:tcPr>
        <w:shd w:val="clear" w:color="auto" w:fill="E2FAFF" w:themeFill="accent4" w:themeFillTint="33"/>
      </w:tcPr>
    </w:tblStylePr>
    <w:tblStylePr w:type="band2Vert">
      <w:tblPr/>
      <w:tcPr>
        <w:tcBorders>
          <w:left w:val="nil"/>
        </w:tcBorders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paragraph" w:styleId="TOC1">
    <w:name w:val="toc 1"/>
    <w:next w:val="Normal"/>
    <w:autoRedefine/>
    <w:uiPriority w:val="99"/>
    <w:semiHidden/>
    <w:rsid w:val="006815C1"/>
    <w:pPr>
      <w:tabs>
        <w:tab w:val="right" w:leader="dot" w:pos="9260"/>
      </w:tabs>
      <w:spacing w:before="120" w:after="0"/>
    </w:pPr>
    <w:rPr>
      <w:noProof/>
      <w:sz w:val="18"/>
    </w:rPr>
  </w:style>
  <w:style w:type="paragraph" w:styleId="TOC3">
    <w:name w:val="toc 3"/>
    <w:next w:val="Normal"/>
    <w:autoRedefine/>
    <w:uiPriority w:val="99"/>
    <w:semiHidden/>
    <w:rsid w:val="006815C1"/>
    <w:pPr>
      <w:spacing w:after="120"/>
      <w:ind w:left="403"/>
      <w:contextualSpacing/>
    </w:pPr>
    <w:rPr>
      <w:noProof/>
      <w:sz w:val="18"/>
    </w:rPr>
  </w:style>
  <w:style w:type="character" w:customStyle="1" w:styleId="ListBulletChar">
    <w:name w:val="List Bullet Char"/>
    <w:basedOn w:val="DefaultParagraphFont"/>
    <w:link w:val="ListBullet"/>
    <w:uiPriority w:val="2"/>
    <w:rsid w:val="00667FD2"/>
    <w:rPr>
      <w:sz w:val="20"/>
      <w:lang w:eastAsia="nb-NO"/>
    </w:rPr>
  </w:style>
  <w:style w:type="table" w:styleId="GridTable3-Accent3">
    <w:name w:val="Grid Table 3 Accent 3"/>
    <w:basedOn w:val="TableNormal"/>
    <w:uiPriority w:val="48"/>
    <w:rsid w:val="00914B57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bottom w:val="single" w:sz="4" w:space="0" w:color="DDF9DE" w:themeColor="accent3" w:themeTint="99"/>
        </w:tcBorders>
      </w:tcPr>
    </w:tblStylePr>
    <w:tblStylePr w:type="nwCell">
      <w:tblPr/>
      <w:tcPr>
        <w:tcBorders>
          <w:bottom w:val="single" w:sz="4" w:space="0" w:color="DDF9DE" w:themeColor="accent3" w:themeTint="99"/>
        </w:tcBorders>
      </w:tcPr>
    </w:tblStylePr>
    <w:tblStylePr w:type="seCell">
      <w:tblPr/>
      <w:tcPr>
        <w:tcBorders>
          <w:top w:val="single" w:sz="4" w:space="0" w:color="DDF9DE" w:themeColor="accent3" w:themeTint="99"/>
        </w:tcBorders>
      </w:tcPr>
    </w:tblStylePr>
    <w:tblStylePr w:type="swCell">
      <w:tblPr/>
      <w:tcPr>
        <w:tcBorders>
          <w:top w:val="single" w:sz="4" w:space="0" w:color="DDF9DE" w:themeColor="accent3" w:themeTint="99"/>
        </w:tcBorders>
      </w:tcPr>
    </w:tblStylePr>
  </w:style>
  <w:style w:type="table" w:customStyle="1" w:styleId="Tekstboks">
    <w:name w:val="Tekstboks"/>
    <w:basedOn w:val="TableNormal"/>
    <w:uiPriority w:val="99"/>
    <w:rsid w:val="007C338A"/>
    <w:pPr>
      <w:spacing w:after="120"/>
    </w:pPr>
    <w:rPr>
      <w:sz w:val="18"/>
    </w:rPr>
    <w:tblPr>
      <w:tblStyleRowBandSize w:val="1"/>
      <w:tblStyleColBandSize w:val="1"/>
      <w:tblCellMar>
        <w:top w:w="454" w:type="dxa"/>
        <w:left w:w="454" w:type="dxa"/>
        <w:bottom w:w="454" w:type="dxa"/>
        <w:right w:w="454" w:type="dxa"/>
      </w:tblCellMar>
    </w:tblPr>
    <w:tcPr>
      <w:shd w:val="clear" w:color="auto" w:fill="auto"/>
      <w:tcMar>
        <w:left w:w="510" w:type="dxa"/>
        <w:bottom w:w="510" w:type="dxa"/>
        <w:right w:w="510" w:type="dxa"/>
      </w:tcMar>
    </w:tcPr>
    <w:tblStylePr w:type="firstRow">
      <w:pPr>
        <w:jc w:val="left"/>
      </w:pPr>
      <w:rPr>
        <w:b w:val="0"/>
        <w:color w:val="2A2859" w:themeColor="text2"/>
      </w:rPr>
      <w:tblPr/>
      <w:tcPr>
        <w:shd w:val="clear" w:color="auto" w:fill="E2FAFF" w:themeFill="accent4" w:themeFillTint="33"/>
      </w:tcPr>
    </w:tblStylePr>
    <w:tblStylePr w:type="lastRow">
      <w:pPr>
        <w:jc w:val="left"/>
      </w:pPr>
      <w:rPr>
        <w:color w:val="2A2859" w:themeColor="text2"/>
      </w:rPr>
      <w:tblPr/>
      <w:tcPr>
        <w:shd w:val="clear" w:color="auto" w:fill="D0BFAE"/>
      </w:tcPr>
    </w:tblStylePr>
    <w:tblStylePr w:type="firstCol">
      <w:pPr>
        <w:jc w:val="left"/>
      </w:pPr>
      <w:rPr>
        <w:color w:val="034B45" w:themeColor="accent1"/>
      </w:rPr>
      <w:tblPr/>
      <w:tcPr>
        <w:shd w:val="clear" w:color="auto" w:fill="C7F6C9" w:themeFill="accent3"/>
      </w:tcPr>
    </w:tblStylePr>
    <w:tblStylePr w:type="lastCol">
      <w:pPr>
        <w:jc w:val="left"/>
      </w:pPr>
      <w:rPr>
        <w:color w:val="034B45" w:themeColor="accent1"/>
      </w:rPr>
      <w:tblPr/>
      <w:tcPr>
        <w:shd w:val="clear" w:color="auto" w:fill="B8FCE1" w:themeFill="accent2" w:themeFillTint="66"/>
      </w:tcPr>
    </w:tblStylePr>
    <w:tblStylePr w:type="band1Vert">
      <w:pPr>
        <w:jc w:val="left"/>
      </w:pPr>
      <w:rPr>
        <w:color w:val="2A2859" w:themeColor="text2"/>
      </w:rPr>
      <w:tblPr/>
      <w:tcPr>
        <w:shd w:val="clear" w:color="auto" w:fill="F8F0DD" w:themeFill="background2"/>
      </w:tcPr>
    </w:tblStylePr>
    <w:tblStylePr w:type="band2Vert">
      <w:pPr>
        <w:jc w:val="left"/>
      </w:pPr>
    </w:tblStylePr>
    <w:tblStylePr w:type="band1Horz">
      <w:pPr>
        <w:jc w:val="left"/>
      </w:pPr>
      <w:rPr>
        <w:color w:val="2A2859" w:themeColor="text2"/>
      </w:rPr>
      <w:tblPr/>
      <w:tcPr>
        <w:shd w:val="clear" w:color="auto" w:fill="FFE5E3" w:themeFill="accent5" w:themeFillTint="33"/>
      </w:tcPr>
    </w:tblStylePr>
    <w:tblStylePr w:type="band2Horz">
      <w:pPr>
        <w:jc w:val="left"/>
      </w:pPr>
      <w:tblPr/>
      <w:tcPr>
        <w:shd w:val="clear" w:color="auto" w:fill="FDF3E1" w:themeFill="accent6" w:themeFillTint="33"/>
      </w:tcPr>
    </w:tblStylePr>
  </w:style>
  <w:style w:type="paragraph" w:styleId="FootnoteText">
    <w:name w:val="footnote text"/>
    <w:link w:val="FootnoteTextChar"/>
    <w:uiPriority w:val="99"/>
    <w:semiHidden/>
    <w:rsid w:val="00047549"/>
    <w:pPr>
      <w:spacing w:after="0" w:line="240" w:lineRule="auto"/>
    </w:pPr>
    <w:rPr>
      <w:rFonts w:eastAsia="Times New Roman" w:cs="Times New Roman"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3A59"/>
    <w:rPr>
      <w:rFonts w:eastAsia="Times New Roman" w:cs="Times New Roman"/>
      <w:sz w:val="16"/>
      <w:szCs w:val="20"/>
      <w:lang w:eastAsia="en-US"/>
    </w:rPr>
  </w:style>
  <w:style w:type="paragraph" w:styleId="ListBullet3">
    <w:name w:val="List Bullet 3"/>
    <w:basedOn w:val="Normal"/>
    <w:uiPriority w:val="99"/>
    <w:semiHidden/>
    <w:rsid w:val="00E90604"/>
    <w:pPr>
      <w:contextualSpacing/>
    </w:pPr>
    <w:rPr>
      <w:color w:val="034B45" w:themeColor="accent1"/>
      <w:sz w:val="18"/>
    </w:rPr>
  </w:style>
  <w:style w:type="table" w:styleId="GridTable2-Accent1">
    <w:name w:val="Grid Table 2 Accent 1"/>
    <w:basedOn w:val="GridTable2"/>
    <w:uiPriority w:val="47"/>
    <w:rsid w:val="00352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shd w:val="clear" w:color="auto" w:fill="034B45" w:themeFill="accent1"/>
      </w:tcPr>
    </w:tblStylePr>
    <w:tblStylePr w:type="lastRow">
      <w:rPr>
        <w:b w:val="0"/>
        <w:bCs/>
      </w:rPr>
      <w:tblPr/>
      <w:tcPr>
        <w:shd w:val="clear" w:color="auto" w:fill="96FAF2" w:themeFill="accent1" w:themeFillTint="40"/>
      </w:tcPr>
    </w:tblStylePr>
    <w:tblStylePr w:type="firstCol">
      <w:rPr>
        <w:b w:val="0"/>
        <w:bCs/>
      </w:rPr>
      <w:tblPr/>
      <w:tcPr>
        <w:shd w:val="clear" w:color="auto" w:fill="96FAF2" w:themeFill="accent1" w:themeFillTint="40"/>
      </w:tcPr>
    </w:tblStylePr>
    <w:tblStylePr w:type="lastCol">
      <w:rPr>
        <w:b w:val="0"/>
        <w:bCs/>
      </w:rPr>
      <w:tblPr/>
      <w:tcPr>
        <w:shd w:val="clear" w:color="auto" w:fill="96FAF2" w:themeFill="accent1" w:themeFillTint="40"/>
      </w:tcPr>
    </w:tblStylePr>
    <w:tblStylePr w:type="band1Vert">
      <w:rPr>
        <w:b w:val="0"/>
      </w:rPr>
      <w:tblPr/>
      <w:tcPr>
        <w:shd w:val="clear" w:color="auto" w:fill="D4FDF9" w:themeFill="accent1" w:themeFillTint="1A"/>
      </w:tcPr>
    </w:tblStylePr>
    <w:tblStylePr w:type="band1Horz">
      <w:rPr>
        <w:b w:val="0"/>
      </w:rPr>
      <w:tblPr/>
      <w:tcPr>
        <w:shd w:val="clear" w:color="auto" w:fill="D4FDF9" w:themeFill="accent1" w:themeFillTint="1A"/>
      </w:tcPr>
    </w:tblStylePr>
  </w:style>
  <w:style w:type="table" w:styleId="GridTable2-Accent2">
    <w:name w:val="Grid Table 2 Accent 2"/>
    <w:basedOn w:val="GridTable2"/>
    <w:uiPriority w:val="47"/>
    <w:rsid w:val="00D22E1E"/>
    <w:tblPr>
      <w:tblBorders>
        <w:top w:val="single" w:sz="4" w:space="0" w:color="034B45" w:themeColor="accent1"/>
        <w:left w:val="single" w:sz="4" w:space="0" w:color="034B45" w:themeColor="accent1"/>
        <w:bottom w:val="single" w:sz="4" w:space="0" w:color="034B45" w:themeColor="accent1"/>
        <w:right w:val="single" w:sz="4" w:space="0" w:color="034B45" w:themeColor="accent1"/>
        <w:insideH w:val="single" w:sz="4" w:space="0" w:color="034B45" w:themeColor="accent1"/>
        <w:insideV w:val="single" w:sz="4" w:space="0" w:color="034B45" w:themeColor="accent1"/>
      </w:tblBorders>
    </w:tblPr>
    <w:tblStylePr w:type="firstRow">
      <w:rPr>
        <w:b/>
        <w:bCs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single" w:sz="4" w:space="0" w:color="034B45" w:themeColor="accent1"/>
          <w:insideV w:val="single" w:sz="4" w:space="0" w:color="034B45" w:themeColor="accent1"/>
          <w:tl2br w:val="nil"/>
          <w:tr2bl w:val="nil"/>
        </w:tcBorders>
        <w:shd w:val="clear" w:color="auto" w:fill="4EF8B6" w:themeFill="accent2"/>
      </w:tcPr>
    </w:tblStylePr>
    <w:tblStylePr w:type="lastRow">
      <w:rPr>
        <w:b w:val="0"/>
        <w:bCs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single" w:sz="4" w:space="0" w:color="034B45" w:themeColor="accent1"/>
          <w:insideV w:val="single" w:sz="4" w:space="0" w:color="034B45" w:themeColor="accent1"/>
        </w:tcBorders>
        <w:shd w:val="clear" w:color="auto" w:fill="B8FCE1" w:themeFill="accent2" w:themeFillTint="66"/>
      </w:tcPr>
    </w:tblStylePr>
    <w:tblStylePr w:type="firstCol">
      <w:rPr>
        <w:b w:val="0"/>
        <w:bCs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single" w:sz="4" w:space="0" w:color="034B45" w:themeColor="accent1"/>
          <w:insideV w:val="single" w:sz="4" w:space="0" w:color="034B45" w:themeColor="accent1"/>
        </w:tcBorders>
        <w:shd w:val="clear" w:color="auto" w:fill="B8FCE1" w:themeFill="accent2" w:themeFillTint="66"/>
      </w:tcPr>
    </w:tblStylePr>
    <w:tblStylePr w:type="lastCol">
      <w:rPr>
        <w:b w:val="0"/>
        <w:bCs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single" w:sz="4" w:space="0" w:color="034B45" w:themeColor="accent1"/>
          <w:insideV w:val="single" w:sz="4" w:space="0" w:color="034B45" w:themeColor="accent1"/>
        </w:tcBorders>
        <w:shd w:val="clear" w:color="auto" w:fill="B8FCE1" w:themeFill="accent2" w:themeFillTint="66"/>
      </w:tcPr>
    </w:tblStylePr>
    <w:tblStylePr w:type="band1Vert">
      <w:rPr>
        <w:b w:val="0"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single" w:sz="4" w:space="0" w:color="034B45" w:themeColor="accent1"/>
          <w:insideV w:val="single" w:sz="4" w:space="0" w:color="034B45" w:themeColor="accent1"/>
        </w:tcBorders>
        <w:shd w:val="clear" w:color="auto" w:fill="DBFDF0" w:themeFill="accent2" w:themeFillTint="33"/>
      </w:tcPr>
    </w:tblStylePr>
    <w:tblStylePr w:type="band2Vert"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single" w:sz="4" w:space="0" w:color="034B45" w:themeColor="accent1"/>
          <w:insideV w:val="single" w:sz="4" w:space="0" w:color="034B45" w:themeColor="accent1"/>
        </w:tcBorders>
      </w:tcPr>
    </w:tblStylePr>
    <w:tblStylePr w:type="band1Horz">
      <w:rPr>
        <w:b w:val="0"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single" w:sz="4" w:space="0" w:color="034B45" w:themeColor="accent1"/>
          <w:insideV w:val="single" w:sz="4" w:space="0" w:color="034B45" w:themeColor="accent1"/>
        </w:tcBorders>
        <w:shd w:val="clear" w:color="auto" w:fill="DBFDF0" w:themeFill="accent2" w:themeFillTint="33"/>
      </w:tcPr>
    </w:tblStylePr>
    <w:tblStylePr w:type="band2Horz"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single" w:sz="4" w:space="0" w:color="034B45" w:themeColor="accent1"/>
          <w:insideV w:val="single" w:sz="4" w:space="0" w:color="034B45" w:themeColor="accent1"/>
        </w:tcBorders>
      </w:tcPr>
    </w:tblStylePr>
  </w:style>
  <w:style w:type="table" w:styleId="GridTable2-Accent5">
    <w:name w:val="Grid Table 2 Accent 5"/>
    <w:basedOn w:val="GridTable2"/>
    <w:uiPriority w:val="47"/>
    <w:rsid w:val="00E5518C"/>
    <w:tblPr/>
    <w:tblStylePr w:type="firstRow">
      <w:rPr>
        <w:b/>
        <w:bCs/>
      </w:rPr>
      <w:tblPr/>
      <w:tcPr>
        <w:shd w:val="clear" w:color="auto" w:fill="FF8274" w:themeFill="accent5"/>
      </w:tcPr>
    </w:tblStylePr>
    <w:tblStylePr w:type="lastRow">
      <w:rPr>
        <w:b/>
        <w:bCs/>
      </w:rPr>
      <w:tblPr/>
      <w:tcPr>
        <w:shd w:val="clear" w:color="auto" w:fill="FFCCC7" w:themeFill="accent5" w:themeFillTint="66"/>
      </w:tcPr>
    </w:tblStylePr>
    <w:tblStylePr w:type="firstCol">
      <w:rPr>
        <w:b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CCC7" w:themeFill="accent5" w:themeFillTint="66"/>
      </w:tcPr>
    </w:tblStylePr>
    <w:tblStylePr w:type="lastCol">
      <w:rPr>
        <w:b/>
        <w:bCs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</w:tcPr>
    </w:tblStylePr>
    <w:tblStylePr w:type="band1Vert">
      <w:rPr>
        <w:b/>
      </w:rPr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styleId="GridTable3-Accent4">
    <w:name w:val="Grid Table 3 Accent 4"/>
    <w:basedOn w:val="TableNormal"/>
    <w:uiPriority w:val="48"/>
    <w:rsid w:val="00914B57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bottom w:val="single" w:sz="4" w:space="0" w:color="A8F1FF" w:themeColor="accent4" w:themeTint="99"/>
        </w:tcBorders>
      </w:tcPr>
    </w:tblStylePr>
    <w:tblStylePr w:type="nwCell">
      <w:tblPr/>
      <w:tcPr>
        <w:tcBorders>
          <w:bottom w:val="single" w:sz="4" w:space="0" w:color="A8F1FF" w:themeColor="accent4" w:themeTint="99"/>
        </w:tcBorders>
      </w:tcPr>
    </w:tblStylePr>
    <w:tblStylePr w:type="seCell">
      <w:tblPr/>
      <w:tcPr>
        <w:tcBorders>
          <w:top w:val="single" w:sz="4" w:space="0" w:color="A8F1FF" w:themeColor="accent4" w:themeTint="99"/>
        </w:tcBorders>
      </w:tcPr>
    </w:tblStylePr>
    <w:tblStylePr w:type="swCell">
      <w:tblPr/>
      <w:tcPr>
        <w:tcBorders>
          <w:top w:val="single" w:sz="4" w:space="0" w:color="A8F1FF" w:themeColor="accent4" w:themeTint="99"/>
        </w:tcBorders>
      </w:tcPr>
    </w:tblStylePr>
  </w:style>
  <w:style w:type="table" w:styleId="GridTable4-Accent2">
    <w:name w:val="Grid Table 4 Accent 2"/>
    <w:basedOn w:val="TableNormal"/>
    <w:uiPriority w:val="49"/>
    <w:rsid w:val="00D22E1E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dotted" w:sz="4" w:space="0" w:color="7F7F7F" w:themeColor="text1" w:themeTint="80"/>
        <w:left w:val="dotted" w:sz="4" w:space="0" w:color="7F7F7F" w:themeColor="text1" w:themeTint="80"/>
        <w:bottom w:val="dotted" w:sz="4" w:space="0" w:color="7F7F7F" w:themeColor="text1" w:themeTint="80"/>
        <w:right w:val="dotted" w:sz="4" w:space="0" w:color="7F7F7F" w:themeColor="text1" w:themeTint="80"/>
        <w:insideH w:val="dotted" w:sz="4" w:space="0" w:color="7F7F7F" w:themeColor="text1" w:themeTint="80"/>
        <w:insideV w:val="dotted" w:sz="4" w:space="0" w:color="7F7F7F" w:themeColor="text1" w:themeTint="80"/>
      </w:tblBorders>
      <w:tblCellMar>
        <w:top w:w="57" w:type="dxa"/>
        <w:bottom w:w="142" w:type="dxa"/>
      </w:tblCellMar>
    </w:tblPr>
    <w:tblStylePr w:type="firstRow">
      <w:rPr>
        <w:b/>
        <w:bCs/>
        <w:color w:val="034B45" w:themeColor="accent1"/>
      </w:rPr>
      <w:tblPr/>
      <w:tcPr>
        <w:tc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cBorders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Topptekst">
    <w:name w:val="Topptekst"/>
    <w:basedOn w:val="TableNormal"/>
    <w:uiPriority w:val="99"/>
    <w:rsid w:val="00BD22A0"/>
    <w:pPr>
      <w:spacing w:after="0" w:line="240" w:lineRule="auto"/>
    </w:pPr>
    <w:rPr>
      <w:sz w:val="16"/>
    </w:rPr>
    <w:tblPr>
      <w:tblCellMar>
        <w:left w:w="0" w:type="dxa"/>
        <w:right w:w="0" w:type="dxa"/>
      </w:tblCellMar>
    </w:tbl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A73A59"/>
    <w:rPr>
      <w:rFonts w:cstheme="minorBidi"/>
      <w:sz w:val="16"/>
    </w:rPr>
  </w:style>
  <w:style w:type="paragraph" w:styleId="TOC4">
    <w:name w:val="toc 4"/>
    <w:basedOn w:val="Normal"/>
    <w:next w:val="Normal"/>
    <w:autoRedefine/>
    <w:uiPriority w:val="99"/>
    <w:semiHidden/>
    <w:rsid w:val="00914B57"/>
    <w:pPr>
      <w:tabs>
        <w:tab w:val="right" w:leader="dot" w:pos="9260"/>
      </w:tabs>
      <w:ind w:left="601"/>
    </w:pPr>
    <w:rPr>
      <w:sz w:val="18"/>
    </w:rPr>
  </w:style>
  <w:style w:type="table" w:customStyle="1" w:styleId="SignaturTabell">
    <w:name w:val="SignaturTabell"/>
    <w:basedOn w:val="TableNormal"/>
    <w:uiPriority w:val="99"/>
    <w:rsid w:val="00894900"/>
    <w:pPr>
      <w:spacing w:after="0" w:line="240" w:lineRule="auto"/>
    </w:pPr>
    <w:rPr>
      <w:sz w:val="16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blStylePr w:type="band1Horz">
      <w:tblPr>
        <w:tblCellMar>
          <w:top w:w="0" w:type="dxa"/>
          <w:left w:w="108" w:type="dxa"/>
          <w:bottom w:w="851" w:type="dxa"/>
          <w:right w:w="108" w:type="dxa"/>
        </w:tblCellMar>
      </w:tblPr>
      <w:trPr>
        <w:cantSplit w:val="0"/>
      </w:trPr>
      <w:tcPr>
        <w:tcBorders>
          <w:bottom w:val="single" w:sz="4" w:space="0" w:color="000000" w:themeColor="text1"/>
        </w:tcBorders>
      </w:tcPr>
    </w:tblStylePr>
    <w:tblStylePr w:type="band2Horz">
      <w:tblPr>
        <w:tblCellMar>
          <w:top w:w="0" w:type="dxa"/>
          <w:left w:w="108" w:type="dxa"/>
          <w:bottom w:w="227" w:type="dxa"/>
          <w:right w:w="108" w:type="dxa"/>
        </w:tblCellMar>
      </w:tblPr>
      <w:tcPr>
        <w:tcBorders>
          <w:left w:val="nil"/>
          <w:right w:val="nil"/>
          <w:insideH w:val="nil"/>
          <w:insideV w:val="nil"/>
        </w:tcBorders>
      </w:tcPr>
    </w:tblStylePr>
  </w:style>
  <w:style w:type="paragraph" w:customStyle="1" w:styleId="Mellomtabelleraltshift0">
    <w:name w:val="Mellom tabeller (alt shift 0)"/>
    <w:uiPriority w:val="19"/>
    <w:qFormat/>
    <w:rsid w:val="00914B57"/>
    <w:pPr>
      <w:spacing w:after="0"/>
    </w:pPr>
    <w:rPr>
      <w:sz w:val="2"/>
      <w:szCs w:val="2"/>
    </w:rPr>
  </w:style>
  <w:style w:type="table" w:styleId="GridTable6Colorful-Accent2">
    <w:name w:val="Grid Table 6 Colorful Accent 2"/>
    <w:basedOn w:val="TableNormal"/>
    <w:uiPriority w:val="51"/>
    <w:rsid w:val="00914B57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108" w:type="dxa"/>
      </w:tblCellMar>
    </w:tblPr>
    <w:tblStylePr w:type="firstRow">
      <w:rPr>
        <w:b/>
        <w:bCs/>
      </w:rPr>
      <w:tblPr/>
      <w:trPr>
        <w:tblHeader/>
      </w:trPr>
      <w:tcPr>
        <w:tcBorders>
          <w:top w:val="nil"/>
        </w:tcBorders>
        <w:shd w:val="clear" w:color="auto" w:fill="09EA93" w:themeFill="accent2" w:themeFillShade="BF"/>
      </w:tcPr>
    </w:tblStylePr>
    <w:tblStylePr w:type="lastRow">
      <w:rPr>
        <w:b/>
        <w:bCs/>
      </w:rPr>
      <w:tblPr/>
      <w:tcPr>
        <w:shd w:val="clear" w:color="auto" w:fill="B8FCE1" w:themeFill="accent2" w:themeFillTint="66"/>
      </w:tcPr>
    </w:tblStylePr>
    <w:tblStylePr w:type="firstCol">
      <w:rPr>
        <w:b w:val="0"/>
        <w:bCs/>
      </w:rPr>
      <w:tblPr/>
      <w:tcPr>
        <w:shd w:val="clear" w:color="auto" w:fill="B8FCE1" w:themeFill="accent2" w:themeFillTint="66"/>
      </w:tcPr>
    </w:tblStylePr>
    <w:tblStylePr w:type="lastCol">
      <w:rPr>
        <w:b w:val="0"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04F92"/>
    <w:pPr>
      <w:spacing w:after="0" w:line="240" w:lineRule="auto"/>
    </w:pPr>
    <w:rPr>
      <w:color w:val="023833" w:themeColor="accent1" w:themeShade="BF"/>
      <w:sz w:val="20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108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034B45" w:themeFill="accent1"/>
      </w:tcPr>
    </w:tblStylePr>
    <w:tblStylePr w:type="lastRow">
      <w:rPr>
        <w:b w:val="0"/>
        <w:bCs/>
      </w:rPr>
      <w:tblPr/>
      <w:tcPr>
        <w:shd w:val="clear" w:color="auto" w:fill="96FAF2" w:themeFill="accent1" w:themeFillTint="40"/>
      </w:tcPr>
    </w:tblStylePr>
    <w:tblStylePr w:type="firstCol">
      <w:rPr>
        <w:b w:val="0"/>
        <w:bCs/>
      </w:rPr>
      <w:tblPr/>
      <w:tcPr>
        <w:shd w:val="clear" w:color="auto" w:fill="96FAF2" w:themeFill="accent1" w:themeFillTint="40"/>
      </w:tcPr>
    </w:tblStylePr>
    <w:tblStylePr w:type="lastCol">
      <w:rPr>
        <w:b w:val="0"/>
        <w:bCs/>
      </w:rPr>
    </w:tblStylePr>
    <w:tblStylePr w:type="band1Vert">
      <w:tblPr/>
      <w:tcPr>
        <w:shd w:val="clear" w:color="auto" w:fill="D4FDF9" w:themeFill="accent1" w:themeFillTint="1A"/>
      </w:tcPr>
    </w:tblStylePr>
    <w:tblStylePr w:type="band1Horz">
      <w:tblPr/>
      <w:tcPr>
        <w:shd w:val="clear" w:color="auto" w:fill="D4FDF9" w:themeFill="accent1" w:themeFillTint="1A"/>
      </w:tcPr>
    </w:tblStylePr>
  </w:style>
  <w:style w:type="table" w:styleId="GridTable6Colorful">
    <w:name w:val="Grid Table 6 Colorful"/>
    <w:basedOn w:val="TableNormal"/>
    <w:uiPriority w:val="51"/>
    <w:rsid w:val="00BD22A0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7F7F7F" w:themeFill="text1" w:themeFillTint="80"/>
      </w:tcPr>
    </w:tblStylePr>
    <w:tblStylePr w:type="lastRow">
      <w:rPr>
        <w:b w:val="0"/>
        <w:bCs/>
      </w:rPr>
      <w:tblPr/>
      <w:tcPr>
        <w:shd w:val="clear" w:color="auto" w:fill="F2F2F2" w:themeFill="background1" w:themeFillShade="F2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GridTable6Colorful-Accent4">
    <w:name w:val="Grid Table 6 Colorful Accent 4"/>
    <w:basedOn w:val="TableNormal"/>
    <w:uiPriority w:val="51"/>
    <w:rsid w:val="00914B57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108" w:type="dxa"/>
      </w:tblCellMar>
    </w:tblPr>
    <w:tblStylePr w:type="firstRow">
      <w:rPr>
        <w:b/>
        <w:bCs/>
        <w:color w:val="2A2859" w:themeColor="text2"/>
      </w:rPr>
      <w:tblPr/>
      <w:trPr>
        <w:tblHeader/>
      </w:trPr>
      <w:tcPr>
        <w:shd w:val="clear" w:color="auto" w:fill="6FE9FF" w:themeFill="accent4"/>
      </w:tcPr>
    </w:tblStylePr>
    <w:tblStylePr w:type="lastRow">
      <w:rPr>
        <w:b/>
        <w:bCs/>
      </w:rPr>
      <w:tblPr/>
      <w:tcPr>
        <w:shd w:val="clear" w:color="auto" w:fill="C5F6FF" w:themeFill="accent4" w:themeFillTint="66"/>
      </w:tcPr>
    </w:tblStylePr>
    <w:tblStylePr w:type="firstCol">
      <w:rPr>
        <w:b w:val="0"/>
        <w:bCs/>
      </w:rPr>
      <w:tblPr/>
      <w:tcPr>
        <w:shd w:val="clear" w:color="auto" w:fill="C5F6FF" w:themeFill="accent4" w:themeFillTint="66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14B57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108" w:type="dxa"/>
      </w:tblCellMar>
    </w:tblPr>
    <w:tblStylePr w:type="firstRow">
      <w:rPr>
        <w:b/>
        <w:bCs/>
      </w:rPr>
      <w:tblPr/>
      <w:trPr>
        <w:tblHeader/>
      </w:trPr>
      <w:tcPr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FFCCC7" w:themeFill="accent5" w:themeFillTint="66"/>
      </w:tcPr>
    </w:tblStylePr>
    <w:tblStylePr w:type="firstCol">
      <w:rPr>
        <w:b w:val="0"/>
        <w:bCs/>
      </w:rPr>
      <w:tblPr/>
      <w:tcPr>
        <w:shd w:val="clear" w:color="auto" w:fill="FFCCC7" w:themeFill="accent5" w:themeFillTint="66"/>
      </w:tcPr>
    </w:tblStylePr>
    <w:tblStylePr w:type="lastCol">
      <w:rPr>
        <w:b w:val="0"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1449C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108" w:type="dxa"/>
      </w:tblCellMar>
    </w:tblPr>
    <w:tcPr>
      <w:shd w:val="clear" w:color="auto" w:fill="FFFFFF" w:themeFill="background1"/>
    </w:tcPr>
    <w:tblStylePr w:type="firstRow">
      <w:rPr>
        <w:b/>
        <w:bCs/>
      </w:rPr>
      <w:tblPr/>
      <w:trPr>
        <w:tblHeader/>
      </w:trPr>
      <w:tcPr>
        <w:shd w:val="clear" w:color="auto" w:fill="FBDCA5" w:themeFill="accent6" w:themeFillTint="99"/>
      </w:tcPr>
    </w:tblStylePr>
    <w:tblStylePr w:type="lastRow">
      <w:rPr>
        <w:b w:val="0"/>
        <w:bCs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FCE8C3" w:themeFill="accent6" w:themeFillTint="66"/>
      </w:tcPr>
    </w:tblStylePr>
    <w:tblStylePr w:type="firstCol">
      <w:rPr>
        <w:b w:val="0"/>
        <w:bCs/>
      </w:rPr>
      <w:tblPr/>
      <w:tcPr>
        <w:shd w:val="clear" w:color="auto" w:fill="FCE8C3" w:themeFill="accent6" w:themeFillTint="66"/>
      </w:tcPr>
    </w:tblStylePr>
    <w:tblStylePr w:type="lastCol">
      <w:rPr>
        <w:b w:val="0"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3">
    <w:name w:val="Grid Table 3"/>
    <w:basedOn w:val="TableNormal"/>
    <w:uiPriority w:val="48"/>
    <w:rsid w:val="00BD22A0"/>
    <w:pPr>
      <w:spacing w:after="0" w:line="240" w:lineRule="auto"/>
    </w:pPr>
    <w:rPr>
      <w:sz w:val="16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 w:val="0"/>
        <w:bCs/>
      </w:rPr>
      <w:tblPr/>
      <w:tcPr>
        <w:shd w:val="clear" w:color="auto" w:fill="FFFFFF" w:themeFill="background1"/>
      </w:tcPr>
    </w:tblStylePr>
    <w:tblStylePr w:type="firstCol">
      <w:pPr>
        <w:jc w:val="left"/>
      </w:pPr>
      <w:rPr>
        <w:i w:val="0"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rPr>
        <w:i w:val="0"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 w:themeFill="text1" w:themeFillTint="33"/>
      </w:tcPr>
    </w:tblStylePr>
    <w:tblStylePr w:type="band2Vert">
      <w:pPr>
        <w:jc w:val="left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 w:themeFill="text1" w:themeFillTint="3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1E375F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  <w:tblCellMar>
        <w:top w:w="57" w:type="dxa"/>
        <w:bottom w:w="142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FF8274" w:themeColor="accent5"/>
          <w:left w:val="single" w:sz="4" w:space="0" w:color="FF8274" w:themeColor="accent5"/>
          <w:bottom w:val="single" w:sz="4" w:space="0" w:color="FF8274" w:themeColor="accent5"/>
          <w:right w:val="single" w:sz="4" w:space="0" w:color="FF8274" w:themeColor="accent5"/>
          <w:insideH w:val="nil"/>
          <w:insideV w:val="nil"/>
        </w:tcBorders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04F92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  <w:tblCellMar>
        <w:top w:w="57" w:type="dxa"/>
        <w:bottom w:w="142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F9C66B" w:themeColor="accent6"/>
          <w:left w:val="single" w:sz="4" w:space="0" w:color="F9C66B" w:themeColor="accent6"/>
          <w:bottom w:val="single" w:sz="4" w:space="0" w:color="F9C66B" w:themeColor="accent6"/>
          <w:right w:val="single" w:sz="4" w:space="0" w:color="F9C66B" w:themeColor="accent6"/>
          <w:insideH w:val="nil"/>
          <w:insideV w:val="nil"/>
        </w:tcBorders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04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04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FB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4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4B45" w:themeFill="accent1"/>
      </w:tcPr>
    </w:tblStylePr>
    <w:tblStylePr w:type="band1Vert">
      <w:tblPr/>
      <w:tcPr>
        <w:shd w:val="clear" w:color="auto" w:fill="58F8EA" w:themeFill="accent1" w:themeFillTint="66"/>
      </w:tcPr>
    </w:tblStylePr>
    <w:tblStylePr w:type="band1Horz">
      <w:tblPr/>
      <w:tcPr>
        <w:shd w:val="clear" w:color="auto" w:fill="58F8E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04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F8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F8B6" w:themeFill="accent2"/>
      </w:tcPr>
    </w:tblStylePr>
    <w:tblStylePr w:type="band1Vert">
      <w:tblPr/>
      <w:tcPr>
        <w:shd w:val="clear" w:color="auto" w:fill="B8FCE1" w:themeFill="accent2" w:themeFillTint="66"/>
      </w:tcPr>
    </w:tblStylePr>
    <w:tblStylePr w:type="band1Horz">
      <w:tblPr/>
      <w:tcPr>
        <w:shd w:val="clear" w:color="auto" w:fill="B8FCE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04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DF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7F6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7F6C9" w:themeFill="accent3"/>
      </w:tcPr>
    </w:tblStylePr>
    <w:tblStylePr w:type="band1Vert">
      <w:tblPr/>
      <w:tcPr>
        <w:shd w:val="clear" w:color="auto" w:fill="E8FBE9" w:themeFill="accent3" w:themeFillTint="66"/>
      </w:tcPr>
    </w:tblStylePr>
    <w:tblStylePr w:type="band1Horz">
      <w:tblPr/>
      <w:tcPr>
        <w:shd w:val="clear" w:color="auto" w:fill="E8FBE9" w:themeFill="accent3" w:themeFillTint="66"/>
      </w:tcPr>
    </w:tblStylePr>
  </w:style>
  <w:style w:type="paragraph" w:customStyle="1" w:styleId="Referanserbrev">
    <w:name w:val="Referanser brev"/>
    <w:qFormat/>
    <w:rsid w:val="00B6746F"/>
    <w:pPr>
      <w:spacing w:after="0"/>
    </w:pPr>
    <w:rPr>
      <w:sz w:val="16"/>
    </w:rPr>
  </w:style>
  <w:style w:type="paragraph" w:styleId="ListNumber2">
    <w:name w:val="List Number 2"/>
    <w:basedOn w:val="BodyText"/>
    <w:uiPriority w:val="3"/>
    <w:rsid w:val="00B6746F"/>
    <w:pPr>
      <w:contextualSpacing/>
    </w:pPr>
  </w:style>
  <w:style w:type="character" w:styleId="UnresolvedMention">
    <w:name w:val="Unresolved Mention"/>
    <w:basedOn w:val="DefaultParagraphFont"/>
    <w:uiPriority w:val="99"/>
    <w:semiHidden/>
    <w:rsid w:val="007E2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oslo.kommune.no/personvern-og-informasjonskapsle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L234955\OneDrive%20-%20Oslo%20kommune\_000%20PROSJEKTMAPPE\Nytt%20henvendelsesskjema%20(2026.06)\Skjemamal-2026.06.dotx" TargetMode="External"/></Relationships>
</file>

<file path=word/theme/theme1.xml><?xml version="1.0" encoding="utf-8"?>
<a:theme xmlns:a="http://schemas.openxmlformats.org/drawingml/2006/main" name="OSLO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bbcebe-4146-4bd4-bab0-fa28748a46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B3DB09E5AEDB46B3782AA1A1EF192C" ma:contentTypeVersion="10" ma:contentTypeDescription="Opprett et nytt dokument." ma:contentTypeScope="" ma:versionID="b0b6b84eb9d97e758bede9559b7a279c">
  <xsd:schema xmlns:xsd="http://www.w3.org/2001/XMLSchema" xmlns:xs="http://www.w3.org/2001/XMLSchema" xmlns:p="http://schemas.microsoft.com/office/2006/metadata/properties" xmlns:ns2="97bbcebe-4146-4bd4-bab0-fa28748a4690" targetNamespace="http://schemas.microsoft.com/office/2006/metadata/properties" ma:root="true" ma:fieldsID="11eb1e7ac00bcfd21e32c3361b2841e3" ns2:_="">
    <xsd:import namespace="97bbcebe-4146-4bd4-bab0-fa28748a4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bcebe-4146-4bd4-bab0-fa28748a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86C90-E846-475C-89FC-557BB2F40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9EF8C-7243-4F38-8EAC-9640335AA423}">
  <ds:schemaRefs>
    <ds:schemaRef ds:uri="http://schemas.microsoft.com/office/2006/metadata/properties"/>
    <ds:schemaRef ds:uri="http://schemas.microsoft.com/office/infopath/2007/PartnerControls"/>
    <ds:schemaRef ds:uri="97bbcebe-4146-4bd4-bab0-fa28748a4690"/>
  </ds:schemaRefs>
</ds:datastoreItem>
</file>

<file path=customXml/itemProps3.xml><?xml version="1.0" encoding="utf-8"?>
<ds:datastoreItem xmlns:ds="http://schemas.openxmlformats.org/officeDocument/2006/customXml" ds:itemID="{93EC78E5-305C-42E6-A42B-C32CFA4B7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bcebe-4146-4bd4-bab0-fa28748a4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Skjemamal-2026.06.dotx</Template>
  <TotalTime>380</TotalTime>
  <Pages>4</Pages>
  <Words>996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Links>
    <vt:vector size="6" baseType="variant">
      <vt:variant>
        <vt:i4>6881406</vt:i4>
      </vt:variant>
      <vt:variant>
        <vt:i4>0</vt:i4>
      </vt:variant>
      <vt:variant>
        <vt:i4>0</vt:i4>
      </vt:variant>
      <vt:variant>
        <vt:i4>5</vt:i4>
      </vt:variant>
      <vt:variant>
        <vt:lpwstr>https://www.oslo.kommune.no/personvern-og-informasjonskapsler/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Andrea Boquist</dc:creator>
  <cp:keywords/>
  <dc:description/>
  <cp:lastModifiedBy>Trine Andrea Boquist</cp:lastModifiedBy>
  <cp:revision>480</cp:revision>
  <cp:lastPrinted>2026-08-07T01:03:00Z</cp:lastPrinted>
  <dcterms:created xsi:type="dcterms:W3CDTF">2026-08-06T10:40:00Z</dcterms:created>
  <dcterms:modified xsi:type="dcterms:W3CDTF">2026-08-07T08:43:00Z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0x010100BAB3DB09E5AEDB46B3782AA1A1EF192C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