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4DEE8" w14:textId="77777777" w:rsidR="000119BE" w:rsidRDefault="00C8709F" w:rsidP="001F112F">
      <w:pPr>
        <w:pStyle w:val="Overskrift1"/>
      </w:pPr>
      <w:r>
        <w:t>Bydel Nordstrand</w:t>
      </w:r>
    </w:p>
    <w:p w14:paraId="2897BE6F" w14:textId="77777777" w:rsidR="006E006E" w:rsidRDefault="00C8709F" w:rsidP="00C8709F">
      <w:pPr>
        <w:spacing w:after="0"/>
      </w:pPr>
      <w:r>
        <w:t>Avdeling oppvekst og velferd</w:t>
      </w:r>
    </w:p>
    <w:p w14:paraId="7F08DABC" w14:textId="1465C497" w:rsidR="00C8709F" w:rsidRDefault="69916BC9" w:rsidP="00C8709F">
      <w:pPr>
        <w:spacing w:after="0"/>
      </w:pPr>
      <w:r>
        <w:t>Barnehage</w:t>
      </w:r>
      <w:r w:rsidR="00C87D9A">
        <w:t>r</w:t>
      </w:r>
      <w:r>
        <w:t xml:space="preserve"> og </w:t>
      </w:r>
      <w:r w:rsidR="00C8709F">
        <w:t>Pedagogisk fagsenter</w:t>
      </w:r>
    </w:p>
    <w:p w14:paraId="672A6659" w14:textId="77777777" w:rsidR="006E006E" w:rsidRDefault="006E006E" w:rsidP="006E006E">
      <w:pPr>
        <w:pStyle w:val="Ingenmellomrom"/>
      </w:pPr>
    </w:p>
    <w:p w14:paraId="0A37501D" w14:textId="77777777" w:rsidR="006E006E" w:rsidRDefault="006E006E" w:rsidP="006E006E">
      <w:pPr>
        <w:pStyle w:val="Ingenmellomrom"/>
        <w:keepNext/>
        <w:keepLines/>
      </w:pPr>
    </w:p>
    <w:p w14:paraId="71B3CAD6" w14:textId="1E62221D" w:rsidR="00C8709F" w:rsidRPr="002D42B6" w:rsidRDefault="00C8709F" w:rsidP="00C8709F">
      <w:pPr>
        <w:pStyle w:val="Brdtekst"/>
        <w:rPr>
          <w:b/>
          <w:i/>
        </w:rPr>
      </w:pPr>
      <w:r>
        <w:rPr>
          <w:b/>
          <w:i/>
        </w:rPr>
        <w:t>Hen</w:t>
      </w:r>
      <w:r w:rsidR="00F652FF">
        <w:rPr>
          <w:b/>
          <w:i/>
        </w:rPr>
        <w:t>visnings</w:t>
      </w:r>
      <w:r>
        <w:rPr>
          <w:b/>
          <w:i/>
        </w:rPr>
        <w:t>skjema til Pedagogisk fagsenter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4"/>
        <w:gridCol w:w="1682"/>
        <w:gridCol w:w="29"/>
        <w:gridCol w:w="1326"/>
        <w:gridCol w:w="61"/>
        <w:gridCol w:w="3010"/>
      </w:tblGrid>
      <w:tr w:rsidR="00C8709F" w14:paraId="10C9267D" w14:textId="77777777" w:rsidTr="00484123">
        <w:tc>
          <w:tcPr>
            <w:tcW w:w="9212" w:type="dxa"/>
            <w:gridSpan w:val="7"/>
            <w:shd w:val="clear" w:color="auto" w:fill="BFBFBF" w:themeFill="background1" w:themeFillShade="BF"/>
          </w:tcPr>
          <w:p w14:paraId="7FA15BD9" w14:textId="77777777" w:rsidR="00C8709F" w:rsidRPr="00030D2E" w:rsidRDefault="00C8709F" w:rsidP="00484123">
            <w:r>
              <w:t>Om barnet (ved henvendelse angående gruppe. Gå rett til punktet «Barnehage»)</w:t>
            </w:r>
          </w:p>
        </w:tc>
      </w:tr>
      <w:tr w:rsidR="00C8709F" w:rsidRPr="00030D2E" w14:paraId="1E55C294" w14:textId="77777777" w:rsidTr="00484123">
        <w:tc>
          <w:tcPr>
            <w:tcW w:w="3070" w:type="dxa"/>
          </w:tcPr>
          <w:p w14:paraId="25E1D959" w14:textId="77777777" w:rsidR="00C8709F" w:rsidRPr="00030D2E" w:rsidRDefault="00C8709F" w:rsidP="00C918EB">
            <w:r w:rsidRPr="00030D2E">
              <w:t>Etternavn</w:t>
            </w:r>
          </w:p>
        </w:tc>
        <w:tc>
          <w:tcPr>
            <w:tcW w:w="3071" w:type="dxa"/>
            <w:gridSpan w:val="4"/>
          </w:tcPr>
          <w:p w14:paraId="317D7B6E" w14:textId="77777777" w:rsidR="00C8709F" w:rsidRPr="00030D2E" w:rsidRDefault="00C8709F" w:rsidP="00484123">
            <w:r w:rsidRPr="00030D2E">
              <w:t>Fornavn</w:t>
            </w:r>
          </w:p>
        </w:tc>
        <w:tc>
          <w:tcPr>
            <w:tcW w:w="3071" w:type="dxa"/>
            <w:gridSpan w:val="2"/>
          </w:tcPr>
          <w:p w14:paraId="4DACBFB8" w14:textId="2565C2FC" w:rsidR="00C8709F" w:rsidRPr="00030D2E" w:rsidRDefault="00C8709F" w:rsidP="00484123">
            <w:r w:rsidRPr="00030D2E">
              <w:t>Personnummer</w:t>
            </w:r>
            <w:r w:rsidR="00746884">
              <w:t xml:space="preserve"> (11 siffer)</w:t>
            </w:r>
          </w:p>
        </w:tc>
      </w:tr>
      <w:tr w:rsidR="00C8709F" w:rsidRPr="00030D2E" w14:paraId="236B629F" w14:textId="77777777" w:rsidTr="00484123">
        <w:tc>
          <w:tcPr>
            <w:tcW w:w="3070" w:type="dxa"/>
          </w:tcPr>
          <w:p w14:paraId="4BE128FC" w14:textId="77777777" w:rsidR="00C8709F" w:rsidRPr="00030D2E" w:rsidRDefault="00C8709F" w:rsidP="00484123">
            <w:r>
              <w:t>Kjønn</w:t>
            </w:r>
          </w:p>
        </w:tc>
        <w:tc>
          <w:tcPr>
            <w:tcW w:w="3071" w:type="dxa"/>
            <w:gridSpan w:val="4"/>
          </w:tcPr>
          <w:p w14:paraId="776B432B" w14:textId="77777777" w:rsidR="00C8709F" w:rsidRPr="00030D2E" w:rsidRDefault="00C8709F" w:rsidP="00484123">
            <w:r>
              <w:t>Morsmål</w:t>
            </w:r>
          </w:p>
        </w:tc>
        <w:tc>
          <w:tcPr>
            <w:tcW w:w="3071" w:type="dxa"/>
            <w:gridSpan w:val="2"/>
          </w:tcPr>
          <w:p w14:paraId="71D25901" w14:textId="422F97A8" w:rsidR="00C8709F" w:rsidRPr="005B4C19" w:rsidRDefault="005B4C19" w:rsidP="00484123">
            <w:r w:rsidRPr="005B4C19">
              <w:t>Bostedsbydel</w:t>
            </w:r>
          </w:p>
        </w:tc>
      </w:tr>
      <w:tr w:rsidR="00C8709F" w:rsidRPr="00030D2E" w14:paraId="5DFC4B21" w14:textId="77777777" w:rsidTr="00484123">
        <w:tc>
          <w:tcPr>
            <w:tcW w:w="3070" w:type="dxa"/>
          </w:tcPr>
          <w:p w14:paraId="691EA253" w14:textId="77777777" w:rsidR="00C8709F" w:rsidRDefault="00C8709F" w:rsidP="00484123">
            <w:r>
              <w:t>Hjelpemidler</w:t>
            </w:r>
          </w:p>
        </w:tc>
        <w:tc>
          <w:tcPr>
            <w:tcW w:w="3071" w:type="dxa"/>
            <w:gridSpan w:val="4"/>
          </w:tcPr>
          <w:p w14:paraId="762F6C5D" w14:textId="77777777" w:rsidR="00C8709F" w:rsidRDefault="00C8709F" w:rsidP="00484123">
            <w:r>
              <w:t>Prioritet ved opptak</w:t>
            </w:r>
          </w:p>
        </w:tc>
        <w:tc>
          <w:tcPr>
            <w:tcW w:w="3071" w:type="dxa"/>
            <w:gridSpan w:val="2"/>
          </w:tcPr>
          <w:p w14:paraId="2579F3DC" w14:textId="77777777" w:rsidR="00C8709F" w:rsidRDefault="00C8709F" w:rsidP="00484123">
            <w:r>
              <w:t>Oppstart barnehage / evt. tidligere barnehage</w:t>
            </w:r>
          </w:p>
        </w:tc>
      </w:tr>
      <w:tr w:rsidR="00C8709F" w:rsidRPr="00030D2E" w14:paraId="2D496713" w14:textId="77777777" w:rsidTr="00484123">
        <w:tc>
          <w:tcPr>
            <w:tcW w:w="9212" w:type="dxa"/>
            <w:gridSpan w:val="7"/>
            <w:shd w:val="clear" w:color="auto" w:fill="BFBFBF" w:themeFill="background1" w:themeFillShade="BF"/>
          </w:tcPr>
          <w:p w14:paraId="111BEA9A" w14:textId="77777777" w:rsidR="00C8709F" w:rsidRPr="00030D2E" w:rsidRDefault="00C8709F" w:rsidP="00484123">
            <w:r>
              <w:t>Foreldre/foresatte</w:t>
            </w:r>
          </w:p>
        </w:tc>
      </w:tr>
      <w:tr w:rsidR="00C8709F" w:rsidRPr="00030D2E" w14:paraId="1F1091FF" w14:textId="77777777" w:rsidTr="00484123">
        <w:tc>
          <w:tcPr>
            <w:tcW w:w="6141" w:type="dxa"/>
            <w:gridSpan w:val="5"/>
          </w:tcPr>
          <w:p w14:paraId="73F17046" w14:textId="77777777" w:rsidR="00C8709F" w:rsidRPr="00030D2E" w:rsidRDefault="00C8709F" w:rsidP="00484123">
            <w:r>
              <w:t>Foresatt 1</w:t>
            </w:r>
          </w:p>
        </w:tc>
        <w:tc>
          <w:tcPr>
            <w:tcW w:w="3071" w:type="dxa"/>
            <w:gridSpan w:val="2"/>
          </w:tcPr>
          <w:p w14:paraId="73F1043E" w14:textId="77777777" w:rsidR="00C8709F" w:rsidRPr="00030D2E" w:rsidRDefault="00C8709F" w:rsidP="00484123">
            <w:r>
              <w:t>Telefon</w:t>
            </w:r>
          </w:p>
        </w:tc>
      </w:tr>
      <w:tr w:rsidR="00C8709F" w:rsidRPr="00030D2E" w14:paraId="5830A2A1" w14:textId="77777777" w:rsidTr="00484123">
        <w:tc>
          <w:tcPr>
            <w:tcW w:w="6141" w:type="dxa"/>
            <w:gridSpan w:val="5"/>
          </w:tcPr>
          <w:p w14:paraId="0665A75C" w14:textId="77777777" w:rsidR="00C8709F" w:rsidRPr="00030D2E" w:rsidRDefault="00C8709F" w:rsidP="00484123">
            <w:r>
              <w:t>Adresse</w:t>
            </w:r>
          </w:p>
        </w:tc>
        <w:tc>
          <w:tcPr>
            <w:tcW w:w="3071" w:type="dxa"/>
            <w:gridSpan w:val="2"/>
          </w:tcPr>
          <w:p w14:paraId="3EC7D2DA" w14:textId="77777777" w:rsidR="00C8709F" w:rsidRPr="00030D2E" w:rsidRDefault="00C8709F" w:rsidP="00484123">
            <w:r>
              <w:t>Behov for tolk</w:t>
            </w:r>
          </w:p>
        </w:tc>
      </w:tr>
      <w:tr w:rsidR="0093027A" w:rsidRPr="00030D2E" w14:paraId="6600BC7F" w14:textId="77777777" w:rsidTr="001A50AC">
        <w:tc>
          <w:tcPr>
            <w:tcW w:w="9212" w:type="dxa"/>
            <w:gridSpan w:val="7"/>
          </w:tcPr>
          <w:p w14:paraId="5CC3FE54" w14:textId="3F77556E" w:rsidR="0093027A" w:rsidRDefault="0093027A" w:rsidP="00484123">
            <w:r>
              <w:t>Mailadresse</w:t>
            </w:r>
          </w:p>
        </w:tc>
      </w:tr>
      <w:tr w:rsidR="00C8709F" w:rsidRPr="00030D2E" w14:paraId="621D3C4D" w14:textId="77777777" w:rsidTr="00484123">
        <w:tc>
          <w:tcPr>
            <w:tcW w:w="6141" w:type="dxa"/>
            <w:gridSpan w:val="5"/>
          </w:tcPr>
          <w:p w14:paraId="279C05FA" w14:textId="77777777" w:rsidR="00C8709F" w:rsidRPr="00030D2E" w:rsidRDefault="00C8709F" w:rsidP="00484123">
            <w:r>
              <w:t>Foresatt 2</w:t>
            </w:r>
          </w:p>
        </w:tc>
        <w:tc>
          <w:tcPr>
            <w:tcW w:w="3071" w:type="dxa"/>
            <w:gridSpan w:val="2"/>
          </w:tcPr>
          <w:p w14:paraId="53C88C31" w14:textId="77777777" w:rsidR="00C8709F" w:rsidRPr="00030D2E" w:rsidRDefault="00C8709F" w:rsidP="00484123">
            <w:r>
              <w:t>Telefon</w:t>
            </w:r>
          </w:p>
        </w:tc>
      </w:tr>
      <w:tr w:rsidR="00C8709F" w:rsidRPr="00030D2E" w14:paraId="3898FE3A" w14:textId="77777777" w:rsidTr="00484123">
        <w:tc>
          <w:tcPr>
            <w:tcW w:w="6141" w:type="dxa"/>
            <w:gridSpan w:val="5"/>
          </w:tcPr>
          <w:p w14:paraId="399FCB09" w14:textId="77777777" w:rsidR="00C8709F" w:rsidRPr="00030D2E" w:rsidRDefault="00C8709F" w:rsidP="00484123">
            <w:r>
              <w:t>Adresse</w:t>
            </w:r>
          </w:p>
        </w:tc>
        <w:tc>
          <w:tcPr>
            <w:tcW w:w="3071" w:type="dxa"/>
            <w:gridSpan w:val="2"/>
          </w:tcPr>
          <w:p w14:paraId="4ACBD0D3" w14:textId="77777777" w:rsidR="00C8709F" w:rsidRPr="00030D2E" w:rsidRDefault="00C8709F" w:rsidP="00484123">
            <w:r>
              <w:t>Behov for tolk</w:t>
            </w:r>
          </w:p>
        </w:tc>
      </w:tr>
      <w:tr w:rsidR="00E746DC" w:rsidRPr="00030D2E" w14:paraId="2D504CB7" w14:textId="77777777" w:rsidTr="002134C4">
        <w:tc>
          <w:tcPr>
            <w:tcW w:w="9212" w:type="dxa"/>
            <w:gridSpan w:val="7"/>
          </w:tcPr>
          <w:p w14:paraId="0C68D8C2" w14:textId="7A18E842" w:rsidR="00E746DC" w:rsidRDefault="00E746DC" w:rsidP="00484123">
            <w:r>
              <w:t>Mailadresse</w:t>
            </w:r>
          </w:p>
        </w:tc>
      </w:tr>
      <w:tr w:rsidR="00C8709F" w:rsidRPr="00030D2E" w14:paraId="62A0E4A5" w14:textId="77777777" w:rsidTr="00484123">
        <w:tc>
          <w:tcPr>
            <w:tcW w:w="9212" w:type="dxa"/>
            <w:gridSpan w:val="7"/>
          </w:tcPr>
          <w:p w14:paraId="095D8B02" w14:textId="4833D58B" w:rsidR="00C8709F" w:rsidRDefault="00C8709F" w:rsidP="00484123">
            <w:r>
              <w:t xml:space="preserve">Omsorgsfunksjon: Mor </w:t>
            </w:r>
            <w:r w:rsidRPr="00FE6435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>
              <w:t xml:space="preserve">Far </w:t>
            </w:r>
            <w:r w:rsidRPr="00FE6435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>
              <w:t>Annet</w:t>
            </w:r>
            <w:r w:rsidR="008148AD">
              <w:t>:</w:t>
            </w:r>
          </w:p>
        </w:tc>
      </w:tr>
      <w:tr w:rsidR="00C8709F" w:rsidRPr="00030D2E" w14:paraId="16681558" w14:textId="77777777" w:rsidTr="00484123">
        <w:trPr>
          <w:trHeight w:val="276"/>
        </w:trPr>
        <w:tc>
          <w:tcPr>
            <w:tcW w:w="9212" w:type="dxa"/>
            <w:gridSpan w:val="7"/>
            <w:shd w:val="clear" w:color="auto" w:fill="BFBFBF" w:themeFill="background1" w:themeFillShade="BF"/>
          </w:tcPr>
          <w:p w14:paraId="3F9321E5" w14:textId="77777777" w:rsidR="00C8709F" w:rsidRDefault="00C8709F" w:rsidP="00484123">
            <w:r>
              <w:t>Barnehage</w:t>
            </w:r>
          </w:p>
        </w:tc>
      </w:tr>
      <w:tr w:rsidR="00C8709F" w:rsidRPr="00030D2E" w14:paraId="2B7F7933" w14:textId="77777777" w:rsidTr="00484123">
        <w:trPr>
          <w:trHeight w:val="551"/>
        </w:trPr>
        <w:tc>
          <w:tcPr>
            <w:tcW w:w="4786" w:type="dxa"/>
            <w:gridSpan w:val="3"/>
          </w:tcPr>
          <w:p w14:paraId="0A2890A8" w14:textId="77777777" w:rsidR="00C8709F" w:rsidRPr="00030D2E" w:rsidRDefault="00C8709F" w:rsidP="00484123">
            <w:r>
              <w:t>Barnehage</w:t>
            </w:r>
          </w:p>
        </w:tc>
        <w:tc>
          <w:tcPr>
            <w:tcW w:w="4426" w:type="dxa"/>
            <w:gridSpan w:val="4"/>
          </w:tcPr>
          <w:p w14:paraId="16AF64B9" w14:textId="77777777" w:rsidR="00C8709F" w:rsidRPr="00030D2E" w:rsidRDefault="00C8709F" w:rsidP="00484123">
            <w:r>
              <w:t xml:space="preserve">Avdeling </w:t>
            </w:r>
          </w:p>
        </w:tc>
      </w:tr>
      <w:tr w:rsidR="00C8709F" w:rsidRPr="00030D2E" w14:paraId="0DA716B6" w14:textId="77777777" w:rsidTr="00484123">
        <w:trPr>
          <w:trHeight w:val="551"/>
        </w:trPr>
        <w:tc>
          <w:tcPr>
            <w:tcW w:w="4786" w:type="dxa"/>
            <w:gridSpan w:val="3"/>
          </w:tcPr>
          <w:p w14:paraId="5DAB6C7B" w14:textId="4403E3B4" w:rsidR="00C918EB" w:rsidRPr="00030D2E" w:rsidRDefault="00C8709F" w:rsidP="00484123">
            <w:r>
              <w:t>Kontaktperson og telefonnummer til teamleder/styrer</w:t>
            </w:r>
          </w:p>
        </w:tc>
        <w:tc>
          <w:tcPr>
            <w:tcW w:w="4426" w:type="dxa"/>
            <w:gridSpan w:val="4"/>
          </w:tcPr>
          <w:p w14:paraId="24520837" w14:textId="77777777" w:rsidR="00C8709F" w:rsidRPr="00030D2E" w:rsidRDefault="00C8709F" w:rsidP="00484123">
            <w:r>
              <w:t>Kontaktperson og telefonnummer til avdeling</w:t>
            </w:r>
          </w:p>
        </w:tc>
      </w:tr>
      <w:tr w:rsidR="007D3A2E" w:rsidRPr="00030D2E" w14:paraId="2D0447FB" w14:textId="77777777" w:rsidTr="00484123">
        <w:trPr>
          <w:trHeight w:val="551"/>
        </w:trPr>
        <w:tc>
          <w:tcPr>
            <w:tcW w:w="4786" w:type="dxa"/>
            <w:gridSpan w:val="3"/>
          </w:tcPr>
          <w:p w14:paraId="3F9197BF" w14:textId="1E7CC3BF" w:rsidR="007D3A2E" w:rsidRDefault="006D7838" w:rsidP="00484123">
            <w:r>
              <w:t>Mailadresse</w:t>
            </w:r>
          </w:p>
        </w:tc>
        <w:tc>
          <w:tcPr>
            <w:tcW w:w="4426" w:type="dxa"/>
            <w:gridSpan w:val="4"/>
          </w:tcPr>
          <w:p w14:paraId="4F7740F8" w14:textId="12F1119E" w:rsidR="007D3A2E" w:rsidRDefault="006D7838" w:rsidP="00484123">
            <w:r>
              <w:t>Mailadresse</w:t>
            </w:r>
          </w:p>
        </w:tc>
      </w:tr>
      <w:tr w:rsidR="00C8709F" w:rsidRPr="002D42B6" w14:paraId="11056BAB" w14:textId="77777777" w:rsidTr="00484123">
        <w:tc>
          <w:tcPr>
            <w:tcW w:w="9212" w:type="dxa"/>
            <w:gridSpan w:val="7"/>
          </w:tcPr>
          <w:p w14:paraId="02EB378F" w14:textId="690C256E" w:rsidR="00C8709F" w:rsidRPr="002D42B6" w:rsidRDefault="00641FD9" w:rsidP="00077B7F">
            <w:r>
              <w:t>Antall barn</w:t>
            </w:r>
            <w:r w:rsidR="008B2C7C">
              <w:t xml:space="preserve"> og ansatte</w:t>
            </w:r>
            <w:r>
              <w:t xml:space="preserve"> på avdeling</w:t>
            </w:r>
            <w:r w:rsidR="008B2C7C">
              <w:t>/base:</w:t>
            </w:r>
          </w:p>
        </w:tc>
      </w:tr>
      <w:tr w:rsidR="00C8709F" w:rsidRPr="00030D2E" w14:paraId="72DAAE40" w14:textId="77777777" w:rsidTr="00484123">
        <w:tc>
          <w:tcPr>
            <w:tcW w:w="9212" w:type="dxa"/>
            <w:gridSpan w:val="7"/>
            <w:shd w:val="clear" w:color="auto" w:fill="BFBFBF" w:themeFill="background1" w:themeFillShade="BF"/>
          </w:tcPr>
          <w:p w14:paraId="2C36092A" w14:textId="77777777" w:rsidR="00C8709F" w:rsidRDefault="00C8709F" w:rsidP="00484123">
            <w:r>
              <w:lastRenderedPageBreak/>
              <w:t>Beskriv årsak til henvendelse (benytt vedlegg hvis det er hensiktsmessig)</w:t>
            </w:r>
          </w:p>
        </w:tc>
      </w:tr>
      <w:tr w:rsidR="00C8709F" w:rsidRPr="00030D2E" w14:paraId="6A05A809" w14:textId="77777777" w:rsidTr="00484123">
        <w:tc>
          <w:tcPr>
            <w:tcW w:w="9212" w:type="dxa"/>
            <w:gridSpan w:val="7"/>
          </w:tcPr>
          <w:p w14:paraId="5A39BBE3" w14:textId="77777777" w:rsidR="00C8709F" w:rsidRDefault="00C8709F" w:rsidP="00484123"/>
          <w:p w14:paraId="41C8F396" w14:textId="77777777" w:rsidR="00C8709F" w:rsidRDefault="00C8709F" w:rsidP="00484123"/>
          <w:p w14:paraId="5D73F6B6" w14:textId="77777777" w:rsidR="00951541" w:rsidRDefault="00951541" w:rsidP="00484123"/>
          <w:p w14:paraId="7DE5E197" w14:textId="77777777" w:rsidR="00C8709F" w:rsidRDefault="00C8709F" w:rsidP="00484123"/>
          <w:p w14:paraId="72A3D3EC" w14:textId="40A465E5" w:rsidR="00A52E5C" w:rsidRDefault="00A52E5C" w:rsidP="00484123"/>
        </w:tc>
      </w:tr>
      <w:tr w:rsidR="00C8709F" w:rsidRPr="00030D2E" w14:paraId="6439D4F6" w14:textId="77777777" w:rsidTr="00484123">
        <w:tc>
          <w:tcPr>
            <w:tcW w:w="9212" w:type="dxa"/>
            <w:gridSpan w:val="7"/>
            <w:shd w:val="clear" w:color="auto" w:fill="BFBFBF" w:themeFill="background1" w:themeFillShade="BF"/>
          </w:tcPr>
          <w:p w14:paraId="105AE442" w14:textId="38283626" w:rsidR="00C8709F" w:rsidRDefault="00F33E90" w:rsidP="00484123">
            <w:r>
              <w:t>F</w:t>
            </w:r>
            <w:r w:rsidR="00C8709F">
              <w:t>oreldrenes perspektiv</w:t>
            </w:r>
          </w:p>
        </w:tc>
      </w:tr>
      <w:tr w:rsidR="00C8709F" w:rsidRPr="00030D2E" w14:paraId="0D0B940D" w14:textId="77777777" w:rsidTr="00484123">
        <w:tc>
          <w:tcPr>
            <w:tcW w:w="9212" w:type="dxa"/>
            <w:gridSpan w:val="7"/>
          </w:tcPr>
          <w:p w14:paraId="0E27B00A" w14:textId="77777777" w:rsidR="00C8709F" w:rsidRDefault="00C8709F" w:rsidP="00484123"/>
          <w:p w14:paraId="60061E4C" w14:textId="77777777" w:rsidR="00C8709F" w:rsidRDefault="00C8709F" w:rsidP="00484123"/>
          <w:p w14:paraId="77F144AB" w14:textId="77777777" w:rsidR="00951541" w:rsidRDefault="00951541" w:rsidP="00484123"/>
          <w:p w14:paraId="094390D0" w14:textId="77777777" w:rsidR="00A52E5C" w:rsidRDefault="00A52E5C" w:rsidP="00484123"/>
          <w:p w14:paraId="4B94D5A5" w14:textId="77777777" w:rsidR="00C8709F" w:rsidRDefault="00C8709F" w:rsidP="00484123"/>
        </w:tc>
      </w:tr>
      <w:tr w:rsidR="008D12FA" w:rsidRPr="00030D2E" w14:paraId="7231FF7C" w14:textId="77777777" w:rsidTr="008D12FA">
        <w:tc>
          <w:tcPr>
            <w:tcW w:w="9212" w:type="dxa"/>
            <w:gridSpan w:val="7"/>
            <w:shd w:val="clear" w:color="auto" w:fill="BFBFBF" w:themeFill="background1" w:themeFillShade="BF"/>
          </w:tcPr>
          <w:p w14:paraId="0DE05538" w14:textId="1CBE3BB7" w:rsidR="008D12FA" w:rsidRDefault="008D12FA" w:rsidP="00484123">
            <w:r>
              <w:t xml:space="preserve">Er det opprettet stafettlogg </w:t>
            </w:r>
            <w:r w:rsidR="007730CF">
              <w:t>rundt barnet (jf. Bedre tverrfaglig innsats, BTI</w:t>
            </w:r>
            <w:r w:rsidR="00094C94">
              <w:t>)?</w:t>
            </w:r>
          </w:p>
        </w:tc>
      </w:tr>
      <w:tr w:rsidR="008D12FA" w:rsidRPr="00030D2E" w14:paraId="2E2BE99F" w14:textId="77777777" w:rsidTr="00484123">
        <w:tc>
          <w:tcPr>
            <w:tcW w:w="9212" w:type="dxa"/>
            <w:gridSpan w:val="7"/>
          </w:tcPr>
          <w:p w14:paraId="79E23D79" w14:textId="38FC8632" w:rsidR="000F3240" w:rsidRDefault="006B026A" w:rsidP="0048412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69120AB6" wp14:editId="509615A0">
                      <wp:simplePos x="0" y="0"/>
                      <wp:positionH relativeFrom="column">
                        <wp:posOffset>1753235</wp:posOffset>
                      </wp:positionH>
                      <wp:positionV relativeFrom="paragraph">
                        <wp:posOffset>116938</wp:posOffset>
                      </wp:positionV>
                      <wp:extent cx="176530" cy="188595"/>
                      <wp:effectExtent l="0" t="0" r="13970" b="20955"/>
                      <wp:wrapTight wrapText="bothSides">
                        <wp:wrapPolygon edited="0">
                          <wp:start x="0" y="0"/>
                          <wp:lineTo x="0" y="21818"/>
                          <wp:lineTo x="20978" y="21818"/>
                          <wp:lineTo x="20978" y="0"/>
                          <wp:lineTo x="0" y="0"/>
                        </wp:wrapPolygon>
                      </wp:wrapTight>
                      <wp:docPr id="3" name="Tekstbok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530" cy="1885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10BF0C" w14:textId="77777777" w:rsidR="00802C92" w:rsidRDefault="00802C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9120AB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3" o:spid="_x0000_s1026" type="#_x0000_t202" style="position:absolute;margin-left:138.05pt;margin-top:9.2pt;width:13.9pt;height:14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" fillcolor="white [3201]" strokeweight=".5pt">
                      <v:textbox>
                        <w:txbxContent>
                          <w:p w14:paraId="0810BF0C" w14:textId="77777777" w:rsidR="00802C92" w:rsidRDefault="00802C92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46143FF" wp14:editId="0058BF85">
                      <wp:simplePos x="0" y="0"/>
                      <wp:positionH relativeFrom="column">
                        <wp:posOffset>3506470</wp:posOffset>
                      </wp:positionH>
                      <wp:positionV relativeFrom="paragraph">
                        <wp:posOffset>101600</wp:posOffset>
                      </wp:positionV>
                      <wp:extent cx="176530" cy="188595"/>
                      <wp:effectExtent l="0" t="0" r="13970" b="20955"/>
                      <wp:wrapTight wrapText="bothSides">
                        <wp:wrapPolygon edited="0">
                          <wp:start x="0" y="0"/>
                          <wp:lineTo x="0" y="21818"/>
                          <wp:lineTo x="20978" y="21818"/>
                          <wp:lineTo x="20978" y="0"/>
                          <wp:lineTo x="0" y="0"/>
                        </wp:wrapPolygon>
                      </wp:wrapTight>
                      <wp:docPr id="5" name="Tekstbok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530" cy="188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4FEA4B" w14:textId="77777777" w:rsidR="006B026A" w:rsidRDefault="006B026A" w:rsidP="006B02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6143FF" id="Tekstboks 5" o:spid="_x0000_s1027" type="#_x0000_t202" style="position:absolute;margin-left:276.1pt;margin-top:8pt;width:13.9pt;height:14.8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" strokeweight=".5pt">
                      <v:textbox>
                        <w:txbxContent>
                          <w:p w14:paraId="734FEA4B" w14:textId="77777777" w:rsidR="006B026A" w:rsidRDefault="006B026A" w:rsidP="006B026A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802C92">
              <w:t xml:space="preserve">                                                </w:t>
            </w:r>
          </w:p>
          <w:p w14:paraId="08168B6E" w14:textId="0A5F29B9" w:rsidR="000F3240" w:rsidRDefault="000F3240" w:rsidP="00484123">
            <w:r>
              <w:t xml:space="preserve">                                                      </w:t>
            </w:r>
            <w:r w:rsidR="00802C92">
              <w:t>Ja</w:t>
            </w:r>
            <w:r>
              <w:t xml:space="preserve">                                                  Nei</w:t>
            </w:r>
          </w:p>
          <w:p w14:paraId="78ECC419" w14:textId="6A700A80" w:rsidR="00094C94" w:rsidRDefault="00C676CC" w:rsidP="00484123">
            <w:r>
              <w:t>Hvis ja, når ble stafettloggen opprettet?:</w:t>
            </w:r>
            <w:r w:rsidR="000F3240">
              <w:t xml:space="preserve">         </w:t>
            </w:r>
          </w:p>
        </w:tc>
      </w:tr>
      <w:tr w:rsidR="00C8709F" w:rsidRPr="00030D2E" w14:paraId="2AA866AD" w14:textId="77777777" w:rsidTr="00484123">
        <w:tc>
          <w:tcPr>
            <w:tcW w:w="9212" w:type="dxa"/>
            <w:gridSpan w:val="7"/>
            <w:shd w:val="clear" w:color="auto" w:fill="BFBFBF" w:themeFill="background1" w:themeFillShade="BF"/>
          </w:tcPr>
          <w:p w14:paraId="684205CE" w14:textId="52DE2B25" w:rsidR="00C8709F" w:rsidRDefault="00B853C4" w:rsidP="00484123">
            <w:r>
              <w:t>Gi en kort beskrivelse av h</w:t>
            </w:r>
            <w:r w:rsidR="00C8709F">
              <w:t xml:space="preserve">vilke tiltak </w:t>
            </w:r>
            <w:r w:rsidR="000A4BD4">
              <w:t xml:space="preserve">som </w:t>
            </w:r>
            <w:r w:rsidR="00C8709F">
              <w:t xml:space="preserve">har vært iverksatt og hvilken effekt tiltakene </w:t>
            </w:r>
            <w:r w:rsidR="00EF422B">
              <w:t xml:space="preserve">har </w:t>
            </w:r>
            <w:r w:rsidR="00C8709F">
              <w:t>hatt</w:t>
            </w:r>
            <w:r w:rsidR="000A4BD4">
              <w:t>. Der det er opprettet stafettlogg</w:t>
            </w:r>
            <w:r w:rsidR="00B24FF1">
              <w:t xml:space="preserve"> legges utskrift</w:t>
            </w:r>
            <w:r w:rsidR="00B125D1">
              <w:t xml:space="preserve"> fra loggen</w:t>
            </w:r>
            <w:r w:rsidR="003F680D">
              <w:t xml:space="preserve"> som vedlegg.</w:t>
            </w:r>
          </w:p>
        </w:tc>
      </w:tr>
      <w:tr w:rsidR="00C8709F" w:rsidRPr="00030D2E" w14:paraId="3DEEC669" w14:textId="77777777" w:rsidTr="00484123">
        <w:tc>
          <w:tcPr>
            <w:tcW w:w="9212" w:type="dxa"/>
            <w:gridSpan w:val="7"/>
          </w:tcPr>
          <w:p w14:paraId="3656B9AB" w14:textId="77777777" w:rsidR="00C8709F" w:rsidRDefault="00C8709F" w:rsidP="00484123"/>
          <w:p w14:paraId="45FB0818" w14:textId="77777777" w:rsidR="00C8709F" w:rsidRDefault="00C8709F" w:rsidP="00484123"/>
          <w:p w14:paraId="049F31CB" w14:textId="77777777" w:rsidR="00C918EB" w:rsidRDefault="00C918EB" w:rsidP="00484123"/>
          <w:p w14:paraId="53128261" w14:textId="77777777" w:rsidR="00C8709F" w:rsidRDefault="00C8709F" w:rsidP="00484123"/>
        </w:tc>
      </w:tr>
      <w:tr w:rsidR="00C8709F" w:rsidRPr="00030D2E" w14:paraId="75AAD1F5" w14:textId="77777777" w:rsidTr="00484123">
        <w:tc>
          <w:tcPr>
            <w:tcW w:w="9212" w:type="dxa"/>
            <w:gridSpan w:val="7"/>
            <w:shd w:val="clear" w:color="auto" w:fill="BFBFBF" w:themeFill="background1" w:themeFillShade="BF"/>
          </w:tcPr>
          <w:p w14:paraId="056408E6" w14:textId="09C64E24" w:rsidR="00C8709F" w:rsidRDefault="00C8709F" w:rsidP="00484123">
            <w:r>
              <w:lastRenderedPageBreak/>
              <w:t>Beskriv barnet</w:t>
            </w:r>
            <w:r w:rsidR="00B125D1">
              <w:t xml:space="preserve">s og </w:t>
            </w:r>
            <w:r>
              <w:t>barnehagens behov</w:t>
            </w:r>
          </w:p>
        </w:tc>
      </w:tr>
      <w:tr w:rsidR="00C8709F" w:rsidRPr="00030D2E" w14:paraId="4DDBEF00" w14:textId="77777777" w:rsidTr="00484123">
        <w:tc>
          <w:tcPr>
            <w:tcW w:w="9212" w:type="dxa"/>
            <w:gridSpan w:val="7"/>
          </w:tcPr>
          <w:p w14:paraId="3461D779" w14:textId="77777777" w:rsidR="00C8709F" w:rsidRDefault="00C8709F" w:rsidP="00484123"/>
          <w:p w14:paraId="3CF2D8B6" w14:textId="77777777" w:rsidR="00C8709F" w:rsidRDefault="00C8709F" w:rsidP="00484123"/>
          <w:p w14:paraId="0FB78278" w14:textId="77777777" w:rsidR="00C8709F" w:rsidRDefault="00C8709F" w:rsidP="00484123"/>
          <w:p w14:paraId="0931EA6A" w14:textId="77777777" w:rsidR="00526A82" w:rsidRDefault="00526A82" w:rsidP="00484123"/>
          <w:p w14:paraId="1FC39945" w14:textId="77777777" w:rsidR="00C8709F" w:rsidRDefault="00C8709F" w:rsidP="00484123"/>
        </w:tc>
      </w:tr>
      <w:tr w:rsidR="00DF7D6B" w:rsidRPr="00030D2E" w14:paraId="66E3AA82" w14:textId="77777777" w:rsidTr="007D3A2E">
        <w:tc>
          <w:tcPr>
            <w:tcW w:w="4815" w:type="dxa"/>
            <w:gridSpan w:val="4"/>
            <w:shd w:val="clear" w:color="auto" w:fill="BFBFBF" w:themeFill="background1" w:themeFillShade="BF"/>
          </w:tcPr>
          <w:p w14:paraId="240FA4A6" w14:textId="59037D29" w:rsidR="00DF7D6B" w:rsidRDefault="00DF7D6B" w:rsidP="00484123">
            <w:r>
              <w:t>Er barnets hørsel sjekket</w:t>
            </w:r>
            <w:r w:rsidR="008D791F">
              <w:t xml:space="preserve"> (dato)</w:t>
            </w:r>
            <w:r>
              <w:t>?</w:t>
            </w:r>
          </w:p>
        </w:tc>
        <w:tc>
          <w:tcPr>
            <w:tcW w:w="4397" w:type="dxa"/>
            <w:gridSpan w:val="3"/>
          </w:tcPr>
          <w:p w14:paraId="41B8BAD1" w14:textId="360CCC8A" w:rsidR="00DF7D6B" w:rsidRDefault="00DF7D6B" w:rsidP="00484123"/>
        </w:tc>
      </w:tr>
      <w:tr w:rsidR="00CD7ACB" w:rsidRPr="00030D2E" w14:paraId="12A4056C" w14:textId="77777777" w:rsidTr="007D3A2E">
        <w:tc>
          <w:tcPr>
            <w:tcW w:w="4815" w:type="dxa"/>
            <w:gridSpan w:val="4"/>
            <w:shd w:val="clear" w:color="auto" w:fill="BFBFBF" w:themeFill="background1" w:themeFillShade="BF"/>
          </w:tcPr>
          <w:p w14:paraId="6EC0E943" w14:textId="4352A715" w:rsidR="00CD7ACB" w:rsidRDefault="00CD7ACB" w:rsidP="00484123">
            <w:r>
              <w:t>Er barnets syn sjekket</w:t>
            </w:r>
            <w:r w:rsidR="00EB24FC">
              <w:t xml:space="preserve"> (dato)</w:t>
            </w:r>
            <w:r w:rsidR="004E6A8F">
              <w:t>?</w:t>
            </w:r>
          </w:p>
        </w:tc>
        <w:tc>
          <w:tcPr>
            <w:tcW w:w="4397" w:type="dxa"/>
            <w:gridSpan w:val="3"/>
          </w:tcPr>
          <w:p w14:paraId="79C195FD" w14:textId="77777777" w:rsidR="00CD7ACB" w:rsidRDefault="00CD7ACB" w:rsidP="00484123"/>
        </w:tc>
      </w:tr>
      <w:tr w:rsidR="00C8709F" w:rsidRPr="00497B16" w14:paraId="2D6EC7CB" w14:textId="77777777" w:rsidTr="00484123">
        <w:tc>
          <w:tcPr>
            <w:tcW w:w="9212" w:type="dxa"/>
            <w:gridSpan w:val="7"/>
            <w:shd w:val="clear" w:color="auto" w:fill="BFBFBF" w:themeFill="background1" w:themeFillShade="BF"/>
          </w:tcPr>
          <w:p w14:paraId="52DBF42E" w14:textId="0652FC99" w:rsidR="005444D4" w:rsidRDefault="00682152" w:rsidP="00D62EA8">
            <w:pPr>
              <w:spacing w:after="0"/>
            </w:pPr>
            <w:r>
              <w:t xml:space="preserve">Oppfølging av andre </w:t>
            </w:r>
            <w:r w:rsidR="00682AB3">
              <w:t>tjenester</w:t>
            </w:r>
            <w:r w:rsidR="009E5738">
              <w:t xml:space="preserve"> og aktuelle samarb</w:t>
            </w:r>
            <w:r w:rsidR="00682AB3">
              <w:t>eids</w:t>
            </w:r>
            <w:r w:rsidR="00B468DA">
              <w:t>partnere</w:t>
            </w:r>
            <w:r w:rsidR="009E5738">
              <w:t>:</w:t>
            </w:r>
          </w:p>
          <w:p w14:paraId="230465F3" w14:textId="7F0114A7" w:rsidR="00C8709F" w:rsidRPr="00497B16" w:rsidRDefault="0003692B" w:rsidP="00D62EA8">
            <w:pPr>
              <w:spacing w:after="0"/>
            </w:pPr>
            <w:r>
              <w:t xml:space="preserve">Husk å gi samtykke i eget skjema </w:t>
            </w:r>
            <w:r w:rsidR="005444D4">
              <w:t xml:space="preserve">for </w:t>
            </w:r>
            <w:r w:rsidR="003E7131">
              <w:t>tverrfaglig</w:t>
            </w:r>
            <w:r w:rsidR="005444D4">
              <w:t>samarbeid</w:t>
            </w:r>
            <w:r w:rsidR="003E7131">
              <w:t xml:space="preserve"> rundt barnet</w:t>
            </w:r>
            <w:r w:rsidR="006B7432">
              <w:t>.</w:t>
            </w:r>
          </w:p>
        </w:tc>
      </w:tr>
      <w:tr w:rsidR="00C8709F" w:rsidRPr="00030D2E" w14:paraId="0562CB0E" w14:textId="77777777" w:rsidTr="00484123">
        <w:tc>
          <w:tcPr>
            <w:tcW w:w="9212" w:type="dxa"/>
            <w:gridSpan w:val="7"/>
          </w:tcPr>
          <w:p w14:paraId="34CE0A41" w14:textId="77777777" w:rsidR="00C8709F" w:rsidRDefault="00C8709F" w:rsidP="00484123"/>
          <w:p w14:paraId="6D98A12B" w14:textId="77777777" w:rsidR="00C8709F" w:rsidRDefault="00C8709F" w:rsidP="00484123"/>
          <w:p w14:paraId="2946DB82" w14:textId="77777777" w:rsidR="00C8709F" w:rsidRDefault="00C8709F" w:rsidP="00484123"/>
        </w:tc>
      </w:tr>
      <w:tr w:rsidR="00C8709F" w14:paraId="47808296" w14:textId="77777777" w:rsidTr="00484123">
        <w:tc>
          <w:tcPr>
            <w:tcW w:w="9212" w:type="dxa"/>
            <w:gridSpan w:val="7"/>
            <w:shd w:val="clear" w:color="auto" w:fill="BFBFBF" w:themeFill="background1" w:themeFillShade="BF"/>
          </w:tcPr>
          <w:p w14:paraId="167D5749" w14:textId="77777777" w:rsidR="00C8709F" w:rsidRDefault="00C8709F" w:rsidP="00D62EA8">
            <w:pPr>
              <w:spacing w:after="0"/>
              <w:rPr>
                <w:b/>
              </w:rPr>
            </w:pPr>
            <w:r>
              <w:rPr>
                <w:b/>
              </w:rPr>
              <w:t>Signaturfelt</w:t>
            </w:r>
          </w:p>
          <w:p w14:paraId="79C1FD0F" w14:textId="6E763C97" w:rsidR="00A6116F" w:rsidRPr="00624C76" w:rsidRDefault="00A6116F" w:rsidP="00D62EA8">
            <w:pPr>
              <w:spacing w:after="0"/>
              <w:rPr>
                <w:b/>
              </w:rPr>
            </w:pPr>
            <w:r w:rsidRPr="00624C76">
              <w:rPr>
                <w:b/>
              </w:rPr>
              <w:t xml:space="preserve">Vi bekrefter med dette </w:t>
            </w:r>
            <w:r w:rsidR="00624C76" w:rsidRPr="00624C76">
              <w:rPr>
                <w:b/>
              </w:rPr>
              <w:t>å ha lest og samtykke</w:t>
            </w:r>
            <w:r w:rsidR="00194A88">
              <w:rPr>
                <w:b/>
              </w:rPr>
              <w:t>r</w:t>
            </w:r>
            <w:r w:rsidR="00624C76" w:rsidRPr="00624C76">
              <w:rPr>
                <w:b/>
              </w:rPr>
              <w:t xml:space="preserve"> til henvisning</w:t>
            </w:r>
            <w:r w:rsidR="00BA191C">
              <w:rPr>
                <w:b/>
              </w:rPr>
              <w:t>en</w:t>
            </w:r>
          </w:p>
        </w:tc>
      </w:tr>
      <w:tr w:rsidR="00C8709F" w:rsidRPr="00C6572B" w14:paraId="2D0E1953" w14:textId="77777777" w:rsidTr="00484123">
        <w:tc>
          <w:tcPr>
            <w:tcW w:w="3104" w:type="dxa"/>
            <w:gridSpan w:val="2"/>
          </w:tcPr>
          <w:p w14:paraId="04A06429" w14:textId="77777777" w:rsidR="00C8709F" w:rsidRPr="00C6572B" w:rsidRDefault="00C8709F" w:rsidP="00484123">
            <w:pPr>
              <w:rPr>
                <w:b/>
              </w:rPr>
            </w:pPr>
            <w:r>
              <w:rPr>
                <w:b/>
              </w:rPr>
              <w:t>Sted/dato</w:t>
            </w:r>
          </w:p>
        </w:tc>
        <w:tc>
          <w:tcPr>
            <w:tcW w:w="3098" w:type="dxa"/>
            <w:gridSpan w:val="4"/>
          </w:tcPr>
          <w:p w14:paraId="6486B4B4" w14:textId="77777777" w:rsidR="00C8709F" w:rsidRPr="00C6572B" w:rsidRDefault="00C8709F" w:rsidP="00484123">
            <w:pPr>
              <w:rPr>
                <w:b/>
              </w:rPr>
            </w:pPr>
            <w:r w:rsidRPr="00C6572B">
              <w:rPr>
                <w:b/>
              </w:rPr>
              <w:t>Foresatt 1</w:t>
            </w:r>
          </w:p>
        </w:tc>
        <w:tc>
          <w:tcPr>
            <w:tcW w:w="3010" w:type="dxa"/>
          </w:tcPr>
          <w:p w14:paraId="51459DE9" w14:textId="77777777" w:rsidR="00C8709F" w:rsidRDefault="00C8709F" w:rsidP="00484123">
            <w:pPr>
              <w:rPr>
                <w:b/>
              </w:rPr>
            </w:pPr>
            <w:r w:rsidRPr="00C6572B">
              <w:rPr>
                <w:b/>
              </w:rPr>
              <w:t>Foresatt 2</w:t>
            </w:r>
          </w:p>
          <w:p w14:paraId="5997CC1D" w14:textId="77777777" w:rsidR="00C8709F" w:rsidRPr="00C6572B" w:rsidRDefault="00C8709F" w:rsidP="00484123">
            <w:pPr>
              <w:rPr>
                <w:b/>
              </w:rPr>
            </w:pPr>
          </w:p>
        </w:tc>
      </w:tr>
      <w:tr w:rsidR="00C8709F" w:rsidRPr="00C6572B" w14:paraId="115B45E8" w14:textId="77777777" w:rsidTr="00484123">
        <w:tc>
          <w:tcPr>
            <w:tcW w:w="3104" w:type="dxa"/>
            <w:gridSpan w:val="2"/>
          </w:tcPr>
          <w:p w14:paraId="46612A24" w14:textId="77777777" w:rsidR="00C8709F" w:rsidRPr="00C6572B" w:rsidRDefault="00C8709F" w:rsidP="00484123">
            <w:pPr>
              <w:rPr>
                <w:b/>
              </w:rPr>
            </w:pPr>
            <w:r>
              <w:rPr>
                <w:b/>
              </w:rPr>
              <w:t>Barnehage</w:t>
            </w:r>
          </w:p>
        </w:tc>
        <w:tc>
          <w:tcPr>
            <w:tcW w:w="3098" w:type="dxa"/>
            <w:gridSpan w:val="4"/>
          </w:tcPr>
          <w:p w14:paraId="7570C54F" w14:textId="77777777" w:rsidR="00C8709F" w:rsidRPr="00C6572B" w:rsidRDefault="00C8709F" w:rsidP="00484123">
            <w:pPr>
              <w:rPr>
                <w:b/>
              </w:rPr>
            </w:pPr>
            <w:r w:rsidRPr="00C6572B">
              <w:rPr>
                <w:b/>
              </w:rPr>
              <w:t>Evt</w:t>
            </w:r>
            <w:r>
              <w:rPr>
                <w:b/>
              </w:rPr>
              <w:t>.</w:t>
            </w:r>
            <w:r w:rsidRPr="00C6572B">
              <w:rPr>
                <w:b/>
              </w:rPr>
              <w:t xml:space="preserve"> andre instanser</w:t>
            </w:r>
          </w:p>
        </w:tc>
        <w:tc>
          <w:tcPr>
            <w:tcW w:w="3010" w:type="dxa"/>
          </w:tcPr>
          <w:p w14:paraId="60606574" w14:textId="77777777" w:rsidR="00C8709F" w:rsidRDefault="00C8709F" w:rsidP="00484123">
            <w:pPr>
              <w:rPr>
                <w:b/>
              </w:rPr>
            </w:pPr>
            <w:r w:rsidRPr="00C6572B">
              <w:rPr>
                <w:b/>
              </w:rPr>
              <w:t>Evt</w:t>
            </w:r>
            <w:r>
              <w:rPr>
                <w:b/>
              </w:rPr>
              <w:t>.</w:t>
            </w:r>
            <w:r w:rsidRPr="00C6572B">
              <w:rPr>
                <w:b/>
              </w:rPr>
              <w:t xml:space="preserve"> andre instanser</w:t>
            </w:r>
          </w:p>
          <w:p w14:paraId="110FFD37" w14:textId="77777777" w:rsidR="00C8709F" w:rsidRPr="00C6572B" w:rsidRDefault="00C8709F" w:rsidP="00484123">
            <w:pPr>
              <w:rPr>
                <w:b/>
              </w:rPr>
            </w:pPr>
          </w:p>
        </w:tc>
      </w:tr>
    </w:tbl>
    <w:p w14:paraId="6B699379" w14:textId="77777777" w:rsidR="00A67238" w:rsidRDefault="00A67238" w:rsidP="00D44A50">
      <w:pPr>
        <w:spacing w:after="160" w:line="259" w:lineRule="auto"/>
      </w:pPr>
    </w:p>
    <w:p w14:paraId="44DADE66" w14:textId="77777777" w:rsidR="00854805" w:rsidRDefault="00854805" w:rsidP="00D44A50">
      <w:pPr>
        <w:spacing w:after="160" w:line="259" w:lineRule="auto"/>
      </w:pPr>
    </w:p>
    <w:p w14:paraId="671B22EA" w14:textId="77777777" w:rsidR="00854805" w:rsidRDefault="00854805" w:rsidP="00D44A50">
      <w:pPr>
        <w:spacing w:after="160" w:line="259" w:lineRule="auto"/>
      </w:pPr>
    </w:p>
    <w:p w14:paraId="784ACA5B" w14:textId="77777777" w:rsidR="00854805" w:rsidRDefault="00854805" w:rsidP="00D44A50">
      <w:pPr>
        <w:spacing w:after="160" w:line="259" w:lineRule="auto"/>
      </w:pPr>
    </w:p>
    <w:p w14:paraId="4621807C" w14:textId="77777777" w:rsidR="00854805" w:rsidRDefault="00854805" w:rsidP="00D44A50">
      <w:pPr>
        <w:spacing w:after="160" w:line="259" w:lineRule="auto"/>
      </w:pPr>
    </w:p>
    <w:p w14:paraId="6D5C1962" w14:textId="77777777" w:rsidR="00854805" w:rsidRDefault="00854805" w:rsidP="00D44A50">
      <w:pPr>
        <w:spacing w:after="160" w:line="259" w:lineRule="auto"/>
      </w:pPr>
    </w:p>
    <w:p w14:paraId="0F97AB97" w14:textId="77777777" w:rsidR="00854805" w:rsidRDefault="00854805" w:rsidP="00D44A50">
      <w:pPr>
        <w:spacing w:after="160" w:line="259" w:lineRule="auto"/>
      </w:pPr>
    </w:p>
    <w:p w14:paraId="15985ECA" w14:textId="2F8F364F" w:rsidR="00854805" w:rsidRDefault="001A196B" w:rsidP="008548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Oslo Sans Office" w:hAnsi="Oslo Sans Office" w:cs="Segoe UI"/>
        </w:rPr>
      </w:pPr>
      <w:r>
        <w:rPr>
          <w:rStyle w:val="normaltextrun"/>
          <w:rFonts w:ascii="Oslo Sans Office" w:hAnsi="Oslo Sans Office" w:cs="Segoe U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8213B02" wp14:editId="7A30DD83">
            <wp:simplePos x="0" y="0"/>
            <wp:positionH relativeFrom="column">
              <wp:posOffset>4883465</wp:posOffset>
            </wp:positionH>
            <wp:positionV relativeFrom="paragraph">
              <wp:posOffset>-384175</wp:posOffset>
            </wp:positionV>
            <wp:extent cx="1078865" cy="567055"/>
            <wp:effectExtent l="0" t="0" r="6985" b="4445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EE9E0F" w14:textId="308D15EF" w:rsidR="00854805" w:rsidRDefault="00530FAC" w:rsidP="00530FAC">
      <w:pPr>
        <w:pStyle w:val="Overskrift1"/>
        <w:rPr>
          <w:rStyle w:val="normaltextrun"/>
          <w:rFonts w:ascii="Oslo Sans Office" w:hAnsi="Oslo Sans Office" w:cs="Segoe UI"/>
        </w:rPr>
      </w:pPr>
      <w:r>
        <w:rPr>
          <w:rStyle w:val="normaltextrun"/>
          <w:rFonts w:ascii="Oslo Sans Office" w:hAnsi="Oslo Sans Office" w:cs="Segoe UI"/>
        </w:rPr>
        <w:t>Informasjon om Pedagogisk fagsenter</w:t>
      </w:r>
    </w:p>
    <w:p w14:paraId="7C26B38E" w14:textId="77777777" w:rsidR="00854805" w:rsidRDefault="00854805" w:rsidP="008548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Oslo Sans Office" w:hAnsi="Oslo Sans Office" w:cs="Segoe UI"/>
        </w:rPr>
      </w:pPr>
    </w:p>
    <w:p w14:paraId="64E482BE" w14:textId="47329FBB" w:rsidR="00854805" w:rsidRDefault="00854805" w:rsidP="0085480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Oslo Sans Office" w:hAnsi="Oslo Sans Office" w:cs="Segoe UI"/>
        </w:rPr>
        <w:t>Pedagogisk fagsenter er en veilednings- og oppfølgingstjeneste for barn i alderen 0-6 år. Vår ambisjon er å jobbe mest mulig forebyggende, og sammen med barnehagene skape et inkluderende og likeverdig barnehagetilbud for alle barn. Pedagogisk fagsenter har ansvar for å utføre vedtak etter barnehageloven om spesialpedagogisk hjelp og tilrettelegging for barnehagebarn bosatt i bydel Nordstrand.</w:t>
      </w:r>
      <w:r>
        <w:rPr>
          <w:rStyle w:val="eop"/>
          <w:rFonts w:ascii="Oslo Sans Office" w:hAnsi="Oslo Sans Office" w:cs="Segoe UI"/>
        </w:rPr>
        <w:t> </w:t>
      </w:r>
    </w:p>
    <w:p w14:paraId="2D78946F" w14:textId="77777777" w:rsidR="00854805" w:rsidRDefault="00854805" w:rsidP="0085480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Oslo Sans Office" w:hAnsi="Oslo Sans Office" w:cs="Segoe UI"/>
        </w:rPr>
        <w:t>Et godt allmennpedagogisk tilbud er en forutsetning og et utgangspunkt for spesialpedagogiske tiltak. Et godt samarbeid mellom bydelens barnehager og Pedagogisk fagsenter er avgjørende for å sikre et godt tilbud til bydelens barn til barnets beste.</w:t>
      </w:r>
      <w:r>
        <w:rPr>
          <w:rStyle w:val="eop"/>
          <w:rFonts w:ascii="Oslo Sans Office" w:hAnsi="Oslo Sans Office" w:cs="Segoe UI"/>
        </w:rPr>
        <w:t> </w:t>
      </w:r>
    </w:p>
    <w:p w14:paraId="05E31EE6" w14:textId="77777777" w:rsidR="00854805" w:rsidRDefault="00854805" w:rsidP="0085480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Oslo Sans Office" w:hAnsi="Oslo Sans Office" w:cs="Segoe UI"/>
          <w:sz w:val="20"/>
          <w:szCs w:val="20"/>
        </w:rPr>
        <w:t> </w:t>
      </w:r>
    </w:p>
    <w:p w14:paraId="75251659" w14:textId="77777777" w:rsidR="00854805" w:rsidRDefault="00854805" w:rsidP="0085480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Oslo Sans Office" w:hAnsi="Oslo Sans Office" w:cs="Segoe UI"/>
          <w:szCs w:val="20"/>
        </w:rPr>
        <w:t>Pedagogisk fagsenter i bydel Nordstrand kan tilby følgende tjenester:</w:t>
      </w:r>
      <w:r>
        <w:rPr>
          <w:rStyle w:val="eop"/>
          <w:rFonts w:ascii="Oslo Sans Office" w:hAnsi="Oslo Sans Office" w:cs="Segoe UI"/>
          <w:sz w:val="20"/>
          <w:szCs w:val="20"/>
        </w:rPr>
        <w:t> </w:t>
      </w:r>
    </w:p>
    <w:p w14:paraId="2AD74866" w14:textId="77777777" w:rsidR="00854805" w:rsidRDefault="00854805" w:rsidP="00854805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Fonts w:ascii="Oslo Sans Office" w:hAnsi="Oslo Sans Office" w:cs="Segoe UI"/>
          <w:sz w:val="20"/>
          <w:szCs w:val="20"/>
        </w:rPr>
      </w:pPr>
      <w:r>
        <w:rPr>
          <w:rStyle w:val="normaltextrun"/>
          <w:rFonts w:ascii="Oslo Sans Office" w:hAnsi="Oslo Sans Office" w:cs="Segoe UI"/>
          <w:szCs w:val="20"/>
        </w:rPr>
        <w:t>Veiledning av barnehager på system- og individnivå</w:t>
      </w:r>
      <w:r>
        <w:rPr>
          <w:rStyle w:val="eop"/>
          <w:rFonts w:ascii="Oslo Sans Office" w:hAnsi="Oslo Sans Office" w:cs="Segoe UI"/>
          <w:sz w:val="20"/>
          <w:szCs w:val="20"/>
        </w:rPr>
        <w:t> </w:t>
      </w:r>
    </w:p>
    <w:p w14:paraId="20013278" w14:textId="77777777" w:rsidR="00854805" w:rsidRDefault="00854805" w:rsidP="00854805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Fonts w:ascii="Oslo Sans Office" w:hAnsi="Oslo Sans Office" w:cs="Segoe UI"/>
          <w:sz w:val="20"/>
          <w:szCs w:val="20"/>
        </w:rPr>
      </w:pPr>
      <w:r>
        <w:rPr>
          <w:rStyle w:val="normaltextrun"/>
          <w:rFonts w:ascii="Oslo Sans Office" w:hAnsi="Oslo Sans Office" w:cs="Segoe UI"/>
          <w:szCs w:val="20"/>
        </w:rPr>
        <w:t>Kurs og kompetanseheving til barnehageansatte</w:t>
      </w:r>
      <w:r>
        <w:rPr>
          <w:rStyle w:val="eop"/>
          <w:rFonts w:ascii="Oslo Sans Office" w:hAnsi="Oslo Sans Office" w:cs="Segoe UI"/>
          <w:sz w:val="20"/>
          <w:szCs w:val="20"/>
        </w:rPr>
        <w:t> </w:t>
      </w:r>
    </w:p>
    <w:p w14:paraId="68F9EF05" w14:textId="77777777" w:rsidR="00854805" w:rsidRDefault="00854805" w:rsidP="00854805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Fonts w:ascii="Oslo Sans Office" w:hAnsi="Oslo Sans Office" w:cs="Segoe UI"/>
          <w:sz w:val="20"/>
          <w:szCs w:val="20"/>
        </w:rPr>
      </w:pPr>
      <w:hyperlink r:id="rId12" w:tgtFrame="_blank" w:history="1">
        <w:r>
          <w:rPr>
            <w:rStyle w:val="normaltextrun"/>
            <w:rFonts w:ascii="Oslo Sans Office" w:hAnsi="Oslo Sans Office" w:cs="Segoe UI"/>
            <w:szCs w:val="20"/>
          </w:rPr>
          <w:t>Spesialpedagogisk hjelp til barn 0-6 år</w:t>
        </w:r>
      </w:hyperlink>
      <w:r>
        <w:rPr>
          <w:rStyle w:val="eop"/>
          <w:rFonts w:ascii="Oslo Sans Office" w:hAnsi="Oslo Sans Office" w:cs="Segoe UI"/>
          <w:sz w:val="20"/>
          <w:szCs w:val="20"/>
        </w:rPr>
        <w:t> </w:t>
      </w:r>
    </w:p>
    <w:p w14:paraId="57539351" w14:textId="77777777" w:rsidR="00854805" w:rsidRDefault="00854805" w:rsidP="00854805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Fonts w:ascii="Oslo Sans Office" w:hAnsi="Oslo Sans Office" w:cs="Segoe UI"/>
          <w:sz w:val="20"/>
          <w:szCs w:val="20"/>
        </w:rPr>
      </w:pPr>
      <w:r>
        <w:rPr>
          <w:rStyle w:val="normaltextrun"/>
          <w:rFonts w:ascii="Oslo Sans Office" w:hAnsi="Oslo Sans Office" w:cs="Segoe UI"/>
          <w:szCs w:val="20"/>
        </w:rPr>
        <w:t>Koordinering av et helhetlig tilbud i samarbeid med ulike instanser</w:t>
      </w:r>
      <w:r>
        <w:rPr>
          <w:rStyle w:val="eop"/>
          <w:rFonts w:ascii="Oslo Sans Office" w:hAnsi="Oslo Sans Office" w:cs="Segoe UI"/>
          <w:sz w:val="20"/>
          <w:szCs w:val="20"/>
        </w:rPr>
        <w:t> </w:t>
      </w:r>
    </w:p>
    <w:p w14:paraId="3C4777F9" w14:textId="77777777" w:rsidR="00854805" w:rsidRDefault="00854805" w:rsidP="00854805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Fonts w:ascii="Oslo Sans Office" w:hAnsi="Oslo Sans Office" w:cs="Segoe UI"/>
          <w:sz w:val="20"/>
          <w:szCs w:val="20"/>
        </w:rPr>
      </w:pPr>
      <w:r>
        <w:rPr>
          <w:rStyle w:val="normaltextrun"/>
          <w:rFonts w:ascii="Oslo Sans Office" w:hAnsi="Oslo Sans Office" w:cs="Segoe UI"/>
          <w:szCs w:val="20"/>
        </w:rPr>
        <w:t>Veiledning av foresatte</w:t>
      </w:r>
      <w:r>
        <w:rPr>
          <w:rStyle w:val="eop"/>
          <w:rFonts w:ascii="Oslo Sans Office" w:hAnsi="Oslo Sans Office" w:cs="Segoe UI"/>
          <w:sz w:val="20"/>
          <w:szCs w:val="20"/>
        </w:rPr>
        <w:t> </w:t>
      </w:r>
    </w:p>
    <w:p w14:paraId="1CD2545D" w14:textId="77777777" w:rsidR="00854805" w:rsidRDefault="00854805" w:rsidP="00854805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Fonts w:ascii="Oslo Sans Office" w:hAnsi="Oslo Sans Office" w:cs="Segoe UI"/>
          <w:sz w:val="20"/>
          <w:szCs w:val="20"/>
        </w:rPr>
      </w:pPr>
      <w:r>
        <w:rPr>
          <w:rStyle w:val="normaltextrun"/>
          <w:rFonts w:ascii="Oslo Sans Office" w:hAnsi="Oslo Sans Office" w:cs="Segoe UI"/>
          <w:szCs w:val="20"/>
        </w:rPr>
        <w:t>Saksbehandling etter barnehagelovens § 31 og §37</w:t>
      </w:r>
      <w:r>
        <w:rPr>
          <w:rStyle w:val="eop"/>
          <w:rFonts w:ascii="Oslo Sans Office" w:hAnsi="Oslo Sans Office" w:cs="Segoe UI"/>
          <w:sz w:val="20"/>
          <w:szCs w:val="20"/>
        </w:rPr>
        <w:t> </w:t>
      </w:r>
    </w:p>
    <w:p w14:paraId="4BFB4382" w14:textId="77777777" w:rsidR="00854805" w:rsidRDefault="00854805" w:rsidP="00854805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Fonts w:ascii="Oslo Sans Office" w:hAnsi="Oslo Sans Office" w:cs="Segoe UI"/>
          <w:sz w:val="20"/>
          <w:szCs w:val="20"/>
        </w:rPr>
      </w:pPr>
      <w:r>
        <w:rPr>
          <w:rStyle w:val="normaltextrun"/>
          <w:rFonts w:ascii="Oslo Sans Office" w:hAnsi="Oslo Sans Office" w:cs="Segoe UI"/>
          <w:szCs w:val="20"/>
        </w:rPr>
        <w:t>Musikkterapi</w:t>
      </w:r>
      <w:r>
        <w:rPr>
          <w:rStyle w:val="eop"/>
          <w:rFonts w:ascii="Oslo Sans Office" w:hAnsi="Oslo Sans Office" w:cs="Segoe UI"/>
          <w:sz w:val="20"/>
          <w:szCs w:val="20"/>
        </w:rPr>
        <w:t> </w:t>
      </w:r>
    </w:p>
    <w:p w14:paraId="0159B643" w14:textId="77777777" w:rsidR="00854805" w:rsidRDefault="00854805" w:rsidP="00854805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Fonts w:ascii="Oslo Sans Office" w:hAnsi="Oslo Sans Office" w:cs="Segoe UI"/>
          <w:sz w:val="20"/>
          <w:szCs w:val="20"/>
        </w:rPr>
      </w:pPr>
      <w:r>
        <w:rPr>
          <w:rStyle w:val="normaltextrun"/>
          <w:rFonts w:ascii="Oslo Sans Office" w:hAnsi="Oslo Sans Office" w:cs="Segoe UI"/>
          <w:szCs w:val="20"/>
        </w:rPr>
        <w:t>Kurs og kompetanseheving til barnehageansatte</w:t>
      </w:r>
      <w:r>
        <w:rPr>
          <w:rStyle w:val="eop"/>
          <w:rFonts w:ascii="Oslo Sans Office" w:hAnsi="Oslo Sans Office" w:cs="Segoe UI"/>
          <w:sz w:val="20"/>
          <w:szCs w:val="20"/>
        </w:rPr>
        <w:t> </w:t>
      </w:r>
    </w:p>
    <w:p w14:paraId="69B1C842" w14:textId="77777777" w:rsidR="00854805" w:rsidRDefault="00854805" w:rsidP="00854805">
      <w:pPr>
        <w:pStyle w:val="paragraph"/>
        <w:numPr>
          <w:ilvl w:val="1"/>
          <w:numId w:val="2"/>
        </w:numPr>
        <w:spacing w:before="0" w:beforeAutospacing="0" w:after="0" w:afterAutospacing="0"/>
        <w:textAlignment w:val="baseline"/>
        <w:rPr>
          <w:rFonts w:ascii="Oslo Sans Office" w:hAnsi="Oslo Sans Office" w:cs="Segoe UI"/>
          <w:sz w:val="20"/>
          <w:szCs w:val="20"/>
        </w:rPr>
      </w:pPr>
      <w:r>
        <w:rPr>
          <w:rStyle w:val="normaltextrun"/>
          <w:rFonts w:ascii="Oslo Sans Office" w:hAnsi="Oslo Sans Office" w:cs="Segoe UI"/>
          <w:szCs w:val="20"/>
        </w:rPr>
        <w:t>Sprell i jungelen – støttemateriale for et inkluderende leke- og språkmiljø</w:t>
      </w:r>
      <w:r>
        <w:rPr>
          <w:rStyle w:val="eop"/>
          <w:rFonts w:ascii="Oslo Sans Office" w:hAnsi="Oslo Sans Office" w:cs="Segoe UI"/>
          <w:sz w:val="20"/>
          <w:szCs w:val="20"/>
        </w:rPr>
        <w:t> </w:t>
      </w:r>
    </w:p>
    <w:p w14:paraId="645C745A" w14:textId="77777777" w:rsidR="00854805" w:rsidRDefault="00854805" w:rsidP="00854805">
      <w:pPr>
        <w:pStyle w:val="paragraph"/>
        <w:numPr>
          <w:ilvl w:val="1"/>
          <w:numId w:val="2"/>
        </w:numPr>
        <w:spacing w:before="0" w:beforeAutospacing="0" w:after="0" w:afterAutospacing="0"/>
        <w:textAlignment w:val="baseline"/>
        <w:rPr>
          <w:rFonts w:ascii="Oslo Sans Office" w:hAnsi="Oslo Sans Office" w:cs="Segoe UI"/>
          <w:sz w:val="20"/>
          <w:szCs w:val="20"/>
        </w:rPr>
      </w:pPr>
      <w:r>
        <w:rPr>
          <w:rStyle w:val="normaltextrun"/>
          <w:rFonts w:ascii="Oslo Sans Office" w:hAnsi="Oslo Sans Office" w:cs="Segoe UI"/>
          <w:szCs w:val="20"/>
        </w:rPr>
        <w:t>Veiledning og støtte i arbeidet med et helhetlig leke- og språkmiljø med særlig fokus på flerspråklighet som en ressurs</w:t>
      </w:r>
      <w:r>
        <w:rPr>
          <w:rStyle w:val="eop"/>
          <w:rFonts w:ascii="Oslo Sans Office" w:hAnsi="Oslo Sans Office" w:cs="Segoe UI"/>
          <w:sz w:val="20"/>
          <w:szCs w:val="20"/>
        </w:rPr>
        <w:t> </w:t>
      </w:r>
    </w:p>
    <w:p w14:paraId="49E886F9" w14:textId="77777777" w:rsidR="00854805" w:rsidRDefault="00854805" w:rsidP="00854805">
      <w:pPr>
        <w:pStyle w:val="paragraph"/>
        <w:numPr>
          <w:ilvl w:val="1"/>
          <w:numId w:val="2"/>
        </w:numPr>
        <w:spacing w:before="0" w:beforeAutospacing="0" w:after="0" w:afterAutospacing="0"/>
        <w:textAlignment w:val="baseline"/>
        <w:rPr>
          <w:rFonts w:ascii="Oslo Sans Office" w:hAnsi="Oslo Sans Office" w:cs="Segoe UI"/>
          <w:sz w:val="20"/>
          <w:szCs w:val="20"/>
        </w:rPr>
      </w:pPr>
      <w:r>
        <w:rPr>
          <w:rStyle w:val="normaltextrun"/>
          <w:rFonts w:ascii="Oslo Sans Office" w:hAnsi="Oslo Sans Office" w:cs="Segoe UI"/>
          <w:szCs w:val="20"/>
        </w:rPr>
        <w:t>Kunnskapsbank – digital nettressurs utarbeidet av Pedagogisk fagsenter.</w:t>
      </w:r>
      <w:r>
        <w:rPr>
          <w:rStyle w:val="eop"/>
          <w:rFonts w:ascii="Oslo Sans Office" w:hAnsi="Oslo Sans Office" w:cs="Segoe UI"/>
          <w:sz w:val="20"/>
          <w:szCs w:val="20"/>
        </w:rPr>
        <w:t> </w:t>
      </w:r>
    </w:p>
    <w:p w14:paraId="788ED5F8" w14:textId="435B6284" w:rsidR="00854805" w:rsidRDefault="00530FAC" w:rsidP="00854805">
      <w:pPr>
        <w:pStyle w:val="paragraph"/>
        <w:spacing w:before="0" w:beforeAutospacing="0" w:after="0" w:afterAutospacing="0"/>
        <w:ind w:left="720" w:firstLine="696"/>
        <w:textAlignment w:val="baseline"/>
        <w:rPr>
          <w:rFonts w:ascii="Segoe UI" w:hAnsi="Segoe UI" w:cs="Segoe UI"/>
          <w:sz w:val="18"/>
          <w:szCs w:val="18"/>
        </w:rPr>
      </w:pPr>
      <w:hyperlink r:id="rId13" w:history="1">
        <w:r w:rsidRPr="00C414AB">
          <w:rPr>
            <w:rStyle w:val="Hyperkobling"/>
            <w:rFonts w:ascii="Oslo Sans Office" w:hAnsi="Oslo Sans Office" w:cs="Segoe UI"/>
            <w:szCs w:val="20"/>
          </w:rPr>
          <w:t>https://bydelnordstrand.no/kunnskapsbank/barn-og-unge/</w:t>
        </w:r>
      </w:hyperlink>
      <w:r w:rsidR="00854805">
        <w:rPr>
          <w:rStyle w:val="eop"/>
          <w:rFonts w:ascii="Oslo Sans Office" w:hAnsi="Oslo Sans Office" w:cs="Segoe UI"/>
          <w:sz w:val="20"/>
          <w:szCs w:val="20"/>
        </w:rPr>
        <w:t> </w:t>
      </w:r>
    </w:p>
    <w:p w14:paraId="1AB3914B" w14:textId="77777777" w:rsidR="00854805" w:rsidRDefault="00854805" w:rsidP="00854805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Oslo Sans Office" w:hAnsi="Oslo Sans Office" w:cs="Segoe UI"/>
          <w:sz w:val="20"/>
          <w:szCs w:val="20"/>
        </w:rPr>
        <w:t> </w:t>
      </w:r>
    </w:p>
    <w:p w14:paraId="7FEC95DF" w14:textId="77777777" w:rsidR="00854805" w:rsidRDefault="00854805" w:rsidP="00D44A50">
      <w:pPr>
        <w:spacing w:after="160" w:line="259" w:lineRule="auto"/>
      </w:pPr>
    </w:p>
    <w:p w14:paraId="3A6409EE" w14:textId="77777777" w:rsidR="00163414" w:rsidRDefault="00163414" w:rsidP="00D44A50">
      <w:pPr>
        <w:spacing w:after="160" w:line="259" w:lineRule="auto"/>
      </w:pPr>
    </w:p>
    <w:p w14:paraId="7CF54AC8" w14:textId="4F1DD316" w:rsidR="00163414" w:rsidRPr="002B10FD" w:rsidRDefault="00163414" w:rsidP="00163414">
      <w:pPr>
        <w:spacing w:after="160" w:line="259" w:lineRule="auto"/>
        <w:jc w:val="center"/>
        <w:rPr>
          <w:i/>
          <w:iCs/>
        </w:rPr>
      </w:pPr>
      <w:r w:rsidRPr="002B10FD">
        <w:rPr>
          <w:i/>
          <w:iCs/>
        </w:rPr>
        <w:t>Samtykke</w:t>
      </w:r>
      <w:r w:rsidR="00A70ADD" w:rsidRPr="002B10FD">
        <w:rPr>
          <w:i/>
          <w:iCs/>
        </w:rPr>
        <w:t>skjema</w:t>
      </w:r>
      <w:r w:rsidRPr="002B10FD">
        <w:rPr>
          <w:i/>
          <w:iCs/>
        </w:rPr>
        <w:t xml:space="preserve"> legges ved henvisningen</w:t>
      </w:r>
      <w:r w:rsidR="004B4909">
        <w:rPr>
          <w:i/>
          <w:iCs/>
        </w:rPr>
        <w:t>.</w:t>
      </w:r>
    </w:p>
    <w:sectPr w:rsidR="00163414" w:rsidRPr="002B10FD" w:rsidSect="00466574">
      <w:footerReference w:type="default" r:id="rId14"/>
      <w:headerReference w:type="first" r:id="rId15"/>
      <w:footerReference w:type="first" r:id="rId16"/>
      <w:pgSz w:w="11906" w:h="16838"/>
      <w:pgMar w:top="1219" w:right="1338" w:bottom="2245" w:left="1298" w:header="709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B67926" w14:textId="77777777" w:rsidR="00D345E5" w:rsidRDefault="00D345E5" w:rsidP="005D093C">
      <w:pPr>
        <w:spacing w:after="0" w:line="240" w:lineRule="auto"/>
      </w:pPr>
      <w:r>
        <w:separator/>
      </w:r>
    </w:p>
  </w:endnote>
  <w:endnote w:type="continuationSeparator" w:id="0">
    <w:p w14:paraId="482E9CCC" w14:textId="77777777" w:rsidR="00D345E5" w:rsidRDefault="00D345E5" w:rsidP="005D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1" w:fontKey="{637169BF-5100-4F52-A80E-7B3D5D03BB45}"/>
    <w:embedBold r:id="rId2" w:fontKey="{2E28325E-5EB8-4A7A-ABC8-1CF52E98D17E}"/>
    <w:embedItalic r:id="rId3" w:fontKey="{784A2713-4BE5-4A2D-A1C2-6B95094DDE30}"/>
    <w:embedBoldItalic r:id="rId4" w:fontKey="{663327AC-02EC-48A7-8861-CEA3600501F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F6443A2-50D8-4E29-89EA-7DADB8956A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7CFEA8A-BDB1-4C18-A899-D327B41575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0786B" w14:textId="77777777" w:rsidR="006E06F4" w:rsidRDefault="00466574" w:rsidP="00D8326C">
    <w:pPr>
      <w:pStyle w:val="Bunntekst"/>
      <w:rPr>
        <w:color w:val="auto"/>
        <w:sz w:val="22"/>
      </w:rPr>
    </w:pPr>
    <w:r>
      <w:fldChar w:fldCharType="begin"/>
    </w:r>
    <w:r>
      <w:instrText xml:space="preserve"> ref bunntekst </w:instrText>
    </w:r>
    <w:r>
      <w:fldChar w:fldCharType="separate"/>
    </w:r>
  </w:p>
  <w:tbl>
    <w:tblPr>
      <w:tblStyle w:val="Tabellrutenett"/>
      <w:tblW w:w="9782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148"/>
      <w:gridCol w:w="9924"/>
      <w:gridCol w:w="148"/>
      <w:gridCol w:w="148"/>
    </w:tblGrid>
    <w:tr w:rsidR="006E06F4" w:rsidRPr="00DE1938" w14:paraId="68AAB67E" w14:textId="77777777" w:rsidTr="007D1113">
      <w:trPr>
        <w:trHeight w:val="20"/>
      </w:trPr>
      <w:tc>
        <w:tcPr>
          <w:tcW w:w="426" w:type="dxa"/>
          <w:vMerge w:val="restart"/>
        </w:tcPr>
        <w:p w14:paraId="57B362E4" w14:textId="3CA1888E" w:rsidR="006E06F4" w:rsidRPr="00DE1938" w:rsidRDefault="006E06F4" w:rsidP="00D44A50">
          <w:pPr>
            <w:pStyle w:val="Bunntekst"/>
            <w:jc w:val="right"/>
          </w:pPr>
        </w:p>
        <w:p w14:paraId="17E5B094" w14:textId="77777777" w:rsidR="006E06F4" w:rsidRPr="00DE1938" w:rsidRDefault="006E06F4" w:rsidP="00D44A50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14:paraId="61B3D8E2" w14:textId="77777777" w:rsidR="006E06F4" w:rsidRPr="00DE1938" w:rsidRDefault="006E06F4" w:rsidP="00D44A50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14:paraId="4B943C01" w14:textId="77777777" w:rsidR="006E06F4" w:rsidRPr="00DE1938" w:rsidRDefault="006E06F4" w:rsidP="00D44A50">
          <w:pPr>
            <w:pStyle w:val="Bunntekst"/>
          </w:pPr>
        </w:p>
      </w:tc>
      <w:tc>
        <w:tcPr>
          <w:tcW w:w="2835" w:type="dxa"/>
        </w:tcPr>
        <w:p w14:paraId="10CECD68" w14:textId="77777777" w:rsidR="006E06F4" w:rsidRPr="00DE1938" w:rsidRDefault="006E06F4" w:rsidP="00D44A50">
          <w:pPr>
            <w:pStyle w:val="Bunntekst"/>
          </w:pPr>
        </w:p>
      </w:tc>
    </w:tr>
    <w:tr w:rsidR="006E06F4" w:rsidRPr="00DE1938" w14:paraId="049393FE" w14:textId="77777777" w:rsidTr="007D1113">
      <w:tc>
        <w:tcPr>
          <w:tcW w:w="426" w:type="dxa"/>
          <w:vMerge/>
        </w:tcPr>
        <w:p w14:paraId="7827E3F3" w14:textId="77777777" w:rsidR="006E06F4" w:rsidRPr="00DE1938" w:rsidRDefault="006E06F4" w:rsidP="00D44A50">
          <w:pPr>
            <w:spacing w:line="192" w:lineRule="auto"/>
          </w:pPr>
        </w:p>
      </w:tc>
      <w:tc>
        <w:tcPr>
          <w:tcW w:w="3402" w:type="dxa"/>
        </w:tcPr>
        <w:tbl>
          <w:tblPr>
            <w:tblStyle w:val="Tabellrutenett"/>
            <w:tblW w:w="978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142" w:type="dxa"/>
            </w:tblCellMar>
            <w:tblLook w:val="0400" w:firstRow="0" w:lastRow="0" w:firstColumn="0" w:lastColumn="0" w:noHBand="0" w:noVBand="1"/>
          </w:tblPr>
          <w:tblGrid>
            <w:gridCol w:w="3231"/>
            <w:gridCol w:w="2986"/>
            <w:gridCol w:w="3565"/>
          </w:tblGrid>
          <w:tr w:rsidR="006E06F4" w14:paraId="231AFD10" w14:textId="77777777" w:rsidTr="0037746D">
            <w:tc>
              <w:tcPr>
                <w:tcW w:w="3402" w:type="dxa"/>
                <w:hideMark/>
              </w:tcPr>
              <w:p w14:paraId="2D60DBDD" w14:textId="77777777" w:rsidR="006E06F4" w:rsidRDefault="006E06F4" w:rsidP="0037746D">
                <w:pPr>
                  <w:pStyle w:val="Bunntekst"/>
                  <w:rPr>
                    <w:rStyle w:val="Sterk"/>
                  </w:rPr>
                </w:pPr>
                <w:r>
                  <w:rPr>
                    <w:rStyle w:val="Sterk"/>
                  </w:rPr>
                  <w:t>Oslo kommune</w:t>
                </w:r>
              </w:p>
              <w:p w14:paraId="77DF670D" w14:textId="77777777" w:rsidR="006E06F4" w:rsidRDefault="006E06F4" w:rsidP="0037746D">
                <w:pPr>
                  <w:pStyle w:val="Bunntekst"/>
                  <w:rPr>
                    <w:rStyle w:val="Sterk"/>
                  </w:rPr>
                </w:pPr>
                <w:r>
                  <w:rPr>
                    <w:rStyle w:val="Sterk"/>
                  </w:rPr>
                  <w:t>Bydel Nordstrand</w:t>
                </w:r>
              </w:p>
              <w:p w14:paraId="50815FA6" w14:textId="77777777" w:rsidR="006E06F4" w:rsidRDefault="006E06F4" w:rsidP="0037746D">
                <w:pPr>
                  <w:pStyle w:val="Bunntekst"/>
                  <w:rPr>
                    <w:rStyle w:val="Sterk"/>
                  </w:rPr>
                </w:pPr>
                <w:r>
                  <w:rPr>
                    <w:rStyle w:val="Sterk"/>
                  </w:rPr>
                  <w:t>Avdeling Oppvekst og velferd</w:t>
                </w:r>
              </w:p>
            </w:tc>
            <w:tc>
              <w:tcPr>
                <w:tcW w:w="3119" w:type="dxa"/>
                <w:hideMark/>
              </w:tcPr>
              <w:p w14:paraId="0E3F3BF3" w14:textId="77777777" w:rsidR="006E06F4" w:rsidRDefault="006E06F4" w:rsidP="0037746D">
                <w:pPr>
                  <w:pStyle w:val="Bunntekst"/>
                </w:pPr>
                <w:r>
                  <w:t>Besøksadresse:</w:t>
                </w:r>
              </w:p>
              <w:p w14:paraId="2AEB882F" w14:textId="77777777" w:rsidR="006E06F4" w:rsidRDefault="006E06F4" w:rsidP="0037746D">
                <w:pPr>
                  <w:pStyle w:val="Bunntekst"/>
                </w:pPr>
                <w:r>
                  <w:t>Langbølgen 1, 1150 Oslo</w:t>
                </w:r>
              </w:p>
              <w:p w14:paraId="28D441AD" w14:textId="77777777" w:rsidR="006E06F4" w:rsidRDefault="006E06F4" w:rsidP="0037746D">
                <w:pPr>
                  <w:pStyle w:val="Bunntekst"/>
                </w:pPr>
                <w:r>
                  <w:t>Postadresse:</w:t>
                </w:r>
              </w:p>
              <w:p w14:paraId="71E85213" w14:textId="77777777" w:rsidR="006E06F4" w:rsidRDefault="006E06F4" w:rsidP="0037746D">
                <w:pPr>
                  <w:pStyle w:val="Bunntekst"/>
                </w:pPr>
                <w:r>
                  <w:t xml:space="preserve">Postboks 98 Nordstrand, </w:t>
                </w:r>
              </w:p>
              <w:p w14:paraId="78A1A6FF" w14:textId="77777777" w:rsidR="006E06F4" w:rsidRDefault="006E06F4" w:rsidP="0079417A">
                <w:pPr>
                  <w:pStyle w:val="Bunntekst"/>
                </w:pPr>
                <w:r>
                  <w:t>1112 Oslo</w:t>
                </w:r>
              </w:p>
            </w:tc>
            <w:tc>
              <w:tcPr>
                <w:tcW w:w="2835" w:type="dxa"/>
                <w:hideMark/>
              </w:tcPr>
              <w:p w14:paraId="6C908DD4" w14:textId="77777777" w:rsidR="006E06F4" w:rsidRDefault="006E06F4" w:rsidP="0037746D">
                <w:pPr>
                  <w:pStyle w:val="Bunntekst"/>
                </w:pPr>
                <w:r>
                  <w:t>Telefon: 21802180</w:t>
                </w:r>
              </w:p>
              <w:p w14:paraId="009DEE56" w14:textId="77777777" w:rsidR="006E06F4" w:rsidRDefault="006E06F4" w:rsidP="0037746D">
                <w:pPr>
                  <w:pStyle w:val="Bunntekst"/>
                </w:pPr>
                <w:r>
                  <w:t>pedagogiskfagsenter@bns.oslo.kommune.no</w:t>
                </w:r>
              </w:p>
              <w:p w14:paraId="45CD1782" w14:textId="77777777" w:rsidR="006E06F4" w:rsidRDefault="006E06F4" w:rsidP="0037746D">
                <w:pPr>
                  <w:pStyle w:val="Bunntekst"/>
                </w:pPr>
                <w:r>
                  <w:t xml:space="preserve">Org. nr.: </w:t>
                </w:r>
                <w:r w:rsidRPr="00E64C10">
                  <w:t>970</w:t>
                </w:r>
                <w:r>
                  <w:t> </w:t>
                </w:r>
                <w:r w:rsidRPr="00E64C10">
                  <w:t>534</w:t>
                </w:r>
                <w:r>
                  <w:t xml:space="preserve"> </w:t>
                </w:r>
                <w:r w:rsidRPr="00E64C10">
                  <w:t>679</w:t>
                </w:r>
              </w:p>
              <w:p w14:paraId="680BADE4" w14:textId="77777777" w:rsidR="006E06F4" w:rsidRDefault="006E06F4" w:rsidP="0037746D">
                <w:pPr>
                  <w:pStyle w:val="Bunntekst"/>
                </w:pPr>
                <w:r>
                  <w:t>oslo.kommune.no</w:t>
                </w:r>
              </w:p>
            </w:tc>
          </w:tr>
        </w:tbl>
        <w:p w14:paraId="5D6B249B" w14:textId="77777777" w:rsidR="006E06F4" w:rsidRPr="00DE1938" w:rsidRDefault="006E06F4" w:rsidP="004B6945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14:paraId="72682752" w14:textId="77777777" w:rsidR="006E06F4" w:rsidRPr="00DE1938" w:rsidRDefault="006E06F4" w:rsidP="00D44A50">
          <w:pPr>
            <w:pStyle w:val="Bunntekst"/>
          </w:pPr>
        </w:p>
      </w:tc>
      <w:tc>
        <w:tcPr>
          <w:tcW w:w="2835" w:type="dxa"/>
        </w:tcPr>
        <w:p w14:paraId="20B96CE7" w14:textId="77777777" w:rsidR="006E06F4" w:rsidRPr="00DE1938" w:rsidRDefault="006E06F4" w:rsidP="00D44A50">
          <w:pPr>
            <w:pStyle w:val="Bunntekst"/>
          </w:pPr>
        </w:p>
      </w:tc>
    </w:tr>
  </w:tbl>
  <w:p w14:paraId="4DE191CA" w14:textId="674A21C2" w:rsidR="005D093C" w:rsidRPr="00D8326C" w:rsidRDefault="00466574" w:rsidP="00D8326C">
    <w:pPr>
      <w:pStyle w:val="Bunntekst"/>
    </w:pPr>
    <w:r>
      <w:fldChar w:fldCharType="end"/>
    </w:r>
    <w:r>
      <w:rPr>
        <w:noProof/>
        <w:lang w:eastAsia="nb-NO"/>
      </w:rPr>
      <w:drawing>
        <wp:anchor distT="0" distB="0" distL="114300" distR="114300" simplePos="0" relativeHeight="251660288" behindDoc="1" locked="0" layoutInCell="1" allowOverlap="1" wp14:anchorId="0B524E1D" wp14:editId="0D994DF1">
          <wp:simplePos x="0" y="0"/>
          <wp:positionH relativeFrom="page">
            <wp:posOffset>626745</wp:posOffset>
          </wp:positionH>
          <wp:positionV relativeFrom="page">
            <wp:posOffset>9678035</wp:posOffset>
          </wp:positionV>
          <wp:extent cx="133200" cy="169200"/>
          <wp:effectExtent l="0" t="0" r="635" b="2540"/>
          <wp:wrapNone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00" cy="16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enett"/>
      <w:tblW w:w="9782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148"/>
      <w:gridCol w:w="9924"/>
      <w:gridCol w:w="148"/>
      <w:gridCol w:w="148"/>
    </w:tblGrid>
    <w:tr w:rsidR="00D44A50" w:rsidRPr="00DE1938" w14:paraId="4EDBD48D" w14:textId="77777777" w:rsidTr="007D1113">
      <w:trPr>
        <w:trHeight w:val="20"/>
      </w:trPr>
      <w:tc>
        <w:tcPr>
          <w:tcW w:w="426" w:type="dxa"/>
          <w:vMerge w:val="restart"/>
        </w:tcPr>
        <w:p w14:paraId="3173F3CE" w14:textId="77777777" w:rsidR="00D44A50" w:rsidRPr="00DE1938" w:rsidRDefault="007D1113" w:rsidP="00D44A50">
          <w:pPr>
            <w:pStyle w:val="Bunntekst"/>
            <w:jc w:val="right"/>
          </w:pPr>
          <w:bookmarkStart w:id="0" w:name="bunntekst"/>
          <w:r>
            <w:rPr>
              <w:noProof/>
              <w:lang w:eastAsia="nb-NO"/>
            </w:rPr>
            <w:drawing>
              <wp:anchor distT="0" distB="0" distL="114300" distR="114300" simplePos="0" relativeHeight="251657215" behindDoc="0" locked="0" layoutInCell="1" allowOverlap="1" wp14:anchorId="1A9520E8" wp14:editId="661C2072">
                <wp:simplePos x="0" y="0"/>
                <wp:positionH relativeFrom="column">
                  <wp:posOffset>-113030</wp:posOffset>
                </wp:positionH>
                <wp:positionV relativeFrom="paragraph">
                  <wp:posOffset>121285</wp:posOffset>
                </wp:positionV>
                <wp:extent cx="133985" cy="170815"/>
                <wp:effectExtent l="0" t="0" r="0" b="635"/>
                <wp:wrapNone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985" cy="170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6DFB9E20" w14:textId="77777777" w:rsidR="00D44A50" w:rsidRPr="00DE1938" w:rsidRDefault="00D44A50" w:rsidP="00D44A50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14:paraId="70DF9E56" w14:textId="77777777" w:rsidR="00D44A50" w:rsidRPr="00DE1938" w:rsidRDefault="00D44A50" w:rsidP="00D44A50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14:paraId="44E871BC" w14:textId="77777777" w:rsidR="00D44A50" w:rsidRPr="00DE1938" w:rsidRDefault="00D44A50" w:rsidP="00D44A50">
          <w:pPr>
            <w:pStyle w:val="Bunntekst"/>
          </w:pPr>
        </w:p>
      </w:tc>
      <w:tc>
        <w:tcPr>
          <w:tcW w:w="2835" w:type="dxa"/>
        </w:tcPr>
        <w:p w14:paraId="144A5D23" w14:textId="77777777" w:rsidR="00D44A50" w:rsidRPr="00DE1938" w:rsidRDefault="00D44A50" w:rsidP="00D44A50">
          <w:pPr>
            <w:pStyle w:val="Bunntekst"/>
          </w:pPr>
        </w:p>
      </w:tc>
    </w:tr>
    <w:tr w:rsidR="00D44A50" w:rsidRPr="00DE1938" w14:paraId="15DD0A6D" w14:textId="77777777" w:rsidTr="007D1113">
      <w:tc>
        <w:tcPr>
          <w:tcW w:w="426" w:type="dxa"/>
          <w:vMerge/>
        </w:tcPr>
        <w:p w14:paraId="738610EB" w14:textId="77777777" w:rsidR="00D44A50" w:rsidRPr="00DE1938" w:rsidRDefault="00D44A50" w:rsidP="00D44A50">
          <w:pPr>
            <w:spacing w:line="192" w:lineRule="auto"/>
          </w:pPr>
        </w:p>
      </w:tc>
      <w:tc>
        <w:tcPr>
          <w:tcW w:w="3402" w:type="dxa"/>
        </w:tcPr>
        <w:tbl>
          <w:tblPr>
            <w:tblStyle w:val="Tabellrutenett"/>
            <w:tblW w:w="978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142" w:type="dxa"/>
            </w:tblCellMar>
            <w:tblLook w:val="0400" w:firstRow="0" w:lastRow="0" w:firstColumn="0" w:lastColumn="0" w:noHBand="0" w:noVBand="1"/>
          </w:tblPr>
          <w:tblGrid>
            <w:gridCol w:w="3231"/>
            <w:gridCol w:w="2986"/>
            <w:gridCol w:w="3565"/>
          </w:tblGrid>
          <w:tr w:rsidR="00316800" w14:paraId="67B2A791" w14:textId="77777777" w:rsidTr="0037746D">
            <w:tc>
              <w:tcPr>
                <w:tcW w:w="3402" w:type="dxa"/>
                <w:hideMark/>
              </w:tcPr>
              <w:p w14:paraId="41B84667" w14:textId="77777777" w:rsidR="00316800" w:rsidRDefault="00316800" w:rsidP="0037746D">
                <w:pPr>
                  <w:pStyle w:val="Bunntekst"/>
                  <w:rPr>
                    <w:rStyle w:val="Sterk"/>
                  </w:rPr>
                </w:pPr>
                <w:r>
                  <w:rPr>
                    <w:rStyle w:val="Sterk"/>
                  </w:rPr>
                  <w:t>Oslo kommune</w:t>
                </w:r>
              </w:p>
              <w:p w14:paraId="74448804" w14:textId="77777777" w:rsidR="00316800" w:rsidRDefault="00316800" w:rsidP="0037746D">
                <w:pPr>
                  <w:pStyle w:val="Bunntekst"/>
                  <w:rPr>
                    <w:rStyle w:val="Sterk"/>
                  </w:rPr>
                </w:pPr>
                <w:r>
                  <w:rPr>
                    <w:rStyle w:val="Sterk"/>
                  </w:rPr>
                  <w:t>Bydel Nordstrand</w:t>
                </w:r>
              </w:p>
              <w:p w14:paraId="2AC6254A" w14:textId="77777777" w:rsidR="00316800" w:rsidRDefault="00316800" w:rsidP="0037746D">
                <w:pPr>
                  <w:pStyle w:val="Bunntekst"/>
                  <w:rPr>
                    <w:rStyle w:val="Sterk"/>
                  </w:rPr>
                </w:pPr>
                <w:r>
                  <w:rPr>
                    <w:rStyle w:val="Sterk"/>
                  </w:rPr>
                  <w:t>Avdeling Oppvekst og velferd</w:t>
                </w:r>
              </w:p>
            </w:tc>
            <w:tc>
              <w:tcPr>
                <w:tcW w:w="3119" w:type="dxa"/>
                <w:hideMark/>
              </w:tcPr>
              <w:p w14:paraId="7024601E" w14:textId="77777777" w:rsidR="00316800" w:rsidRDefault="00316800" w:rsidP="0037746D">
                <w:pPr>
                  <w:pStyle w:val="Bunntekst"/>
                </w:pPr>
                <w:r>
                  <w:t>Besøksadresse:</w:t>
                </w:r>
              </w:p>
              <w:p w14:paraId="438E3DE7" w14:textId="77777777" w:rsidR="00316800" w:rsidRDefault="00316800" w:rsidP="0037746D">
                <w:pPr>
                  <w:pStyle w:val="Bunntekst"/>
                </w:pPr>
                <w:r>
                  <w:t>Langbølgen 1, 1150 Oslo</w:t>
                </w:r>
              </w:p>
              <w:p w14:paraId="5395DCDC" w14:textId="77777777" w:rsidR="00316800" w:rsidRDefault="00316800" w:rsidP="0037746D">
                <w:pPr>
                  <w:pStyle w:val="Bunntekst"/>
                </w:pPr>
                <w:r>
                  <w:t>Postadresse:</w:t>
                </w:r>
              </w:p>
              <w:p w14:paraId="0360738F" w14:textId="77777777" w:rsidR="00316800" w:rsidRDefault="00316800" w:rsidP="0037746D">
                <w:pPr>
                  <w:pStyle w:val="Bunntekst"/>
                </w:pPr>
                <w:r>
                  <w:t xml:space="preserve">Postboks </w:t>
                </w:r>
                <w:r w:rsidR="0079417A">
                  <w:t>98</w:t>
                </w:r>
                <w:r>
                  <w:t xml:space="preserve"> </w:t>
                </w:r>
                <w:r w:rsidR="0079417A">
                  <w:t>Nordstrand</w:t>
                </w:r>
                <w:r>
                  <w:t xml:space="preserve">, </w:t>
                </w:r>
              </w:p>
              <w:p w14:paraId="7AEF4431" w14:textId="77777777" w:rsidR="00316800" w:rsidRDefault="00316800" w:rsidP="0079417A">
                <w:pPr>
                  <w:pStyle w:val="Bunntekst"/>
                </w:pPr>
                <w:r>
                  <w:t>11</w:t>
                </w:r>
                <w:r w:rsidR="0079417A">
                  <w:t>12</w:t>
                </w:r>
                <w:r>
                  <w:t xml:space="preserve"> Oslo</w:t>
                </w:r>
              </w:p>
            </w:tc>
            <w:tc>
              <w:tcPr>
                <w:tcW w:w="2835" w:type="dxa"/>
                <w:hideMark/>
              </w:tcPr>
              <w:p w14:paraId="688C33C3" w14:textId="77777777" w:rsidR="00316800" w:rsidRDefault="00316800" w:rsidP="0037746D">
                <w:pPr>
                  <w:pStyle w:val="Bunntekst"/>
                </w:pPr>
                <w:r>
                  <w:t>Telefon: 21802180</w:t>
                </w:r>
              </w:p>
              <w:p w14:paraId="0BE919E3" w14:textId="77777777" w:rsidR="00316800" w:rsidRDefault="00316800" w:rsidP="0037746D">
                <w:pPr>
                  <w:pStyle w:val="Bunntekst"/>
                </w:pPr>
                <w:r>
                  <w:t>pedagogiskfagsenter@bns.oslo.kommune.no</w:t>
                </w:r>
              </w:p>
              <w:p w14:paraId="3B47FF62" w14:textId="77777777" w:rsidR="00316800" w:rsidRDefault="00316800" w:rsidP="0037746D">
                <w:pPr>
                  <w:pStyle w:val="Bunntekst"/>
                </w:pPr>
                <w:r>
                  <w:t xml:space="preserve">Org. nr.: </w:t>
                </w:r>
                <w:r w:rsidRPr="00E64C10">
                  <w:t>970</w:t>
                </w:r>
                <w:r>
                  <w:t> </w:t>
                </w:r>
                <w:r w:rsidRPr="00E64C10">
                  <w:t>534</w:t>
                </w:r>
                <w:r>
                  <w:t xml:space="preserve"> </w:t>
                </w:r>
                <w:r w:rsidRPr="00E64C10">
                  <w:t>679</w:t>
                </w:r>
              </w:p>
              <w:p w14:paraId="140710CD" w14:textId="77777777" w:rsidR="00316800" w:rsidRDefault="00316800" w:rsidP="0037746D">
                <w:pPr>
                  <w:pStyle w:val="Bunntekst"/>
                </w:pPr>
                <w:r>
                  <w:t>oslo.kommune.no</w:t>
                </w:r>
              </w:p>
            </w:tc>
          </w:tr>
        </w:tbl>
        <w:p w14:paraId="637805D2" w14:textId="77777777" w:rsidR="00D44A50" w:rsidRPr="00DE1938" w:rsidRDefault="00D44A50" w:rsidP="004B6945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14:paraId="463F29E8" w14:textId="77777777" w:rsidR="00D44A50" w:rsidRPr="00DE1938" w:rsidRDefault="00D44A50" w:rsidP="00D44A50">
          <w:pPr>
            <w:pStyle w:val="Bunntekst"/>
          </w:pPr>
        </w:p>
      </w:tc>
      <w:tc>
        <w:tcPr>
          <w:tcW w:w="2835" w:type="dxa"/>
        </w:tcPr>
        <w:p w14:paraId="3B7B4B86" w14:textId="77777777" w:rsidR="00D44A50" w:rsidRPr="00DE1938" w:rsidRDefault="00D44A50" w:rsidP="00D44A50">
          <w:pPr>
            <w:pStyle w:val="Bunntekst"/>
          </w:pPr>
        </w:p>
      </w:tc>
    </w:tr>
    <w:bookmarkEnd w:id="0"/>
  </w:tbl>
  <w:p w14:paraId="3A0FF5F2" w14:textId="77777777" w:rsidR="00D44A50" w:rsidRDefault="00D44A5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68E41" w14:textId="77777777" w:rsidR="00D345E5" w:rsidRDefault="00D345E5" w:rsidP="005D093C">
      <w:pPr>
        <w:spacing w:after="0" w:line="240" w:lineRule="auto"/>
      </w:pPr>
      <w:r>
        <w:separator/>
      </w:r>
    </w:p>
  </w:footnote>
  <w:footnote w:type="continuationSeparator" w:id="0">
    <w:p w14:paraId="29C1E4DE" w14:textId="77777777" w:rsidR="00D345E5" w:rsidRDefault="00D345E5" w:rsidP="005D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7D78B" w14:textId="77777777" w:rsidR="00D44A50" w:rsidRDefault="00A6723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0D8E6A5E" wp14:editId="0CE5AE44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757DBA"/>
    <w:multiLevelType w:val="multilevel"/>
    <w:tmpl w:val="4928D9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449662968">
    <w:abstractNumId w:val="0"/>
  </w:num>
  <w:num w:numId="2" w16cid:durableId="9663518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405"/>
    <w:rsid w:val="000119BE"/>
    <w:rsid w:val="0001253D"/>
    <w:rsid w:val="00036524"/>
    <w:rsid w:val="0003692B"/>
    <w:rsid w:val="00077B7F"/>
    <w:rsid w:val="00094C94"/>
    <w:rsid w:val="00095EC1"/>
    <w:rsid w:val="000A4BD4"/>
    <w:rsid w:val="000F3240"/>
    <w:rsid w:val="00130318"/>
    <w:rsid w:val="00163414"/>
    <w:rsid w:val="00186573"/>
    <w:rsid w:val="00194A88"/>
    <w:rsid w:val="001A196B"/>
    <w:rsid w:val="001F112F"/>
    <w:rsid w:val="001F18CF"/>
    <w:rsid w:val="002416F9"/>
    <w:rsid w:val="00247C22"/>
    <w:rsid w:val="0025699D"/>
    <w:rsid w:val="002B10FD"/>
    <w:rsid w:val="00316800"/>
    <w:rsid w:val="00325D57"/>
    <w:rsid w:val="003E0B18"/>
    <w:rsid w:val="003E7131"/>
    <w:rsid w:val="003F680D"/>
    <w:rsid w:val="00442E77"/>
    <w:rsid w:val="00466574"/>
    <w:rsid w:val="00483FE0"/>
    <w:rsid w:val="004B4909"/>
    <w:rsid w:val="004B6945"/>
    <w:rsid w:val="004E6A8F"/>
    <w:rsid w:val="005168E6"/>
    <w:rsid w:val="00526A82"/>
    <w:rsid w:val="00530FAC"/>
    <w:rsid w:val="005444D4"/>
    <w:rsid w:val="0055183B"/>
    <w:rsid w:val="00560D31"/>
    <w:rsid w:val="00567104"/>
    <w:rsid w:val="0057006B"/>
    <w:rsid w:val="005812E4"/>
    <w:rsid w:val="00595FDC"/>
    <w:rsid w:val="005B4C19"/>
    <w:rsid w:val="005D093C"/>
    <w:rsid w:val="00615965"/>
    <w:rsid w:val="00624C76"/>
    <w:rsid w:val="00641FD9"/>
    <w:rsid w:val="00682152"/>
    <w:rsid w:val="00682AB3"/>
    <w:rsid w:val="006B026A"/>
    <w:rsid w:val="006B7432"/>
    <w:rsid w:val="006D3E45"/>
    <w:rsid w:val="006D7838"/>
    <w:rsid w:val="006E006E"/>
    <w:rsid w:val="006E06F4"/>
    <w:rsid w:val="00727D7C"/>
    <w:rsid w:val="00746884"/>
    <w:rsid w:val="00771405"/>
    <w:rsid w:val="007730CF"/>
    <w:rsid w:val="00775619"/>
    <w:rsid w:val="0079417A"/>
    <w:rsid w:val="007D1113"/>
    <w:rsid w:val="007D3A2E"/>
    <w:rsid w:val="007E4B0D"/>
    <w:rsid w:val="007F2274"/>
    <w:rsid w:val="00802C92"/>
    <w:rsid w:val="008148AD"/>
    <w:rsid w:val="00854805"/>
    <w:rsid w:val="00893B29"/>
    <w:rsid w:val="008B2C7C"/>
    <w:rsid w:val="008C2D12"/>
    <w:rsid w:val="008C31DB"/>
    <w:rsid w:val="008C71D1"/>
    <w:rsid w:val="008D12FA"/>
    <w:rsid w:val="008D5723"/>
    <w:rsid w:val="008D791F"/>
    <w:rsid w:val="00920A35"/>
    <w:rsid w:val="0093027A"/>
    <w:rsid w:val="00951541"/>
    <w:rsid w:val="009E5738"/>
    <w:rsid w:val="00A0208E"/>
    <w:rsid w:val="00A20ECB"/>
    <w:rsid w:val="00A52E5C"/>
    <w:rsid w:val="00A6116F"/>
    <w:rsid w:val="00A63656"/>
    <w:rsid w:val="00A67238"/>
    <w:rsid w:val="00A70ADD"/>
    <w:rsid w:val="00AA100D"/>
    <w:rsid w:val="00AE2859"/>
    <w:rsid w:val="00B10DAE"/>
    <w:rsid w:val="00B125D1"/>
    <w:rsid w:val="00B24FF1"/>
    <w:rsid w:val="00B468DA"/>
    <w:rsid w:val="00B853C4"/>
    <w:rsid w:val="00BA191C"/>
    <w:rsid w:val="00C12705"/>
    <w:rsid w:val="00C34D94"/>
    <w:rsid w:val="00C51925"/>
    <w:rsid w:val="00C676CC"/>
    <w:rsid w:val="00C8709F"/>
    <w:rsid w:val="00C87D9A"/>
    <w:rsid w:val="00C918EB"/>
    <w:rsid w:val="00CD7ACB"/>
    <w:rsid w:val="00D345E5"/>
    <w:rsid w:val="00D44A50"/>
    <w:rsid w:val="00D60871"/>
    <w:rsid w:val="00D62EA8"/>
    <w:rsid w:val="00D8326C"/>
    <w:rsid w:val="00D94FB6"/>
    <w:rsid w:val="00DF7D6B"/>
    <w:rsid w:val="00E32303"/>
    <w:rsid w:val="00E51F3C"/>
    <w:rsid w:val="00E746DC"/>
    <w:rsid w:val="00EB24FC"/>
    <w:rsid w:val="00EF422B"/>
    <w:rsid w:val="00F33E90"/>
    <w:rsid w:val="00F652FF"/>
    <w:rsid w:val="00F73CCD"/>
    <w:rsid w:val="00F8273D"/>
    <w:rsid w:val="00FC72AE"/>
    <w:rsid w:val="00FD7882"/>
    <w:rsid w:val="025FEAE7"/>
    <w:rsid w:val="2803FB21"/>
    <w:rsid w:val="3D47490E"/>
    <w:rsid w:val="4937D01B"/>
    <w:rsid w:val="69916BC9"/>
    <w:rsid w:val="6FBEC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32FF5ED"/>
  <w15:docId w15:val="{EF614D11-23CD-4BEF-94B8-DFAE37583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882"/>
    <w:pPr>
      <w:spacing w:after="280" w:line="264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7882"/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59"/>
    <w:rsid w:val="00C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D7882"/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  <w:sz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customStyle="1" w:styleId="Referanserbrev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7882"/>
    <w:rPr>
      <w:rFonts w:asciiTheme="majorHAnsi" w:eastAsiaTheme="majorEastAsia" w:hAnsiTheme="majorHAnsi" w:cstheme="majorBidi"/>
      <w:b/>
      <w:color w:val="000000" w:themeColor="text1"/>
      <w:sz w:val="20"/>
      <w:szCs w:val="26"/>
    </w:rPr>
  </w:style>
  <w:style w:type="table" w:customStyle="1" w:styleId="Creunaenkel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Kopiogvedlegg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F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F18CF"/>
    <w:rPr>
      <w:rFonts w:ascii="Tahoma" w:hAnsi="Tahoma" w:cs="Tahoma"/>
      <w:sz w:val="16"/>
      <w:szCs w:val="16"/>
    </w:rPr>
  </w:style>
  <w:style w:type="paragraph" w:styleId="Brdtekst">
    <w:name w:val="Body Text"/>
    <w:basedOn w:val="Normal"/>
    <w:link w:val="BrdtekstTegn"/>
    <w:uiPriority w:val="99"/>
    <w:unhideWhenUsed/>
    <w:rsid w:val="00C8709F"/>
    <w:pPr>
      <w:spacing w:after="120" w:line="276" w:lineRule="auto"/>
    </w:pPr>
    <w:rPr>
      <w:sz w:val="22"/>
    </w:rPr>
  </w:style>
  <w:style w:type="character" w:customStyle="1" w:styleId="BrdtekstTegn">
    <w:name w:val="Brødtekst Tegn"/>
    <w:basedOn w:val="Standardskriftforavsnitt"/>
    <w:link w:val="Brdtekst"/>
    <w:uiPriority w:val="99"/>
    <w:rsid w:val="00C8709F"/>
  </w:style>
  <w:style w:type="paragraph" w:customStyle="1" w:styleId="paragraph">
    <w:name w:val="paragraph"/>
    <w:basedOn w:val="Normal"/>
    <w:rsid w:val="00854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854805"/>
  </w:style>
  <w:style w:type="character" w:customStyle="1" w:styleId="eop">
    <w:name w:val="eop"/>
    <w:basedOn w:val="Standardskriftforavsnitt"/>
    <w:rsid w:val="00854805"/>
  </w:style>
  <w:style w:type="character" w:styleId="Hyperkobling">
    <w:name w:val="Hyperlink"/>
    <w:basedOn w:val="Standardskriftforavsnitt"/>
    <w:uiPriority w:val="99"/>
    <w:unhideWhenUsed/>
    <w:rsid w:val="008C71D1"/>
    <w:rPr>
      <w:color w:val="000000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C71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86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ydelnordstrand.no/kunnskapsbank/barn-og-unge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slo.kommune.no/barnehage/barn-med-spesielle-behov-0-6-ar/sok-om-spesialpedagogisk-hjelp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Oppvekst\Pedagogisk%20fagsenter\Administrasjon\Administrasjon%20og%20drift\Maler\Oslo%20brevmal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root>
</root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BD5864A1D9604D92CDB7DD54345C29" ma:contentTypeVersion="4" ma:contentTypeDescription="Opprett et nytt dokument." ma:contentTypeScope="" ma:versionID="02cecc769405126db729c5ea295a7119">
  <xsd:schema xmlns:xsd="http://www.w3.org/2001/XMLSchema" xmlns:xs="http://www.w3.org/2001/XMLSchema" xmlns:p="http://schemas.microsoft.com/office/2006/metadata/properties" xmlns:ns2="79ebd406-f574-485e-836c-7234f535f022" targetNamespace="http://schemas.microsoft.com/office/2006/metadata/properties" ma:root="true" ma:fieldsID="174be29eeff65c188194502c19f02663" ns2:_="">
    <xsd:import namespace="79ebd406-f574-485e-836c-7234f535f0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bd406-f574-485e-836c-7234f535f0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2AC1A3-F3AD-4EAF-9E2E-E2FB94C30E62}">
  <ds:schemaRefs/>
</ds:datastoreItem>
</file>

<file path=customXml/itemProps2.xml><?xml version="1.0" encoding="utf-8"?>
<ds:datastoreItem xmlns:ds="http://schemas.openxmlformats.org/officeDocument/2006/customXml" ds:itemID="{E5862A42-56AA-4675-BA86-5D7B1C85DB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bd406-f574-485e-836c-7234f535f0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1B480A-44C9-4F95-8D96-EA7E3886EC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B5FB6A-0A46-4777-A5BE-D023F675A78F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terms/"/>
    <ds:schemaRef ds:uri="http://www.w3.org/XML/1998/namespace"/>
    <ds:schemaRef ds:uri="79ebd406-f574-485e-836c-7234f535f022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Oslo brevmal.dotx</Template>
  <TotalTime>0</TotalTime>
  <Pages>4</Pages>
  <Words>540</Words>
  <Characters>2868</Characters>
  <Application>Microsoft Office Word</Application>
  <DocSecurity>0</DocSecurity>
  <Lines>23</Lines>
  <Paragraphs>6</Paragraphs>
  <ScaleCrop>false</ScaleCrop>
  <Company>Oslo kommune</Company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Meld inn i Domenet</dc:creator>
  <cp:lastModifiedBy>Britt Helen Harket</cp:lastModifiedBy>
  <cp:revision>2</cp:revision>
  <cp:lastPrinted>2023-09-18T08:53:00Z</cp:lastPrinted>
  <dcterms:created xsi:type="dcterms:W3CDTF">2025-02-10T11:21:00Z</dcterms:created>
  <dcterms:modified xsi:type="dcterms:W3CDTF">2025-02-10T11:21:00Z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ContentTypeId">
    <vt:lpwstr>0x01010033BD5864A1D9604D92CDB7DD54345C29</vt:lpwstr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2022-03-29T13:35:19Z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d001a448-5a8a-483a-844a-9ac402ad2111</vt:lpwstr>
  </property>
  <property fmtid="{D5CDD505-2E9C-101B-9397-08002B2CF9AE}" pid="10" name="MSIP_Label_7a2396b7-5846-48ff-8468-5f49f8ad722a_ContentBits">
    <vt:lpwstr>0</vt:lpwstr>
  </property>
  <property fmtid="{D5CDD505-2E9C-101B-9397-08002B2CF9AE}" pid="11" name="MediaServiceImageTags">
    <vt:lpwstr/>
  </property>
  <property fmtid="{D5CDD505-2E9C-101B-9397-08002B2CF9AE}" pid="12" name="Order">
    <vt:r8>484700</vt:r8>
  </property>
  <property fmtid="{D5CDD505-2E9C-101B-9397-08002B2CF9AE}" pid="13" name="xd_Signature">
    <vt:bool>false</vt:bool>
  </property>
  <property fmtid="{D5CDD505-2E9C-101B-9397-08002B2CF9AE}" pid="14" name="xd_ProgID">
    <vt:lpwstr/>
  </property>
  <property fmtid="{D5CDD505-2E9C-101B-9397-08002B2CF9AE}" pid="15" name="ComplianceAssetId">
    <vt:lpwstr/>
  </property>
  <property fmtid="{D5CDD505-2E9C-101B-9397-08002B2CF9AE}" pid="16" name="TemplateUrl">
    <vt:lpwstr/>
  </property>
  <property fmtid="{D5CDD505-2E9C-101B-9397-08002B2CF9AE}" pid="17" name="_ExtendedDescription">
    <vt:lpwstr/>
  </property>
  <property fmtid="{D5CDD505-2E9C-101B-9397-08002B2CF9AE}" pid="18" name="TriggerFlowInfo">
    <vt:lpwstr/>
  </property>
</Properties>
</file>