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14E45A69" w:rsidR="00FB5530" w:rsidRPr="00FB5530" w:rsidRDefault="00FB5530" w:rsidP="00FB5530">
      <w:pPr>
        <w:tabs>
          <w:tab w:val="left" w:pos="2520"/>
        </w:tabs>
      </w:pPr>
    </w:p>
    <w:p w14:paraId="60BEC1DD" w14:textId="0E488AD0" w:rsidR="5364F2D5" w:rsidRDefault="5364F2D5" w:rsidP="30CFB5C4">
      <w:pPr>
        <w:spacing w:after="200" w:line="276" w:lineRule="auto"/>
        <w:rPr>
          <w:rFonts w:ascii="Oslo Sans Office" w:eastAsia="Oslo Sans Office" w:hAnsi="Oslo Sans Office" w:cs="Oslo Sans Office"/>
          <w:b/>
          <w:bCs/>
          <w:color w:val="000000" w:themeColor="text1"/>
          <w:szCs w:val="20"/>
        </w:rPr>
      </w:pPr>
      <w:r w:rsidRPr="30CFB5C4">
        <w:rPr>
          <w:rFonts w:ascii="Oslo Sans Office" w:eastAsia="Oslo Sans Office" w:hAnsi="Oslo Sans Office" w:cs="Oslo Sans Office"/>
          <w:b/>
          <w:bCs/>
          <w:color w:val="000000" w:themeColor="text1"/>
          <w:szCs w:val="20"/>
        </w:rPr>
        <w:t xml:space="preserve">Søknad om tilsagn </w:t>
      </w:r>
      <w:r w:rsidR="36C469B2" w:rsidRPr="30CFB5C4">
        <w:rPr>
          <w:rFonts w:ascii="Oslo Sans Office" w:eastAsia="Oslo Sans Office" w:hAnsi="Oslo Sans Office" w:cs="Oslo Sans Office"/>
          <w:b/>
          <w:bCs/>
          <w:color w:val="000000" w:themeColor="text1"/>
          <w:szCs w:val="20"/>
        </w:rPr>
        <w:t>om</w:t>
      </w:r>
      <w:r w:rsidRPr="30CFB5C4">
        <w:rPr>
          <w:rFonts w:ascii="Oslo Sans Office" w:eastAsia="Oslo Sans Office" w:hAnsi="Oslo Sans Office" w:cs="Oslo Sans Office"/>
          <w:b/>
          <w:bCs/>
          <w:color w:val="000000" w:themeColor="text1"/>
          <w:szCs w:val="20"/>
        </w:rPr>
        <w:t xml:space="preserve"> tilskudd ved etablering og ved utvidelser av private barnehager</w:t>
      </w:r>
    </w:p>
    <w:p w14:paraId="748EFF4D" w14:textId="1DD451C5" w:rsidR="5364F2D5" w:rsidRDefault="5364F2D5" w:rsidP="36AFB891">
      <w:pPr>
        <w:spacing w:after="200" w:line="276" w:lineRule="auto"/>
        <w:rPr>
          <w:rFonts w:ascii="Oslo Sans Office" w:eastAsia="Oslo Sans Office" w:hAnsi="Oslo Sans Office" w:cs="Oslo Sans Office"/>
          <w:color w:val="000000" w:themeColor="text1"/>
          <w:szCs w:val="20"/>
        </w:rPr>
      </w:pPr>
      <w:r w:rsidRPr="36AFB891">
        <w:rPr>
          <w:rFonts w:ascii="Oslo Sans Office" w:eastAsia="Oslo Sans Office" w:hAnsi="Oslo Sans Office" w:cs="Oslo Sans Office"/>
          <w:color w:val="000000" w:themeColor="text1"/>
          <w:szCs w:val="20"/>
        </w:rPr>
        <w:t xml:space="preserve">Kryss av for om det gjelder nyetablering eller utvidelse av eksisterende </w:t>
      </w:r>
      <w:r w:rsidR="74DC181A" w:rsidRPr="36AFB891">
        <w:rPr>
          <w:rFonts w:ascii="Oslo Sans Office" w:eastAsia="Oslo Sans Office" w:hAnsi="Oslo Sans Office" w:cs="Oslo Sans Office"/>
          <w:color w:val="000000" w:themeColor="text1"/>
          <w:szCs w:val="20"/>
        </w:rPr>
        <w:t>barnehage</w:t>
      </w:r>
      <w:r w:rsidR="0BF5AE5B" w:rsidRPr="36AFB891">
        <w:rPr>
          <w:rFonts w:ascii="Oslo Sans Office" w:eastAsia="Oslo Sans Office" w:hAnsi="Oslo Sans Office" w:cs="Oslo Sans Office"/>
          <w:color w:val="000000" w:themeColor="text1"/>
          <w:szCs w:val="20"/>
        </w:rPr>
        <w:t>:</w:t>
      </w: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2268"/>
        <w:gridCol w:w="2268"/>
        <w:gridCol w:w="2268"/>
        <w:gridCol w:w="2268"/>
      </w:tblGrid>
      <w:tr w:rsidR="36AFB891" w14:paraId="6710A79C" w14:textId="77777777" w:rsidTr="36AFB891">
        <w:trPr>
          <w:trHeight w:val="300"/>
        </w:trPr>
        <w:tc>
          <w:tcPr>
            <w:tcW w:w="2268" w:type="dxa"/>
            <w:shd w:val="clear" w:color="auto" w:fill="E2FAFF" w:themeFill="accent4" w:themeFillTint="33"/>
          </w:tcPr>
          <w:p w14:paraId="06116F57" w14:textId="228E7069" w:rsidR="50ED241E" w:rsidRDefault="50ED241E" w:rsidP="36AFB891">
            <w:pPr>
              <w:rPr>
                <w:rFonts w:ascii="Oslo Sans Office" w:eastAsia="Oslo Sans Office" w:hAnsi="Oslo Sans Office" w:cs="Oslo Sans Office"/>
                <w:b/>
                <w:bCs/>
                <w:color w:val="000000" w:themeColor="text1"/>
                <w:szCs w:val="20"/>
              </w:rPr>
            </w:pPr>
            <w:r w:rsidRPr="36AFB891">
              <w:rPr>
                <w:rFonts w:ascii="Oslo Sans Office" w:eastAsia="Oslo Sans Office" w:hAnsi="Oslo Sans Office" w:cs="Oslo Sans Office"/>
                <w:b/>
                <w:bCs/>
                <w:color w:val="000000" w:themeColor="text1"/>
                <w:szCs w:val="20"/>
              </w:rPr>
              <w:t>Nyetablering</w:t>
            </w:r>
          </w:p>
        </w:tc>
        <w:tc>
          <w:tcPr>
            <w:tcW w:w="2268" w:type="dxa"/>
          </w:tcPr>
          <w:p w14:paraId="5BAF8742" w14:textId="573405BE" w:rsidR="36AFB891" w:rsidRDefault="36AFB891" w:rsidP="36AFB891">
            <w:pPr>
              <w:rPr>
                <w:rFonts w:ascii="Oslo Sans Office" w:eastAsia="Oslo Sans Office" w:hAnsi="Oslo Sans Office" w:cs="Oslo Sans Office"/>
                <w:color w:val="000000" w:themeColor="text1"/>
                <w:szCs w:val="20"/>
              </w:rPr>
            </w:pPr>
          </w:p>
        </w:tc>
        <w:tc>
          <w:tcPr>
            <w:tcW w:w="2268" w:type="dxa"/>
            <w:shd w:val="clear" w:color="auto" w:fill="E2FAFF" w:themeFill="accent4" w:themeFillTint="33"/>
          </w:tcPr>
          <w:p w14:paraId="730DCA23" w14:textId="392BEB3E" w:rsidR="50ED241E" w:rsidRDefault="50ED241E" w:rsidP="36AFB891">
            <w:pPr>
              <w:rPr>
                <w:rFonts w:ascii="Oslo Sans Office" w:eastAsia="Oslo Sans Office" w:hAnsi="Oslo Sans Office" w:cs="Oslo Sans Office"/>
                <w:b/>
                <w:bCs/>
                <w:color w:val="000000" w:themeColor="text1"/>
                <w:szCs w:val="20"/>
              </w:rPr>
            </w:pPr>
            <w:r w:rsidRPr="36AFB891">
              <w:rPr>
                <w:rFonts w:ascii="Oslo Sans Office" w:eastAsia="Oslo Sans Office" w:hAnsi="Oslo Sans Office" w:cs="Oslo Sans Office"/>
                <w:b/>
                <w:bCs/>
                <w:color w:val="000000" w:themeColor="text1"/>
                <w:szCs w:val="20"/>
              </w:rPr>
              <w:t>Utvidelse</w:t>
            </w:r>
          </w:p>
        </w:tc>
        <w:tc>
          <w:tcPr>
            <w:tcW w:w="2268" w:type="dxa"/>
          </w:tcPr>
          <w:p w14:paraId="05B9D387" w14:textId="573405BE" w:rsidR="36AFB891" w:rsidRDefault="36AFB891" w:rsidP="36AFB891">
            <w:pPr>
              <w:rPr>
                <w:rFonts w:ascii="Oslo Sans Office" w:eastAsia="Oslo Sans Office" w:hAnsi="Oslo Sans Office" w:cs="Oslo Sans Office"/>
                <w:color w:val="000000" w:themeColor="text1"/>
                <w:szCs w:val="20"/>
              </w:rPr>
            </w:pPr>
          </w:p>
        </w:tc>
      </w:tr>
    </w:tbl>
    <w:p w14:paraId="3723A505" w14:textId="3DF3054A" w:rsidR="36AFB891" w:rsidRDefault="36AFB891" w:rsidP="36AFB891">
      <w:pPr>
        <w:spacing w:after="200" w:line="276" w:lineRule="auto"/>
        <w:rPr>
          <w:rFonts w:ascii="Oslo Sans Office" w:eastAsia="Oslo Sans Office" w:hAnsi="Oslo Sans Office" w:cs="Oslo Sans Office"/>
          <w:color w:val="000000" w:themeColor="text1"/>
          <w:szCs w:val="20"/>
        </w:rPr>
      </w:pPr>
      <w:r>
        <w:br/>
      </w:r>
      <w:r w:rsidR="23F137A2" w:rsidRPr="36AFB891">
        <w:rPr>
          <w:rFonts w:ascii="Oslo Sans Office" w:eastAsia="Oslo Sans Office" w:hAnsi="Oslo Sans Office" w:cs="Oslo Sans Office"/>
          <w:color w:val="000000" w:themeColor="text1"/>
          <w:szCs w:val="20"/>
        </w:rPr>
        <w:t>Kryss av for om det gjelder ordinær barnehage eller familiebarnehage</w:t>
      </w:r>
      <w:r w:rsidR="1BEA5AD0" w:rsidRPr="36AFB891">
        <w:rPr>
          <w:rFonts w:ascii="Oslo Sans Office" w:eastAsia="Oslo Sans Office" w:hAnsi="Oslo Sans Office" w:cs="Oslo Sans Office"/>
          <w:color w:val="000000" w:themeColor="text1"/>
          <w:szCs w:val="20"/>
        </w:rPr>
        <w:t>:</w:t>
      </w: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2268"/>
        <w:gridCol w:w="2268"/>
        <w:gridCol w:w="2268"/>
        <w:gridCol w:w="2268"/>
      </w:tblGrid>
      <w:tr w:rsidR="36AFB891" w14:paraId="68D88A19" w14:textId="77777777" w:rsidTr="36AFB891">
        <w:trPr>
          <w:trHeight w:val="567"/>
        </w:trPr>
        <w:tc>
          <w:tcPr>
            <w:tcW w:w="2268" w:type="dxa"/>
            <w:shd w:val="clear" w:color="auto" w:fill="E2FAFF" w:themeFill="accent4" w:themeFillTint="33"/>
          </w:tcPr>
          <w:p w14:paraId="2E0036B6" w14:textId="09840013" w:rsidR="50ED241E" w:rsidRDefault="50ED241E" w:rsidP="36AFB891">
            <w:pPr>
              <w:rPr>
                <w:rFonts w:ascii="Oslo Sans Office" w:eastAsia="Oslo Sans Office" w:hAnsi="Oslo Sans Office" w:cs="Oslo Sans Office"/>
                <w:b/>
                <w:bCs/>
                <w:color w:val="000000" w:themeColor="text1"/>
                <w:szCs w:val="20"/>
              </w:rPr>
            </w:pPr>
            <w:r w:rsidRPr="36AFB891">
              <w:rPr>
                <w:rFonts w:ascii="Oslo Sans Office" w:eastAsia="Oslo Sans Office" w:hAnsi="Oslo Sans Office" w:cs="Oslo Sans Office"/>
                <w:b/>
                <w:bCs/>
                <w:color w:val="000000" w:themeColor="text1"/>
                <w:szCs w:val="20"/>
              </w:rPr>
              <w:t>Ordinær barnehage</w:t>
            </w:r>
          </w:p>
        </w:tc>
        <w:tc>
          <w:tcPr>
            <w:tcW w:w="2268" w:type="dxa"/>
          </w:tcPr>
          <w:p w14:paraId="55353697" w14:textId="16801532" w:rsidR="36AFB891" w:rsidRDefault="36AFB891" w:rsidP="36AFB891">
            <w:pPr>
              <w:rPr>
                <w:rFonts w:ascii="Oslo Sans Office" w:eastAsia="Oslo Sans Office" w:hAnsi="Oslo Sans Office" w:cs="Oslo Sans Office"/>
                <w:color w:val="000000" w:themeColor="text1"/>
                <w:szCs w:val="20"/>
              </w:rPr>
            </w:pPr>
          </w:p>
        </w:tc>
        <w:tc>
          <w:tcPr>
            <w:tcW w:w="2268" w:type="dxa"/>
            <w:shd w:val="clear" w:color="auto" w:fill="E2FAFF" w:themeFill="accent4" w:themeFillTint="33"/>
          </w:tcPr>
          <w:p w14:paraId="21F393C9" w14:textId="207BA2B6" w:rsidR="50ED241E" w:rsidRDefault="50ED241E" w:rsidP="36AFB891">
            <w:pPr>
              <w:rPr>
                <w:rFonts w:ascii="Oslo Sans Office" w:eastAsia="Oslo Sans Office" w:hAnsi="Oslo Sans Office" w:cs="Oslo Sans Office"/>
                <w:b/>
                <w:bCs/>
                <w:color w:val="000000" w:themeColor="text1"/>
                <w:szCs w:val="20"/>
              </w:rPr>
            </w:pPr>
            <w:r w:rsidRPr="36AFB891">
              <w:rPr>
                <w:rFonts w:ascii="Oslo Sans Office" w:eastAsia="Oslo Sans Office" w:hAnsi="Oslo Sans Office" w:cs="Oslo Sans Office"/>
                <w:b/>
                <w:bCs/>
                <w:color w:val="000000" w:themeColor="text1"/>
                <w:szCs w:val="20"/>
              </w:rPr>
              <w:t>Familiebarnehage</w:t>
            </w:r>
          </w:p>
        </w:tc>
        <w:tc>
          <w:tcPr>
            <w:tcW w:w="2268" w:type="dxa"/>
          </w:tcPr>
          <w:p w14:paraId="2A3FAAB2" w14:textId="16801532" w:rsidR="36AFB891" w:rsidRDefault="36AFB891" w:rsidP="36AFB891">
            <w:pPr>
              <w:rPr>
                <w:rFonts w:ascii="Oslo Sans Office" w:eastAsia="Oslo Sans Office" w:hAnsi="Oslo Sans Office" w:cs="Oslo Sans Office"/>
                <w:color w:val="000000" w:themeColor="text1"/>
                <w:szCs w:val="20"/>
              </w:rPr>
            </w:pPr>
          </w:p>
        </w:tc>
      </w:tr>
    </w:tbl>
    <w:p w14:paraId="455B689D" w14:textId="2B389A89" w:rsidR="36AFB891" w:rsidRDefault="36AFB891" w:rsidP="36AFB891">
      <w:pPr>
        <w:spacing w:after="200" w:line="276" w:lineRule="auto"/>
        <w:rPr>
          <w:rFonts w:ascii="Oslo Sans Office" w:eastAsia="Oslo Sans Office" w:hAnsi="Oslo Sans Office" w:cs="Oslo Sans Office"/>
          <w:color w:val="000000" w:themeColor="text1"/>
          <w:szCs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1710"/>
        <w:gridCol w:w="368"/>
        <w:gridCol w:w="1110"/>
        <w:gridCol w:w="1487"/>
      </w:tblGrid>
      <w:tr w:rsidR="36AFB891" w14:paraId="01704E6A" w14:textId="77777777" w:rsidTr="539D1179">
        <w:trPr>
          <w:trHeight w:val="567"/>
        </w:trPr>
        <w:tc>
          <w:tcPr>
            <w:tcW w:w="94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FAFF" w:themeFill="accent4" w:themeFillTint="33"/>
            <w:tcMar>
              <w:left w:w="105" w:type="dxa"/>
              <w:right w:w="105" w:type="dxa"/>
            </w:tcMar>
          </w:tcPr>
          <w:p w14:paraId="229E1964" w14:textId="7A03B6B2" w:rsidR="36AFB891" w:rsidRDefault="36AFB891" w:rsidP="36AFB891">
            <w:pPr>
              <w:tabs>
                <w:tab w:val="left" w:pos="5280"/>
              </w:tabs>
              <w:spacing w:after="0" w:line="276" w:lineRule="auto"/>
              <w:rPr>
                <w:rFonts w:ascii="Oslo Sans Office" w:eastAsia="Oslo Sans Office" w:hAnsi="Oslo Sans Office" w:cs="Oslo Sans Office"/>
                <w:b/>
                <w:bCs/>
                <w:szCs w:val="20"/>
              </w:rPr>
            </w:pPr>
            <w:r w:rsidRPr="36AFB891">
              <w:rPr>
                <w:rFonts w:ascii="Oslo Sans Office" w:eastAsia="Oslo Sans Office" w:hAnsi="Oslo Sans Office" w:cs="Oslo Sans Office"/>
                <w:b/>
                <w:bCs/>
                <w:szCs w:val="20"/>
              </w:rPr>
              <w:t>Opplysninger</w:t>
            </w:r>
            <w:r w:rsidR="3B4805D5" w:rsidRPr="36AFB891">
              <w:rPr>
                <w:rFonts w:ascii="Oslo Sans Office" w:eastAsia="Oslo Sans Office" w:hAnsi="Oslo Sans Office" w:cs="Oslo Sans Office"/>
                <w:b/>
                <w:bCs/>
                <w:szCs w:val="20"/>
              </w:rPr>
              <w:t xml:space="preserve"> om søker</w:t>
            </w:r>
          </w:p>
        </w:tc>
      </w:tr>
      <w:tr w:rsidR="36AFB891" w14:paraId="47C08A96" w14:textId="77777777" w:rsidTr="539D1179">
        <w:trPr>
          <w:trHeight w:val="705"/>
        </w:trPr>
        <w:tc>
          <w:tcPr>
            <w:tcW w:w="9460" w:type="dxa"/>
            <w:gridSpan w:val="5"/>
            <w:tcBorders>
              <w:top w:val="single" w:sz="6" w:space="0" w:color="auto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7BB86073" w14:textId="2121D530" w:rsidR="36AFB891" w:rsidRDefault="36AFB891" w:rsidP="36AFB891">
            <w:pPr>
              <w:spacing w:after="0"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  <w:r w:rsidRPr="36AFB891">
              <w:rPr>
                <w:rFonts w:ascii="Oslo Sans Office" w:eastAsia="Oslo Sans Office" w:hAnsi="Oslo Sans Office" w:cs="Oslo Sans Office"/>
                <w:szCs w:val="20"/>
              </w:rPr>
              <w:t>Søkers navn og adresse:</w:t>
            </w:r>
          </w:p>
          <w:p w14:paraId="6601BF6C" w14:textId="430D2220" w:rsidR="36AFB891" w:rsidRDefault="36AFB891" w:rsidP="36AFB891">
            <w:pPr>
              <w:spacing w:after="0"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</w:p>
          <w:p w14:paraId="2186AA4E" w14:textId="2231D567" w:rsidR="36AFB891" w:rsidRDefault="36AFB891" w:rsidP="36AFB891">
            <w:pPr>
              <w:spacing w:after="0"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</w:p>
        </w:tc>
      </w:tr>
      <w:tr w:rsidR="36AFB891" w14:paraId="798526ED" w14:textId="77777777" w:rsidTr="539D1179">
        <w:trPr>
          <w:trHeight w:val="705"/>
        </w:trPr>
        <w:tc>
          <w:tcPr>
            <w:tcW w:w="64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D6C03AB" w14:textId="2A13957C" w:rsidR="456F0264" w:rsidRDefault="30180E59" w:rsidP="539D1179">
            <w:pPr>
              <w:spacing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  <w:r w:rsidRPr="539D1179">
              <w:rPr>
                <w:rFonts w:ascii="Oslo Sans Office" w:eastAsia="Oslo Sans Office" w:hAnsi="Oslo Sans Office" w:cs="Oslo Sans Office"/>
                <w:szCs w:val="20"/>
              </w:rPr>
              <w:t>Søkers e-post:</w:t>
            </w:r>
            <w:r w:rsidR="456F0264">
              <w:br/>
            </w:r>
          </w:p>
        </w:tc>
        <w:tc>
          <w:tcPr>
            <w:tcW w:w="29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2DBF50D" w14:textId="5DC2C280" w:rsidR="60697A92" w:rsidRDefault="60697A92" w:rsidP="36AFB891">
            <w:pPr>
              <w:spacing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  <w:r w:rsidRPr="36AFB891">
              <w:rPr>
                <w:rFonts w:ascii="Oslo Sans Office" w:eastAsia="Oslo Sans Office" w:hAnsi="Oslo Sans Office" w:cs="Oslo Sans Office"/>
                <w:szCs w:val="20"/>
              </w:rPr>
              <w:t>Søkers telefonnummer:</w:t>
            </w:r>
          </w:p>
        </w:tc>
      </w:tr>
      <w:tr w:rsidR="36AFB891" w14:paraId="7FA90972" w14:textId="77777777" w:rsidTr="539D1179">
        <w:trPr>
          <w:trHeight w:val="705"/>
        </w:trPr>
        <w:tc>
          <w:tcPr>
            <w:tcW w:w="64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C4A27A1" w14:textId="5FADC36C" w:rsidR="36AFB891" w:rsidRDefault="36AFB891" w:rsidP="539D1179">
            <w:pPr>
              <w:spacing w:after="200"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  <w:r w:rsidRPr="539D1179">
              <w:rPr>
                <w:rFonts w:ascii="Oslo Sans Office" w:eastAsia="Oslo Sans Office" w:hAnsi="Oslo Sans Office" w:cs="Oslo Sans Office"/>
                <w:szCs w:val="20"/>
              </w:rPr>
              <w:t>Barnehagens navn og adresse:</w:t>
            </w:r>
            <w:r>
              <w:br/>
            </w:r>
          </w:p>
        </w:tc>
        <w:tc>
          <w:tcPr>
            <w:tcW w:w="2965" w:type="dxa"/>
            <w:gridSpan w:val="3"/>
            <w:tcBorders>
              <w:top w:val="single" w:sz="6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D2B1D38" w14:textId="16B9DB83" w:rsidR="0CA61572" w:rsidRDefault="0CA61572" w:rsidP="36AFB891">
            <w:pPr>
              <w:spacing w:after="200"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  <w:r w:rsidRPr="36AFB891">
              <w:rPr>
                <w:rFonts w:ascii="Oslo Sans Office" w:eastAsia="Oslo Sans Office" w:hAnsi="Oslo Sans Office" w:cs="Oslo Sans Office"/>
                <w:szCs w:val="20"/>
              </w:rPr>
              <w:t>Gnr/</w:t>
            </w:r>
            <w:proofErr w:type="gramStart"/>
            <w:r w:rsidRPr="36AFB891">
              <w:rPr>
                <w:rFonts w:ascii="Oslo Sans Office" w:eastAsia="Oslo Sans Office" w:hAnsi="Oslo Sans Office" w:cs="Oslo Sans Office"/>
                <w:szCs w:val="20"/>
              </w:rPr>
              <w:t>bnr</w:t>
            </w:r>
            <w:proofErr w:type="gramEnd"/>
            <w:r w:rsidRPr="36AFB891">
              <w:rPr>
                <w:rFonts w:ascii="Oslo Sans Office" w:eastAsia="Oslo Sans Office" w:hAnsi="Oslo Sans Office" w:cs="Oslo Sans Office"/>
                <w:szCs w:val="20"/>
              </w:rPr>
              <w:t>:</w:t>
            </w:r>
          </w:p>
        </w:tc>
      </w:tr>
      <w:tr w:rsidR="36AFB891" w14:paraId="609ECB58" w14:textId="77777777" w:rsidTr="539D1179">
        <w:trPr>
          <w:trHeight w:val="705"/>
        </w:trPr>
        <w:tc>
          <w:tcPr>
            <w:tcW w:w="6495" w:type="dxa"/>
            <w:gridSpan w:val="2"/>
            <w:tcBorders>
              <w:top w:val="single" w:sz="6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C0E015E" w14:textId="43BD874D" w:rsidR="4424F390" w:rsidRDefault="4424F390" w:rsidP="36AFB891">
            <w:pPr>
              <w:spacing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  <w:r w:rsidRPr="36AFB891">
              <w:rPr>
                <w:rFonts w:ascii="Oslo Sans Office" w:eastAsia="Oslo Sans Office" w:hAnsi="Oslo Sans Office" w:cs="Oslo Sans Office"/>
                <w:szCs w:val="20"/>
              </w:rPr>
              <w:t>Er barnehagen en del av et boligprosjekt</w:t>
            </w:r>
            <w:r w:rsidR="571295BE" w:rsidRPr="36AFB891">
              <w:rPr>
                <w:rFonts w:ascii="Oslo Sans Office" w:eastAsia="Oslo Sans Office" w:hAnsi="Oslo Sans Office" w:cs="Oslo Sans Office"/>
                <w:szCs w:val="20"/>
              </w:rPr>
              <w:t>?</w:t>
            </w:r>
          </w:p>
        </w:tc>
        <w:tc>
          <w:tcPr>
            <w:tcW w:w="1478" w:type="dxa"/>
            <w:gridSpan w:val="2"/>
            <w:tcBorders>
              <w:top w:val="single" w:sz="6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65474407" w14:textId="779E0626" w:rsidR="4EC8503C" w:rsidRDefault="4EC8503C" w:rsidP="36AFB891">
            <w:pPr>
              <w:rPr>
                <w:rFonts w:ascii="Oslo Sans Office" w:eastAsia="Oslo Sans Office" w:hAnsi="Oslo Sans Office" w:cs="Oslo Sans Office"/>
                <w:szCs w:val="20"/>
              </w:rPr>
            </w:pPr>
            <w:r w:rsidRPr="36AFB891">
              <w:rPr>
                <w:rFonts w:ascii="Oslo Sans Office" w:eastAsia="Oslo Sans Office" w:hAnsi="Oslo Sans Office" w:cs="Oslo Sans Office"/>
                <w:szCs w:val="20"/>
              </w:rPr>
              <w:t>Ja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79DBD294" w14:textId="4D07DA0F" w:rsidR="4EC8503C" w:rsidRDefault="4EC8503C" w:rsidP="36AFB891">
            <w:pPr>
              <w:rPr>
                <w:rFonts w:ascii="Oslo Sans Office" w:eastAsia="Oslo Sans Office" w:hAnsi="Oslo Sans Office" w:cs="Oslo Sans Office"/>
                <w:szCs w:val="20"/>
              </w:rPr>
            </w:pPr>
            <w:r w:rsidRPr="36AFB891">
              <w:rPr>
                <w:rFonts w:ascii="Oslo Sans Office" w:eastAsia="Oslo Sans Office" w:hAnsi="Oslo Sans Office" w:cs="Oslo Sans Office"/>
                <w:szCs w:val="20"/>
              </w:rPr>
              <w:t>Nei</w:t>
            </w:r>
          </w:p>
        </w:tc>
      </w:tr>
      <w:tr w:rsidR="36AFB891" w14:paraId="35655FF1" w14:textId="77777777" w:rsidTr="539D1179">
        <w:trPr>
          <w:trHeight w:val="705"/>
        </w:trPr>
        <w:tc>
          <w:tcPr>
            <w:tcW w:w="9460" w:type="dxa"/>
            <w:gridSpan w:val="5"/>
            <w:tcBorders>
              <w:top w:val="single" w:sz="6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76CB9956" w14:textId="755E2B45" w:rsidR="4EC8503C" w:rsidRDefault="4EC8503C" w:rsidP="36AFB891">
            <w:pPr>
              <w:spacing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  <w:r w:rsidRPr="36AFB891">
              <w:rPr>
                <w:rFonts w:ascii="Oslo Sans Office" w:eastAsia="Oslo Sans Office" w:hAnsi="Oslo Sans Office" w:cs="Oslo Sans Office"/>
                <w:szCs w:val="20"/>
              </w:rPr>
              <w:t>Hvis ja, hvilket boligprosjekt (prosjektnavn og adresse):</w:t>
            </w:r>
            <w:r>
              <w:br/>
            </w:r>
          </w:p>
        </w:tc>
      </w:tr>
      <w:tr w:rsidR="36AFB891" w14:paraId="2A1F545F" w14:textId="77777777" w:rsidTr="539D1179">
        <w:trPr>
          <w:trHeight w:val="705"/>
        </w:trPr>
        <w:tc>
          <w:tcPr>
            <w:tcW w:w="9460" w:type="dxa"/>
            <w:gridSpan w:val="5"/>
            <w:tcBorders>
              <w:top w:val="single" w:sz="6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F843ACC" w14:textId="678993E1" w:rsidR="3A7816F6" w:rsidRDefault="3A7816F6" w:rsidP="36AFB891">
            <w:pPr>
              <w:spacing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  <w:r w:rsidRPr="36AFB891">
              <w:rPr>
                <w:rFonts w:ascii="Oslo Sans Office" w:eastAsia="Oslo Sans Office" w:hAnsi="Oslo Sans Office" w:cs="Oslo Sans Office"/>
                <w:szCs w:val="20"/>
              </w:rPr>
              <w:t xml:space="preserve">Annet om barnehagen som kan ha betydning for søknaden (type pedagogikk, </w:t>
            </w:r>
            <w:proofErr w:type="spellStart"/>
            <w:r w:rsidRPr="36AFB891">
              <w:rPr>
                <w:rFonts w:ascii="Oslo Sans Office" w:eastAsia="Oslo Sans Office" w:hAnsi="Oslo Sans Office" w:cs="Oslo Sans Office"/>
                <w:szCs w:val="20"/>
              </w:rPr>
              <w:t>byomfattende</w:t>
            </w:r>
            <w:proofErr w:type="spellEnd"/>
            <w:r w:rsidR="2E7B5A5C" w:rsidRPr="36AFB891">
              <w:rPr>
                <w:rFonts w:ascii="Oslo Sans Office" w:eastAsia="Oslo Sans Office" w:hAnsi="Oslo Sans Office" w:cs="Oslo Sans Office"/>
                <w:szCs w:val="20"/>
              </w:rPr>
              <w:t>, for barn med s</w:t>
            </w:r>
            <w:r w:rsidR="4EEE85CE" w:rsidRPr="36AFB891">
              <w:rPr>
                <w:rFonts w:ascii="Oslo Sans Office" w:eastAsia="Oslo Sans Office" w:hAnsi="Oslo Sans Office" w:cs="Oslo Sans Office"/>
                <w:szCs w:val="20"/>
              </w:rPr>
              <w:t>ærskilte</w:t>
            </w:r>
            <w:r w:rsidR="2E7B5A5C" w:rsidRPr="36AFB891">
              <w:rPr>
                <w:rFonts w:ascii="Oslo Sans Office" w:eastAsia="Oslo Sans Office" w:hAnsi="Oslo Sans Office" w:cs="Oslo Sans Office"/>
                <w:szCs w:val="20"/>
              </w:rPr>
              <w:t xml:space="preserve"> behov</w:t>
            </w:r>
            <w:r w:rsidRPr="36AFB891">
              <w:rPr>
                <w:rFonts w:ascii="Oslo Sans Office" w:eastAsia="Oslo Sans Office" w:hAnsi="Oslo Sans Office" w:cs="Oslo Sans Office"/>
                <w:szCs w:val="20"/>
              </w:rPr>
              <w:t xml:space="preserve"> mm):</w:t>
            </w:r>
            <w:r>
              <w:br/>
            </w:r>
          </w:p>
        </w:tc>
      </w:tr>
      <w:tr w:rsidR="36AFB891" w14:paraId="51969F32" w14:textId="77777777" w:rsidTr="539D1179">
        <w:trPr>
          <w:trHeight w:val="270"/>
        </w:trPr>
        <w:tc>
          <w:tcPr>
            <w:tcW w:w="68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FAFF" w:themeFill="accent4" w:themeFillTint="33"/>
            <w:tcMar>
              <w:left w:w="105" w:type="dxa"/>
              <w:right w:w="105" w:type="dxa"/>
            </w:tcMar>
          </w:tcPr>
          <w:p w14:paraId="3ED78443" w14:textId="44F209DB" w:rsidR="36AFB891" w:rsidRDefault="36AFB891" w:rsidP="36AFB891">
            <w:pPr>
              <w:spacing w:after="0"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  <w:r w:rsidRPr="36AFB891">
              <w:rPr>
                <w:rFonts w:ascii="Oslo Sans Office" w:eastAsia="Oslo Sans Office" w:hAnsi="Oslo Sans Office" w:cs="Oslo Sans Office"/>
                <w:b/>
                <w:bCs/>
                <w:szCs w:val="20"/>
              </w:rPr>
              <w:t>Vedlegg/kommentarer til søknaden (all nødvendig informasjon må sendes inn før et eventuelt tilsagn om tilskudd kan gis)</w:t>
            </w:r>
          </w:p>
        </w:tc>
        <w:tc>
          <w:tcPr>
            <w:tcW w:w="25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FAFF" w:themeFill="accent4" w:themeFillTint="33"/>
            <w:tcMar>
              <w:left w:w="105" w:type="dxa"/>
              <w:right w:w="105" w:type="dxa"/>
            </w:tcMar>
          </w:tcPr>
          <w:p w14:paraId="10C0FF56" w14:textId="18988C24" w:rsidR="36AFB891" w:rsidRDefault="36AFB891" w:rsidP="36AFB891">
            <w:pPr>
              <w:spacing w:after="0"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  <w:r w:rsidRPr="36AFB891">
              <w:rPr>
                <w:rFonts w:ascii="Oslo Sans Office" w:eastAsia="Oslo Sans Office" w:hAnsi="Oslo Sans Office" w:cs="Oslo Sans Office"/>
                <w:b/>
                <w:bCs/>
                <w:szCs w:val="20"/>
              </w:rPr>
              <w:t xml:space="preserve">Kryss av for </w:t>
            </w:r>
          </w:p>
          <w:p w14:paraId="3E75E77F" w14:textId="1A53ACDF" w:rsidR="36AFB891" w:rsidRDefault="36AFB891" w:rsidP="36AFB891">
            <w:pPr>
              <w:spacing w:after="0"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  <w:r w:rsidRPr="36AFB891">
              <w:rPr>
                <w:rFonts w:ascii="Oslo Sans Office" w:eastAsia="Oslo Sans Office" w:hAnsi="Oslo Sans Office" w:cs="Oslo Sans Office"/>
                <w:b/>
                <w:bCs/>
                <w:szCs w:val="20"/>
              </w:rPr>
              <w:t>vedlagt dokument</w:t>
            </w:r>
          </w:p>
        </w:tc>
      </w:tr>
      <w:tr w:rsidR="36AFB891" w14:paraId="6B9D4A6F" w14:textId="77777777" w:rsidTr="539D1179">
        <w:trPr>
          <w:trHeight w:val="300"/>
        </w:trPr>
        <w:tc>
          <w:tcPr>
            <w:tcW w:w="797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EC85EB0" w14:textId="381569BA" w:rsidR="36AFB891" w:rsidRDefault="36AFB891" w:rsidP="36AFB891">
            <w:pPr>
              <w:spacing w:after="200"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  <w:r w:rsidRPr="36AFB891">
              <w:rPr>
                <w:rFonts w:ascii="Oslo Sans Office" w:eastAsia="Oslo Sans Office" w:hAnsi="Oslo Sans Office" w:cs="Oslo Sans Office"/>
                <w:szCs w:val="20"/>
              </w:rPr>
              <w:t xml:space="preserve">Dokumentasjon av eierskap </w:t>
            </w:r>
            <w:r w:rsidR="6097EBD9" w:rsidRPr="36AFB891">
              <w:rPr>
                <w:rFonts w:ascii="Oslo Sans Office" w:eastAsia="Oslo Sans Office" w:hAnsi="Oslo Sans Office" w:cs="Oslo Sans Office"/>
                <w:szCs w:val="20"/>
              </w:rPr>
              <w:t>(ved nyetablering)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A214F50" w14:textId="6718CAD0" w:rsidR="36AFB891" w:rsidRDefault="36AFB891" w:rsidP="36AFB891">
            <w:pPr>
              <w:spacing w:after="200"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</w:p>
        </w:tc>
      </w:tr>
      <w:tr w:rsidR="36AFB891" w14:paraId="0DD2FC70" w14:textId="77777777" w:rsidTr="539D1179">
        <w:trPr>
          <w:trHeight w:val="300"/>
        </w:trPr>
        <w:tc>
          <w:tcPr>
            <w:tcW w:w="797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52F4BDA" w14:textId="4FEBBF7D" w:rsidR="36AFB891" w:rsidRDefault="36AFB891" w:rsidP="36AFB891">
            <w:pPr>
              <w:spacing w:after="200"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  <w:r w:rsidRPr="36AFB891">
              <w:rPr>
                <w:rFonts w:ascii="Oslo Sans Office" w:eastAsia="Oslo Sans Office" w:hAnsi="Oslo Sans Office" w:cs="Oslo Sans Office"/>
                <w:szCs w:val="20"/>
              </w:rPr>
              <w:t>Fremdriftsplan for tiltaket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75B207B" w14:textId="2A4B37F3" w:rsidR="36AFB891" w:rsidRDefault="36AFB891" w:rsidP="36AFB891">
            <w:pPr>
              <w:spacing w:after="200"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</w:p>
        </w:tc>
      </w:tr>
      <w:tr w:rsidR="36AFB891" w14:paraId="4CF71955" w14:textId="77777777" w:rsidTr="539D1179">
        <w:trPr>
          <w:trHeight w:val="300"/>
        </w:trPr>
        <w:tc>
          <w:tcPr>
            <w:tcW w:w="797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9DD79A8" w14:textId="5C171364" w:rsidR="36AFB891" w:rsidRDefault="36AFB891" w:rsidP="36AFB891">
            <w:pPr>
              <w:spacing w:after="200"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  <w:r w:rsidRPr="36AFB891">
              <w:rPr>
                <w:rFonts w:ascii="Oslo Sans Office" w:eastAsia="Oslo Sans Office" w:hAnsi="Oslo Sans Office" w:cs="Oslo Sans Office"/>
                <w:szCs w:val="20"/>
              </w:rPr>
              <w:t>Finansieringsplan for tiltaket (investerings- og driftsplan)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D67A415" w14:textId="21770A64" w:rsidR="36AFB891" w:rsidRDefault="36AFB891" w:rsidP="36AFB891">
            <w:pPr>
              <w:spacing w:after="200"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</w:p>
        </w:tc>
      </w:tr>
      <w:tr w:rsidR="36AFB891" w14:paraId="442C800A" w14:textId="77777777" w:rsidTr="539D1179">
        <w:trPr>
          <w:trHeight w:val="300"/>
        </w:trPr>
        <w:tc>
          <w:tcPr>
            <w:tcW w:w="797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FD16A63" w14:textId="4F2BB46D" w:rsidR="36AFB891" w:rsidRDefault="36AFB891" w:rsidP="36AFB891">
            <w:pPr>
              <w:spacing w:after="200"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  <w:r w:rsidRPr="36AFB891">
              <w:rPr>
                <w:rFonts w:ascii="Oslo Sans Office" w:eastAsia="Oslo Sans Office" w:hAnsi="Oslo Sans Office" w:cs="Oslo Sans Office"/>
                <w:szCs w:val="20"/>
              </w:rPr>
              <w:lastRenderedPageBreak/>
              <w:t>Bemanningsplan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894B8DE" w14:textId="61629017" w:rsidR="36AFB891" w:rsidRDefault="36AFB891" w:rsidP="36AFB891">
            <w:pPr>
              <w:spacing w:after="200"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</w:p>
        </w:tc>
      </w:tr>
      <w:tr w:rsidR="36AFB891" w14:paraId="60DC0553" w14:textId="77777777" w:rsidTr="539D1179">
        <w:trPr>
          <w:trHeight w:val="15"/>
        </w:trPr>
        <w:tc>
          <w:tcPr>
            <w:tcW w:w="94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FAFF" w:themeFill="accent4" w:themeFillTint="33"/>
            <w:tcMar>
              <w:left w:w="105" w:type="dxa"/>
              <w:right w:w="105" w:type="dxa"/>
            </w:tcMar>
          </w:tcPr>
          <w:p w14:paraId="23A774AF" w14:textId="73CE8099" w:rsidR="36AFB891" w:rsidRDefault="36AFB891" w:rsidP="36AFB891">
            <w:pPr>
              <w:spacing w:after="0"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  <w:r w:rsidRPr="36AFB891">
              <w:rPr>
                <w:rFonts w:ascii="Oslo Sans Office" w:eastAsia="Oslo Sans Office" w:hAnsi="Oslo Sans Office" w:cs="Oslo Sans Office"/>
                <w:b/>
                <w:bCs/>
                <w:szCs w:val="20"/>
              </w:rPr>
              <w:t>Arealnorm og arealutnyttelse</w:t>
            </w:r>
            <w:r>
              <w:br/>
            </w:r>
          </w:p>
        </w:tc>
      </w:tr>
      <w:tr w:rsidR="36AFB891" w14:paraId="2CAAB382" w14:textId="77777777" w:rsidTr="539D1179">
        <w:trPr>
          <w:trHeight w:val="300"/>
        </w:trPr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F1CE940" w14:textId="445F1661" w:rsidR="36AFB891" w:rsidRDefault="36AFB891" w:rsidP="36AFB891">
            <w:pPr>
              <w:spacing w:after="0"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  <w:r w:rsidRPr="36AFB891">
              <w:rPr>
                <w:rFonts w:ascii="Oslo Sans Office" w:eastAsia="Oslo Sans Office" w:hAnsi="Oslo Sans Office" w:cs="Oslo Sans Office"/>
                <w:szCs w:val="20"/>
              </w:rPr>
              <w:t>Forventet leke- og oppholdsareal inne i m</w:t>
            </w:r>
            <w:r w:rsidRPr="36AFB891">
              <w:rPr>
                <w:rFonts w:ascii="Oslo Sans Office" w:eastAsia="Oslo Sans Office" w:hAnsi="Oslo Sans Office" w:cs="Oslo Sans Office"/>
                <w:szCs w:val="20"/>
                <w:vertAlign w:val="superscript"/>
              </w:rPr>
              <w:t>2</w:t>
            </w:r>
          </w:p>
          <w:p w14:paraId="480301B3" w14:textId="5DA392EB" w:rsidR="36AFB891" w:rsidRDefault="36AFB891" w:rsidP="36AFB891">
            <w:pPr>
              <w:spacing w:after="0"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  <w:r w:rsidRPr="36AFB891">
              <w:rPr>
                <w:rFonts w:ascii="Oslo Sans Office" w:eastAsia="Oslo Sans Office" w:hAnsi="Oslo Sans Office" w:cs="Oslo Sans Office"/>
                <w:szCs w:val="20"/>
              </w:rPr>
              <w:t>(ved utvidelse føres kun utvidet areal)</w:t>
            </w:r>
          </w:p>
          <w:p w14:paraId="138AED98" w14:textId="707E6456" w:rsidR="36AFB891" w:rsidRDefault="36AFB891" w:rsidP="36AFB891">
            <w:pPr>
              <w:spacing w:after="0"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</w:p>
          <w:p w14:paraId="751FE569" w14:textId="3ED5BFB7" w:rsidR="36AFB891" w:rsidRDefault="36AFB891" w:rsidP="36AFB891">
            <w:pPr>
              <w:spacing w:after="0"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</w:p>
          <w:p w14:paraId="3DA4953D" w14:textId="1047BBB2" w:rsidR="36AFB891" w:rsidRDefault="36AFB891" w:rsidP="36AFB891">
            <w:pPr>
              <w:spacing w:after="0"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</w:p>
        </w:tc>
        <w:tc>
          <w:tcPr>
            <w:tcW w:w="46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D1145DC" w14:textId="4E9A4C30" w:rsidR="36AFB891" w:rsidRDefault="36AFB891" w:rsidP="36AFB891">
            <w:pPr>
              <w:spacing w:after="200" w:line="240" w:lineRule="auto"/>
              <w:rPr>
                <w:rFonts w:ascii="Oslo Sans Office" w:eastAsia="Oslo Sans Office" w:hAnsi="Oslo Sans Office" w:cs="Oslo Sans Office"/>
                <w:szCs w:val="20"/>
              </w:rPr>
            </w:pPr>
            <w:r w:rsidRPr="36AFB891">
              <w:rPr>
                <w:rFonts w:ascii="Oslo Sans Office" w:eastAsia="Oslo Sans Office" w:hAnsi="Oslo Sans Office" w:cs="Oslo Sans Office"/>
                <w:szCs w:val="20"/>
              </w:rPr>
              <w:t>Forventet lekeareal ute i m</w:t>
            </w:r>
            <w:r w:rsidRPr="36AFB891">
              <w:rPr>
                <w:rFonts w:ascii="Oslo Sans Office" w:eastAsia="Oslo Sans Office" w:hAnsi="Oslo Sans Office" w:cs="Oslo Sans Office"/>
                <w:szCs w:val="20"/>
                <w:vertAlign w:val="superscript"/>
              </w:rPr>
              <w:t>2</w:t>
            </w:r>
            <w:r w:rsidRPr="36AFB891">
              <w:rPr>
                <w:rFonts w:ascii="Oslo Sans Office" w:eastAsia="Oslo Sans Office" w:hAnsi="Oslo Sans Office" w:cs="Oslo Sans Office"/>
                <w:szCs w:val="20"/>
              </w:rPr>
              <w:t xml:space="preserve"> (ved utvidelse føres både eksisterende og utvidet uteareal)</w:t>
            </w:r>
          </w:p>
        </w:tc>
      </w:tr>
      <w:tr w:rsidR="36AFB891" w14:paraId="5C82DF22" w14:textId="77777777" w:rsidTr="539D1179">
        <w:trPr>
          <w:trHeight w:val="300"/>
        </w:trPr>
        <w:tc>
          <w:tcPr>
            <w:tcW w:w="4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347D455" w14:textId="0BFE2186" w:rsidR="36AFB891" w:rsidRDefault="36AFB891" w:rsidP="36AFB891">
            <w:pPr>
              <w:spacing w:after="0"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  <w:r w:rsidRPr="36AFB891">
              <w:rPr>
                <w:rFonts w:ascii="Oslo Sans Office" w:eastAsia="Oslo Sans Office" w:hAnsi="Oslo Sans Office" w:cs="Oslo Sans Office"/>
                <w:szCs w:val="20"/>
              </w:rPr>
              <w:t>Eiers norm for arealutnyttelse barn under 3 år:</w:t>
            </w:r>
          </w:p>
          <w:p w14:paraId="780B7ECD" w14:textId="7D3586FB" w:rsidR="36AFB891" w:rsidRDefault="36AFB891" w:rsidP="36AFB891">
            <w:pPr>
              <w:spacing w:after="0"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</w:p>
          <w:p w14:paraId="32FE0886" w14:textId="641C382A" w:rsidR="36AFB891" w:rsidRDefault="36AFB891" w:rsidP="36AFB891">
            <w:pPr>
              <w:spacing w:after="0"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</w:p>
          <w:p w14:paraId="3C86C3A5" w14:textId="43D9E14A" w:rsidR="36AFB891" w:rsidRDefault="36AFB891" w:rsidP="36AFB891">
            <w:pPr>
              <w:spacing w:after="0"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</w:p>
        </w:tc>
        <w:tc>
          <w:tcPr>
            <w:tcW w:w="46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5BBB84B" w14:textId="0504C135" w:rsidR="36AFB891" w:rsidRDefault="36AFB891" w:rsidP="36AFB891">
            <w:pPr>
              <w:spacing w:after="0"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  <w:r w:rsidRPr="36AFB891">
              <w:rPr>
                <w:rFonts w:ascii="Oslo Sans Office" w:eastAsia="Oslo Sans Office" w:hAnsi="Oslo Sans Office" w:cs="Oslo Sans Office"/>
                <w:szCs w:val="20"/>
              </w:rPr>
              <w:t>Eiers norm for arealutnyttelse barn over 3 år:</w:t>
            </w:r>
          </w:p>
          <w:p w14:paraId="76F8341E" w14:textId="4B7873F4" w:rsidR="36AFB891" w:rsidRDefault="36AFB891" w:rsidP="36AFB891">
            <w:pPr>
              <w:spacing w:after="0" w:line="276" w:lineRule="auto"/>
              <w:rPr>
                <w:rFonts w:ascii="Oslo Sans Office" w:eastAsia="Oslo Sans Office" w:hAnsi="Oslo Sans Office" w:cs="Oslo Sans Office"/>
                <w:szCs w:val="20"/>
              </w:rPr>
            </w:pPr>
          </w:p>
        </w:tc>
      </w:tr>
      <w:tr w:rsidR="36AFB891" w14:paraId="25D7B4AC" w14:textId="77777777" w:rsidTr="539D1179">
        <w:trPr>
          <w:trHeight w:val="840"/>
        </w:trPr>
        <w:tc>
          <w:tcPr>
            <w:tcW w:w="94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EB83BF8" w14:textId="108D6883" w:rsidR="7F1D9E08" w:rsidRDefault="7F1D9E08" w:rsidP="36AFB891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36AFB891">
              <w:rPr>
                <w:rFonts w:ascii="Calibri" w:eastAsia="Calibri" w:hAnsi="Calibri" w:cs="Calibri"/>
                <w:sz w:val="24"/>
                <w:szCs w:val="24"/>
              </w:rPr>
              <w:t>Ved nyetablering - f</w:t>
            </w:r>
            <w:r w:rsidR="36AFB891" w:rsidRPr="36AFB891">
              <w:rPr>
                <w:rFonts w:ascii="Calibri" w:eastAsia="Calibri" w:hAnsi="Calibri" w:cs="Calibri"/>
                <w:sz w:val="24"/>
                <w:szCs w:val="24"/>
              </w:rPr>
              <w:t>orventet barnetall (</w:t>
            </w:r>
            <w:r w:rsidR="0C3C672E" w:rsidRPr="36AFB891">
              <w:rPr>
                <w:rFonts w:ascii="Calibri" w:eastAsia="Calibri" w:hAnsi="Calibri" w:cs="Calibri"/>
                <w:sz w:val="24"/>
                <w:szCs w:val="24"/>
              </w:rPr>
              <w:t xml:space="preserve">både </w:t>
            </w:r>
            <w:r w:rsidR="36AFB891" w:rsidRPr="36AFB891">
              <w:rPr>
                <w:rFonts w:ascii="Calibri" w:eastAsia="Calibri" w:hAnsi="Calibri" w:cs="Calibri"/>
                <w:sz w:val="24"/>
                <w:szCs w:val="24"/>
              </w:rPr>
              <w:t xml:space="preserve">over og under 3 år) ved </w:t>
            </w:r>
            <w:proofErr w:type="gramStart"/>
            <w:r w:rsidR="36AFB891" w:rsidRPr="36AFB891">
              <w:rPr>
                <w:rFonts w:ascii="Calibri" w:eastAsia="Calibri" w:hAnsi="Calibri" w:cs="Calibri"/>
                <w:sz w:val="24"/>
                <w:szCs w:val="24"/>
              </w:rPr>
              <w:t xml:space="preserve">nyetablering:   </w:t>
            </w:r>
            <w:proofErr w:type="gramEnd"/>
            <w:r w:rsidR="36AFB891" w:rsidRPr="36AFB891">
              <w:rPr>
                <w:rFonts w:ascii="Calibri" w:eastAsia="Calibri" w:hAnsi="Calibri" w:cs="Calibri"/>
                <w:sz w:val="24"/>
                <w:szCs w:val="24"/>
              </w:rPr>
              <w:t xml:space="preserve">      </w:t>
            </w:r>
            <w:r>
              <w:br/>
            </w:r>
          </w:p>
        </w:tc>
      </w:tr>
      <w:tr w:rsidR="36AFB891" w14:paraId="5EA13FB4" w14:textId="77777777" w:rsidTr="539D1179">
        <w:trPr>
          <w:trHeight w:val="840"/>
        </w:trPr>
        <w:tc>
          <w:tcPr>
            <w:tcW w:w="94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005C262" w14:textId="60528A10" w:rsidR="0F5B64A0" w:rsidRDefault="0F5B64A0" w:rsidP="36AFB891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36AFB891">
              <w:rPr>
                <w:rFonts w:ascii="Calibri" w:eastAsia="Calibri" w:hAnsi="Calibri" w:cs="Calibri"/>
                <w:sz w:val="24"/>
                <w:szCs w:val="24"/>
              </w:rPr>
              <w:t>Ved utvidelse – barnetall før utvidelsen og økningen av barn</w:t>
            </w:r>
            <w:r w:rsidR="10F56435" w:rsidRPr="36AFB891">
              <w:rPr>
                <w:rFonts w:ascii="Calibri" w:eastAsia="Calibri" w:hAnsi="Calibri" w:cs="Calibri"/>
                <w:sz w:val="24"/>
                <w:szCs w:val="24"/>
              </w:rPr>
              <w:t xml:space="preserve"> (både over og under 3 år)</w:t>
            </w:r>
            <w:r w:rsidRPr="36AFB891">
              <w:rPr>
                <w:rFonts w:ascii="Calibri" w:eastAsia="Calibri" w:hAnsi="Calibri" w:cs="Calibri"/>
                <w:sz w:val="24"/>
                <w:szCs w:val="24"/>
              </w:rPr>
              <w:t>:</w:t>
            </w:r>
          </w:p>
        </w:tc>
      </w:tr>
      <w:tr w:rsidR="36AFB891" w14:paraId="7BCE0405" w14:textId="77777777" w:rsidTr="539D1179">
        <w:trPr>
          <w:trHeight w:val="300"/>
        </w:trPr>
        <w:tc>
          <w:tcPr>
            <w:tcW w:w="94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773EA97" w14:textId="7D887720" w:rsidR="36AFB891" w:rsidRDefault="36AFB891" w:rsidP="36AFB891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36AFB891">
              <w:rPr>
                <w:rFonts w:ascii="Calibri" w:eastAsia="Calibri" w:hAnsi="Calibri" w:cs="Calibri"/>
                <w:sz w:val="24"/>
                <w:szCs w:val="24"/>
              </w:rPr>
              <w:t>Forventet åpningspunkt (måned – år):</w:t>
            </w:r>
            <w:r>
              <w:br/>
            </w:r>
          </w:p>
        </w:tc>
      </w:tr>
      <w:tr w:rsidR="36AFB891" w14:paraId="4D4F6327" w14:textId="77777777" w:rsidTr="539D1179">
        <w:trPr>
          <w:trHeight w:val="300"/>
        </w:trPr>
        <w:tc>
          <w:tcPr>
            <w:tcW w:w="94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A8558AC" w14:textId="20ABD398" w:rsidR="36AFB891" w:rsidRDefault="36AFB891" w:rsidP="36AFB891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36AFB891"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 w:rsidR="50F4D4DB" w:rsidRPr="36AFB891">
              <w:rPr>
                <w:rFonts w:ascii="Calibri" w:eastAsia="Calibri" w:hAnsi="Calibri" w:cs="Calibri"/>
                <w:sz w:val="24"/>
                <w:szCs w:val="24"/>
              </w:rPr>
              <w:t>net</w:t>
            </w:r>
            <w:r w:rsidRPr="36AFB891"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>
              <w:br/>
            </w:r>
          </w:p>
        </w:tc>
      </w:tr>
      <w:tr w:rsidR="36AFB891" w14:paraId="6954A3BF" w14:textId="77777777" w:rsidTr="539D1179">
        <w:trPr>
          <w:trHeight w:val="300"/>
        </w:trPr>
        <w:tc>
          <w:tcPr>
            <w:tcW w:w="94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6A8A429" w14:textId="3C25327B" w:rsidR="36AFB891" w:rsidRDefault="36AFB891" w:rsidP="36AFB891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36AFB891">
              <w:rPr>
                <w:rFonts w:ascii="Calibri" w:eastAsia="Calibri" w:hAnsi="Calibri" w:cs="Calibri"/>
                <w:sz w:val="24"/>
                <w:szCs w:val="24"/>
              </w:rPr>
              <w:t>Tiltakshavers underskrift/navn og dato</w:t>
            </w:r>
            <w:r w:rsidR="50CB90A6" w:rsidRPr="36AFB891"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>
              <w:br/>
            </w:r>
          </w:p>
        </w:tc>
      </w:tr>
    </w:tbl>
    <w:p w14:paraId="2C6C1220" w14:textId="5D2985A6" w:rsidR="5364F2D5" w:rsidRDefault="5364F2D5" w:rsidP="0DCA2312">
      <w:pPr>
        <w:spacing w:after="0" w:line="276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DCA2312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Søknaden sendes til:</w:t>
      </w:r>
      <w:r w:rsidRPr="0DCA2312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5AADC32D" w:rsidRPr="0DCA2312">
        <w:rPr>
          <w:rFonts w:ascii="Calibri" w:eastAsia="Calibri" w:hAnsi="Calibri" w:cs="Calibri"/>
          <w:color w:val="000000" w:themeColor="text1"/>
          <w:sz w:val="24"/>
          <w:szCs w:val="24"/>
        </w:rPr>
        <w:t>Utdanningsetaten</w:t>
      </w:r>
      <w:r w:rsidRPr="0DCA2312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r w:rsidR="31AB0EB6" w:rsidRPr="0DCA2312">
        <w:rPr>
          <w:rFonts w:ascii="Calibri" w:eastAsia="Calibri" w:hAnsi="Calibri" w:cs="Calibri"/>
          <w:color w:val="000000" w:themeColor="text1"/>
          <w:sz w:val="24"/>
          <w:szCs w:val="24"/>
        </w:rPr>
        <w:t>Avdeling for skoleanlegg</w:t>
      </w:r>
      <w:r w:rsidRPr="0DCA2312">
        <w:rPr>
          <w:rFonts w:ascii="Calibri" w:eastAsia="Calibri" w:hAnsi="Calibri" w:cs="Calibri"/>
          <w:color w:val="000000" w:themeColor="text1"/>
          <w:sz w:val="24"/>
          <w:szCs w:val="24"/>
        </w:rPr>
        <w:t>,</w:t>
      </w:r>
      <w:r w:rsidR="7F5BA0AB" w:rsidRPr="0DCA2312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4953E59B" w:rsidRPr="0DCA2312">
        <w:rPr>
          <w:rFonts w:ascii="Calibri" w:eastAsia="Calibri" w:hAnsi="Calibri" w:cs="Calibri"/>
          <w:color w:val="000000" w:themeColor="text1"/>
          <w:sz w:val="24"/>
          <w:szCs w:val="24"/>
        </w:rPr>
        <w:t>Postboks 6127 Etterstad, 0602 OSLO</w:t>
      </w:r>
      <w:r w:rsidRPr="0DCA2312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hyperlink r:id="rId12">
        <w:r w:rsidR="218F77B4" w:rsidRPr="0DCA2312">
          <w:rPr>
            <w:rStyle w:val="Hyperkobling"/>
            <w:rFonts w:ascii="Calibri" w:eastAsia="Calibri" w:hAnsi="Calibri" w:cs="Calibri"/>
            <w:sz w:val="24"/>
            <w:szCs w:val="24"/>
          </w:rPr>
          <w:t>postmottak@osloskolen.no</w:t>
        </w:r>
      </w:hyperlink>
    </w:p>
    <w:p w14:paraId="15F0F967" w14:textId="6E54DA1D" w:rsidR="5364F2D5" w:rsidRDefault="5364F2D5" w:rsidP="36AFB891">
      <w:pPr>
        <w:spacing w:after="0" w:line="276" w:lineRule="auto"/>
      </w:pPr>
    </w:p>
    <w:p w14:paraId="1A0FC1E5" w14:textId="4BD029EA" w:rsidR="36AFB891" w:rsidRDefault="5364F2D5" w:rsidP="7FF01E77">
      <w:pPr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7FF01E77">
        <w:rPr>
          <w:rFonts w:ascii="Calibri" w:eastAsia="Calibri" w:hAnsi="Calibri" w:cs="Calibri"/>
          <w:sz w:val="24"/>
          <w:szCs w:val="24"/>
        </w:rPr>
        <w:t>Det er barnehagemyndigheten i den bydelen som barnehagen ligger i som er mottaker av søknad om tilskudd, og det er bydelen som vil treffe vedtak om tilskudd etter barnehageloven § 1</w:t>
      </w:r>
      <w:r w:rsidR="253F2135" w:rsidRPr="7FF01E77">
        <w:rPr>
          <w:rFonts w:ascii="Calibri" w:eastAsia="Calibri" w:hAnsi="Calibri" w:cs="Calibri"/>
          <w:sz w:val="24"/>
          <w:szCs w:val="24"/>
        </w:rPr>
        <w:t>9</w:t>
      </w:r>
      <w:r w:rsidRPr="7FF01E77">
        <w:rPr>
          <w:rFonts w:ascii="Calibri" w:eastAsia="Calibri" w:hAnsi="Calibri" w:cs="Calibri"/>
          <w:sz w:val="24"/>
          <w:szCs w:val="24"/>
        </w:rPr>
        <w:t xml:space="preserve">. </w:t>
      </w:r>
    </w:p>
    <w:sectPr w:rsidR="36AFB891" w:rsidSect="00466574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219" w:right="1338" w:bottom="2245" w:left="1298" w:header="709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62FC89" w14:textId="77777777" w:rsidR="00D57A6B" w:rsidRDefault="00D57A6B" w:rsidP="005D093C">
      <w:pPr>
        <w:spacing w:after="0" w:line="240" w:lineRule="auto"/>
      </w:pPr>
      <w:r>
        <w:separator/>
      </w:r>
    </w:p>
  </w:endnote>
  <w:endnote w:type="continuationSeparator" w:id="0">
    <w:p w14:paraId="4C54EF0A" w14:textId="77777777" w:rsidR="00D57A6B" w:rsidRDefault="00D57A6B" w:rsidP="005D0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slo Sans Office">
    <w:panose1 w:val="02000000000000000000"/>
    <w:charset w:val="00"/>
    <w:family w:val="auto"/>
    <w:pitch w:val="variable"/>
    <w:sig w:usb0="A000006F" w:usb1="0000307B" w:usb2="00000000" w:usb3="00000000" w:csb0="00000093" w:csb1="00000000"/>
    <w:embedRegular r:id="rId1" w:fontKey="{62C305E9-0C94-43DA-A3FB-C9DEE149E71B}"/>
    <w:embedBold r:id="rId2" w:fontKey="{EFD2E9EE-28A3-4DEA-871E-6CAF5B65B49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F70BA8D-7C49-44D5-A773-E804B0B02A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871BC99-4639-424E-8095-0D26A2A2DCE1}"/>
    <w:embedBold r:id="rId5" w:fontKey="{8C7A091A-FF6C-489E-925C-7D338C9DEC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90"/>
      <w:gridCol w:w="3090"/>
      <w:gridCol w:w="3090"/>
    </w:tblGrid>
    <w:tr w:rsidR="3EE0380F" w14:paraId="3916C523" w14:textId="77777777" w:rsidTr="3EE0380F">
      <w:trPr>
        <w:trHeight w:val="300"/>
      </w:trPr>
      <w:tc>
        <w:tcPr>
          <w:tcW w:w="3090" w:type="dxa"/>
        </w:tcPr>
        <w:p w14:paraId="7864D05F" w14:textId="4A54B316" w:rsidR="3EE0380F" w:rsidRDefault="3EE0380F" w:rsidP="3EE0380F">
          <w:pPr>
            <w:pStyle w:val="Topptekst"/>
            <w:ind w:left="-115"/>
          </w:pPr>
        </w:p>
      </w:tc>
      <w:tc>
        <w:tcPr>
          <w:tcW w:w="3090" w:type="dxa"/>
        </w:tcPr>
        <w:p w14:paraId="1EE217F8" w14:textId="56D17565" w:rsidR="3EE0380F" w:rsidRDefault="3EE0380F" w:rsidP="3EE0380F">
          <w:pPr>
            <w:pStyle w:val="Topptekst"/>
            <w:jc w:val="center"/>
          </w:pPr>
        </w:p>
      </w:tc>
      <w:tc>
        <w:tcPr>
          <w:tcW w:w="3090" w:type="dxa"/>
        </w:tcPr>
        <w:p w14:paraId="04C34E2B" w14:textId="4542AF0D" w:rsidR="3EE0380F" w:rsidRDefault="3EE0380F" w:rsidP="3EE0380F">
          <w:pPr>
            <w:pStyle w:val="Topptekst"/>
            <w:ind w:right="-115"/>
            <w:jc w:val="right"/>
          </w:pPr>
        </w:p>
      </w:tc>
    </w:tr>
  </w:tbl>
  <w:p w14:paraId="18281BFB" w14:textId="423458F5" w:rsidR="3EE0380F" w:rsidRDefault="3EE0380F" w:rsidP="3EE0380F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9BBE3" w14:textId="77777777" w:rsidR="00D44A50" w:rsidRDefault="00D44A50" w:rsidP="00C3116A">
    <w:pPr>
      <w:pStyle w:val="Bunntekst"/>
    </w:pPr>
  </w:p>
  <w:p w14:paraId="41C8F396" w14:textId="77777777" w:rsidR="002E3185" w:rsidRPr="00C3116A" w:rsidRDefault="002E3185" w:rsidP="00C3116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3E508" w14:textId="77777777" w:rsidR="00D57A6B" w:rsidRDefault="00D57A6B" w:rsidP="005D093C">
      <w:pPr>
        <w:spacing w:after="0" w:line="240" w:lineRule="auto"/>
      </w:pPr>
      <w:r>
        <w:separator/>
      </w:r>
    </w:p>
  </w:footnote>
  <w:footnote w:type="continuationSeparator" w:id="0">
    <w:p w14:paraId="6A5EB5FE" w14:textId="77777777" w:rsidR="00D57A6B" w:rsidRDefault="00D57A6B" w:rsidP="005D0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90"/>
      <w:gridCol w:w="3090"/>
      <w:gridCol w:w="3090"/>
    </w:tblGrid>
    <w:tr w:rsidR="3EE0380F" w14:paraId="6C8FF9ED" w14:textId="77777777" w:rsidTr="3EE0380F">
      <w:trPr>
        <w:trHeight w:val="300"/>
      </w:trPr>
      <w:tc>
        <w:tcPr>
          <w:tcW w:w="3090" w:type="dxa"/>
        </w:tcPr>
        <w:p w14:paraId="4D2F2AAF" w14:textId="44D173CB" w:rsidR="3EE0380F" w:rsidRDefault="3EE0380F" w:rsidP="3EE0380F">
          <w:pPr>
            <w:pStyle w:val="Topptekst"/>
            <w:ind w:left="-115"/>
          </w:pPr>
        </w:p>
      </w:tc>
      <w:tc>
        <w:tcPr>
          <w:tcW w:w="3090" w:type="dxa"/>
        </w:tcPr>
        <w:p w14:paraId="7290ECDB" w14:textId="22726717" w:rsidR="3EE0380F" w:rsidRDefault="3EE0380F" w:rsidP="3EE0380F">
          <w:pPr>
            <w:pStyle w:val="Topptekst"/>
            <w:jc w:val="center"/>
          </w:pPr>
        </w:p>
      </w:tc>
      <w:tc>
        <w:tcPr>
          <w:tcW w:w="3090" w:type="dxa"/>
        </w:tcPr>
        <w:p w14:paraId="48DDF6F6" w14:textId="5478DD1A" w:rsidR="3EE0380F" w:rsidRDefault="3EE0380F" w:rsidP="3EE0380F">
          <w:pPr>
            <w:pStyle w:val="Topptekst"/>
            <w:ind w:right="-115"/>
            <w:jc w:val="right"/>
          </w:pPr>
        </w:p>
      </w:tc>
    </w:tr>
  </w:tbl>
  <w:p w14:paraId="71A2D8D1" w14:textId="468745F4" w:rsidR="3EE0380F" w:rsidRDefault="3EE0380F" w:rsidP="3EE0380F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421F0" w14:textId="58D450AB" w:rsidR="075F9BE9" w:rsidRDefault="075F9BE9" w:rsidP="075F9BE9">
    <w:pPr>
      <w:pStyle w:val="Topptekst"/>
    </w:pPr>
    <w:r w:rsidRPr="075F9BE9">
      <w:rPr>
        <w:b/>
        <w:bCs/>
        <w:sz w:val="32"/>
        <w:szCs w:val="32"/>
      </w:rPr>
      <w:t>Utdanningsetaten</w:t>
    </w:r>
  </w:p>
  <w:p w14:paraId="46AC8D2B" w14:textId="232AAEED" w:rsidR="36AFB891" w:rsidRDefault="0DCA2312" w:rsidP="36AFB891">
    <w:pPr>
      <w:pStyle w:val="Topptekst"/>
      <w:rPr>
        <w:sz w:val="28"/>
        <w:szCs w:val="28"/>
      </w:rPr>
    </w:pPr>
    <w:r w:rsidRPr="0DCA2312">
      <w:rPr>
        <w:sz w:val="28"/>
        <w:szCs w:val="28"/>
      </w:rPr>
      <w:t>Avdeling for skoleanlegg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120E7"/>
    <w:multiLevelType w:val="hybridMultilevel"/>
    <w:tmpl w:val="C9181816"/>
    <w:lvl w:ilvl="0" w:tplc="76B8D7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D8B3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909C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3027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924A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CE12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E8C9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D4CC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2AB9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66BC6"/>
    <w:multiLevelType w:val="hybridMultilevel"/>
    <w:tmpl w:val="070830DA"/>
    <w:lvl w:ilvl="0" w:tplc="984292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C4D2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38B2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A4BA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9847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E242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D8E4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6014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A6D1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3FF38"/>
    <w:multiLevelType w:val="hybridMultilevel"/>
    <w:tmpl w:val="4F420888"/>
    <w:lvl w:ilvl="0" w:tplc="C2EA2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5EB7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6686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3E2C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EECD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7A3C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880A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C01F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C8C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B0067"/>
    <w:multiLevelType w:val="hybridMultilevel"/>
    <w:tmpl w:val="2048BCA8"/>
    <w:lvl w:ilvl="0" w:tplc="F4A87E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20B1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72EE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7E21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3833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840B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1AF5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22FD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CA53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10DE1"/>
    <w:multiLevelType w:val="hybridMultilevel"/>
    <w:tmpl w:val="C5EEB2AE"/>
    <w:lvl w:ilvl="0" w:tplc="65D412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CEF3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04C8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80CD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1CBB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822B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4671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4401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5A62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9DF49"/>
    <w:multiLevelType w:val="hybridMultilevel"/>
    <w:tmpl w:val="90FA30AC"/>
    <w:lvl w:ilvl="0" w:tplc="BF885A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C8F6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CA4E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9E73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F21A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8412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B65A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0806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B249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FB05F0"/>
    <w:multiLevelType w:val="hybridMultilevel"/>
    <w:tmpl w:val="7D884A8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D29563"/>
    <w:multiLevelType w:val="hybridMultilevel"/>
    <w:tmpl w:val="80AE1CD6"/>
    <w:lvl w:ilvl="0" w:tplc="8892D7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7060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B47B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F40D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3430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20E1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A83E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6023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0441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79E758"/>
    <w:multiLevelType w:val="hybridMultilevel"/>
    <w:tmpl w:val="DFB825CE"/>
    <w:lvl w:ilvl="0" w:tplc="A18AB5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748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7225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A062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4ACA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84F2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8A46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2ED4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507B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D41F37"/>
    <w:multiLevelType w:val="hybridMultilevel"/>
    <w:tmpl w:val="19BED9C0"/>
    <w:lvl w:ilvl="0" w:tplc="4B1A7B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0410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0E6F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BC44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F075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6E7D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B266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D0FA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7ED8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39F020"/>
    <w:multiLevelType w:val="hybridMultilevel"/>
    <w:tmpl w:val="21447842"/>
    <w:lvl w:ilvl="0" w:tplc="F7FAB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5A59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F08F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10A5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DA42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DCD4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4878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040F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041F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CF022"/>
    <w:multiLevelType w:val="hybridMultilevel"/>
    <w:tmpl w:val="B6C8B20C"/>
    <w:lvl w:ilvl="0" w:tplc="1E7A79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74A4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8841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D49B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FE1C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7A6E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9613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2266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FA02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1321064">
    <w:abstractNumId w:val="5"/>
  </w:num>
  <w:num w:numId="2" w16cid:durableId="303392475">
    <w:abstractNumId w:val="8"/>
  </w:num>
  <w:num w:numId="3" w16cid:durableId="763038497">
    <w:abstractNumId w:val="4"/>
  </w:num>
  <w:num w:numId="4" w16cid:durableId="2052876948">
    <w:abstractNumId w:val="1"/>
  </w:num>
  <w:num w:numId="5" w16cid:durableId="1771123456">
    <w:abstractNumId w:val="9"/>
  </w:num>
  <w:num w:numId="6" w16cid:durableId="1186485585">
    <w:abstractNumId w:val="11"/>
  </w:num>
  <w:num w:numId="7" w16cid:durableId="1926572740">
    <w:abstractNumId w:val="10"/>
  </w:num>
  <w:num w:numId="8" w16cid:durableId="665789668">
    <w:abstractNumId w:val="0"/>
  </w:num>
  <w:num w:numId="9" w16cid:durableId="2071730016">
    <w:abstractNumId w:val="3"/>
  </w:num>
  <w:num w:numId="10" w16cid:durableId="1864243380">
    <w:abstractNumId w:val="2"/>
  </w:num>
  <w:num w:numId="11" w16cid:durableId="958486296">
    <w:abstractNumId w:val="7"/>
  </w:num>
  <w:num w:numId="12" w16cid:durableId="177871269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C0F"/>
    <w:rsid w:val="000119BE"/>
    <w:rsid w:val="00022896"/>
    <w:rsid w:val="00050C0F"/>
    <w:rsid w:val="00095EC1"/>
    <w:rsid w:val="00186573"/>
    <w:rsid w:val="001F112F"/>
    <w:rsid w:val="001F18CF"/>
    <w:rsid w:val="00247C22"/>
    <w:rsid w:val="0025699D"/>
    <w:rsid w:val="002A4EA2"/>
    <w:rsid w:val="002E3185"/>
    <w:rsid w:val="00325D57"/>
    <w:rsid w:val="0038765B"/>
    <w:rsid w:val="00442E77"/>
    <w:rsid w:val="00466574"/>
    <w:rsid w:val="004836DC"/>
    <w:rsid w:val="00483FE0"/>
    <w:rsid w:val="004B6945"/>
    <w:rsid w:val="0055183B"/>
    <w:rsid w:val="00560D31"/>
    <w:rsid w:val="00567104"/>
    <w:rsid w:val="0057006B"/>
    <w:rsid w:val="005812E4"/>
    <w:rsid w:val="00595FDC"/>
    <w:rsid w:val="005A4215"/>
    <w:rsid w:val="005D093C"/>
    <w:rsid w:val="00650D94"/>
    <w:rsid w:val="006A73AB"/>
    <w:rsid w:val="006E006E"/>
    <w:rsid w:val="00727D7C"/>
    <w:rsid w:val="007D1113"/>
    <w:rsid w:val="007E4B0D"/>
    <w:rsid w:val="007F2274"/>
    <w:rsid w:val="008D5723"/>
    <w:rsid w:val="00A0208E"/>
    <w:rsid w:val="00A34E0C"/>
    <w:rsid w:val="00A63656"/>
    <w:rsid w:val="00A67238"/>
    <w:rsid w:val="00AA100D"/>
    <w:rsid w:val="00AE2859"/>
    <w:rsid w:val="00B10DAE"/>
    <w:rsid w:val="00C3116A"/>
    <w:rsid w:val="00C34D94"/>
    <w:rsid w:val="00C35B5F"/>
    <w:rsid w:val="00C51925"/>
    <w:rsid w:val="00D3395E"/>
    <w:rsid w:val="00D44A50"/>
    <w:rsid w:val="00D57A6B"/>
    <w:rsid w:val="00D8326C"/>
    <w:rsid w:val="00E51F3C"/>
    <w:rsid w:val="00E63F8F"/>
    <w:rsid w:val="00FB5530"/>
    <w:rsid w:val="00FC72AE"/>
    <w:rsid w:val="00FD7882"/>
    <w:rsid w:val="01D65EDB"/>
    <w:rsid w:val="02119CCB"/>
    <w:rsid w:val="02994924"/>
    <w:rsid w:val="07009385"/>
    <w:rsid w:val="0717C610"/>
    <w:rsid w:val="073E5F34"/>
    <w:rsid w:val="0746F872"/>
    <w:rsid w:val="075F9BE9"/>
    <w:rsid w:val="0B0BD38C"/>
    <w:rsid w:val="0BF5AE5B"/>
    <w:rsid w:val="0C3C672E"/>
    <w:rsid w:val="0CA61572"/>
    <w:rsid w:val="0DCA2312"/>
    <w:rsid w:val="0F27975F"/>
    <w:rsid w:val="0F5B64A0"/>
    <w:rsid w:val="10F56435"/>
    <w:rsid w:val="1282B41F"/>
    <w:rsid w:val="13B1AE7F"/>
    <w:rsid w:val="13FC6E44"/>
    <w:rsid w:val="145C6DC8"/>
    <w:rsid w:val="16291EF3"/>
    <w:rsid w:val="19DD7AFD"/>
    <w:rsid w:val="1A0B3075"/>
    <w:rsid w:val="1A1C0317"/>
    <w:rsid w:val="1B50F818"/>
    <w:rsid w:val="1BEA5AD0"/>
    <w:rsid w:val="1C55D1AA"/>
    <w:rsid w:val="1C774C18"/>
    <w:rsid w:val="1E3474D3"/>
    <w:rsid w:val="1F91B965"/>
    <w:rsid w:val="1F9B5C50"/>
    <w:rsid w:val="20ECECBC"/>
    <w:rsid w:val="211284AC"/>
    <w:rsid w:val="2114CC3A"/>
    <w:rsid w:val="21873340"/>
    <w:rsid w:val="218F77B4"/>
    <w:rsid w:val="219C2200"/>
    <w:rsid w:val="2239F3F9"/>
    <w:rsid w:val="23F137A2"/>
    <w:rsid w:val="253F2135"/>
    <w:rsid w:val="2626AD9B"/>
    <w:rsid w:val="2A42E514"/>
    <w:rsid w:val="2CA80A01"/>
    <w:rsid w:val="2E7B5A5C"/>
    <w:rsid w:val="30180E59"/>
    <w:rsid w:val="305B9498"/>
    <w:rsid w:val="30CFB5C4"/>
    <w:rsid w:val="31AB0EB6"/>
    <w:rsid w:val="3590D5EE"/>
    <w:rsid w:val="36AFB891"/>
    <w:rsid w:val="36C469B2"/>
    <w:rsid w:val="396E5163"/>
    <w:rsid w:val="3A731C88"/>
    <w:rsid w:val="3A7816F6"/>
    <w:rsid w:val="3AB1C652"/>
    <w:rsid w:val="3B4805D5"/>
    <w:rsid w:val="3C220A79"/>
    <w:rsid w:val="3E7F3E67"/>
    <w:rsid w:val="3EBBED0C"/>
    <w:rsid w:val="3EE0380F"/>
    <w:rsid w:val="3F1F1EA7"/>
    <w:rsid w:val="3FD0D656"/>
    <w:rsid w:val="436BD485"/>
    <w:rsid w:val="4424F390"/>
    <w:rsid w:val="4553B482"/>
    <w:rsid w:val="456F0264"/>
    <w:rsid w:val="48706C2D"/>
    <w:rsid w:val="493A280E"/>
    <w:rsid w:val="4953E59B"/>
    <w:rsid w:val="4D34593F"/>
    <w:rsid w:val="4DE9C273"/>
    <w:rsid w:val="4EC8503C"/>
    <w:rsid w:val="4EEE85CE"/>
    <w:rsid w:val="4F7F293D"/>
    <w:rsid w:val="50CB90A6"/>
    <w:rsid w:val="50ED241E"/>
    <w:rsid w:val="50F4D4DB"/>
    <w:rsid w:val="5196010B"/>
    <w:rsid w:val="52852514"/>
    <w:rsid w:val="5346C8E8"/>
    <w:rsid w:val="535B8552"/>
    <w:rsid w:val="5364F2D5"/>
    <w:rsid w:val="539D1179"/>
    <w:rsid w:val="53F8D207"/>
    <w:rsid w:val="571295BE"/>
    <w:rsid w:val="57783B2C"/>
    <w:rsid w:val="58EE5ABE"/>
    <w:rsid w:val="5A809EE4"/>
    <w:rsid w:val="5AADC32D"/>
    <w:rsid w:val="5C9FA2C2"/>
    <w:rsid w:val="5D73C2DF"/>
    <w:rsid w:val="5EABE852"/>
    <w:rsid w:val="5FA19C32"/>
    <w:rsid w:val="602B86C8"/>
    <w:rsid w:val="60697A92"/>
    <w:rsid w:val="6097EBD9"/>
    <w:rsid w:val="61B18A7C"/>
    <w:rsid w:val="654C1B31"/>
    <w:rsid w:val="65866396"/>
    <w:rsid w:val="65D2334C"/>
    <w:rsid w:val="65EB3CBE"/>
    <w:rsid w:val="6642EB86"/>
    <w:rsid w:val="66AB2B9F"/>
    <w:rsid w:val="6795560B"/>
    <w:rsid w:val="69751DAE"/>
    <w:rsid w:val="6975F040"/>
    <w:rsid w:val="69A9F317"/>
    <w:rsid w:val="6C6A89BC"/>
    <w:rsid w:val="6E4592AB"/>
    <w:rsid w:val="700A56D5"/>
    <w:rsid w:val="73B9F480"/>
    <w:rsid w:val="74DC181A"/>
    <w:rsid w:val="751574CD"/>
    <w:rsid w:val="754C84EF"/>
    <w:rsid w:val="767EEAA3"/>
    <w:rsid w:val="76FF52CF"/>
    <w:rsid w:val="775DE9E4"/>
    <w:rsid w:val="77E7C680"/>
    <w:rsid w:val="79471DCB"/>
    <w:rsid w:val="7A35BBE2"/>
    <w:rsid w:val="7BC2B3E8"/>
    <w:rsid w:val="7CBC361F"/>
    <w:rsid w:val="7F1D9E08"/>
    <w:rsid w:val="7F5BA0AB"/>
    <w:rsid w:val="7FF0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079671"/>
  <w15:docId w15:val="{FDCA426D-F147-497E-BE84-CECCC54A4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882"/>
    <w:pPr>
      <w:spacing w:after="280" w:line="264" w:lineRule="auto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F112F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6E006E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color w:val="000000" w:themeColor="text1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D7882"/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table" w:styleId="Tabellrutenett">
    <w:name w:val="Table Grid"/>
    <w:basedOn w:val="Vanligtabell"/>
    <w:uiPriority w:val="39"/>
    <w:rsid w:val="00C51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FD7882"/>
    <w:rPr>
      <w:sz w:val="20"/>
    </w:rPr>
  </w:style>
  <w:style w:type="paragraph" w:styleId="Bunntekst">
    <w:name w:val="footer"/>
    <w:basedOn w:val="Normal"/>
    <w:link w:val="Bunn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  <w:rPr>
      <w:color w:val="2A2859" w:themeColor="text2"/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FD7882"/>
    <w:rPr>
      <w:color w:val="2A2859" w:themeColor="text2"/>
      <w:sz w:val="16"/>
    </w:rPr>
  </w:style>
  <w:style w:type="character" w:styleId="Sterk">
    <w:name w:val="Strong"/>
    <w:basedOn w:val="Standardskriftforavsnitt"/>
    <w:uiPriority w:val="22"/>
    <w:qFormat/>
    <w:rsid w:val="005D093C"/>
    <w:rPr>
      <w:b/>
      <w:bCs/>
    </w:rPr>
  </w:style>
  <w:style w:type="paragraph" w:styleId="Tittel">
    <w:name w:val="Title"/>
    <w:basedOn w:val="Normal"/>
    <w:next w:val="Normal"/>
    <w:link w:val="TittelTegn"/>
    <w:uiPriority w:val="10"/>
    <w:qFormat/>
    <w:rsid w:val="005D093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D7882"/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paragraph" w:styleId="Ingenmellomrom">
    <w:name w:val="No Spacing"/>
    <w:uiPriority w:val="1"/>
    <w:qFormat/>
    <w:rsid w:val="000119BE"/>
    <w:pPr>
      <w:spacing w:after="0" w:line="264" w:lineRule="auto"/>
    </w:pPr>
    <w:rPr>
      <w:sz w:val="20"/>
    </w:rPr>
  </w:style>
  <w:style w:type="character" w:styleId="Plassholdertekst">
    <w:name w:val="Placeholder Text"/>
    <w:basedOn w:val="Standardskriftforavsnitt"/>
    <w:uiPriority w:val="99"/>
    <w:semiHidden/>
    <w:rsid w:val="000119BE"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95EC1"/>
    <w:pPr>
      <w:numPr>
        <w:ilvl w:val="1"/>
      </w:numPr>
      <w:spacing w:after="0"/>
    </w:pPr>
    <w:rPr>
      <w:rFonts w:eastAsiaTheme="minorEastAsia"/>
      <w:b/>
      <w:color w:val="2A2859" w:themeColor="text2"/>
      <w:sz w:val="2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D7882"/>
    <w:rPr>
      <w:rFonts w:eastAsiaTheme="minorEastAsia"/>
      <w:b/>
      <w:color w:val="2A2859" w:themeColor="text2"/>
    </w:rPr>
  </w:style>
  <w:style w:type="paragraph" w:customStyle="1" w:styleId="Referanserbrev">
    <w:name w:val="Referanser brev"/>
    <w:basedOn w:val="Normal"/>
    <w:qFormat/>
    <w:rsid w:val="00095EC1"/>
    <w:pPr>
      <w:spacing w:after="0" w:line="240" w:lineRule="auto"/>
    </w:pPr>
    <w:rPr>
      <w:sz w:val="1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D7882"/>
    <w:rPr>
      <w:rFonts w:asciiTheme="majorHAnsi" w:eastAsiaTheme="majorEastAsia" w:hAnsiTheme="majorHAnsi" w:cstheme="majorBidi"/>
      <w:b/>
      <w:color w:val="000000" w:themeColor="text1"/>
      <w:sz w:val="20"/>
      <w:szCs w:val="26"/>
    </w:rPr>
  </w:style>
  <w:style w:type="table" w:customStyle="1" w:styleId="Creunaenkel">
    <w:name w:val="Creuna enkel"/>
    <w:basedOn w:val="Vanligtabell"/>
    <w:uiPriority w:val="99"/>
    <w:rsid w:val="006E006E"/>
    <w:pPr>
      <w:spacing w:after="0" w:line="240" w:lineRule="auto"/>
    </w:pPr>
    <w:rPr>
      <w:color w:val="030303"/>
      <w:sz w:val="20"/>
      <w:szCs w:val="21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Theme="majorHAnsi" w:hAnsiTheme="majorHAnsi"/>
        <w:color w:val="FFFFFF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0000" w:themeFill="text1"/>
      </w:tcPr>
    </w:tblStylePr>
  </w:style>
  <w:style w:type="paragraph" w:customStyle="1" w:styleId="Kopiogvedlegg">
    <w:name w:val="Kopi og vedlegg"/>
    <w:basedOn w:val="Normal"/>
    <w:semiHidden/>
    <w:rsid w:val="00FD7882"/>
    <w:pPr>
      <w:spacing w:after="0"/>
    </w:pPr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F1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F18CF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Pr>
      <w:color w:val="000000" w:themeColor="hyperlink"/>
      <w:u w:val="single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postmottak@osloskolen.no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Code\SiteOrder\OfficeMaler\A4-tomt-dokument.dotx" TargetMode="External"/></Relationships>
</file>

<file path=word/theme/theme1.xml><?xml version="1.0" encoding="utf-8"?>
<a:theme xmlns:a="http://schemas.openxmlformats.org/drawingml/2006/main" name="Office-tema">
  <a:themeElements>
    <a:clrScheme name="Oslo Kommune">
      <a:dk1>
        <a:srgbClr val="000000"/>
      </a:dk1>
      <a:lt1>
        <a:srgbClr val="FFFFFF"/>
      </a:lt1>
      <a:dk2>
        <a:srgbClr val="2A2859"/>
      </a:dk2>
      <a:lt2>
        <a:srgbClr val="F8F0DD"/>
      </a:lt2>
      <a:accent1>
        <a:srgbClr val="034B45"/>
      </a:accent1>
      <a:accent2>
        <a:srgbClr val="4EF8B6"/>
      </a:accent2>
      <a:accent3>
        <a:srgbClr val="C7F6C9"/>
      </a:accent3>
      <a:accent4>
        <a:srgbClr val="6FE9FF"/>
      </a:accent4>
      <a:accent5>
        <a:srgbClr val="FF8274"/>
      </a:accent5>
      <a:accent6>
        <a:srgbClr val="F9C66B"/>
      </a:accent6>
      <a:hlink>
        <a:srgbClr val="000000"/>
      </a:hlink>
      <a:folHlink>
        <a:srgbClr val="000000"/>
      </a:folHlink>
    </a:clrScheme>
    <a:fontScheme name="Oslo Sans Office">
      <a:majorFont>
        <a:latin typeface="Oslo Sans Office"/>
        <a:ea typeface=""/>
        <a:cs typeface=""/>
      </a:majorFont>
      <a:minorFont>
        <a:latin typeface="Oslo Sans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9b846a4-b36d-4539-8bdd-23512b48d95d">
      <Terms xmlns="http://schemas.microsoft.com/office/infopath/2007/PartnerControls"/>
    </lcf76f155ced4ddcb4097134ff3c332f>
    <TaxCatchAll xmlns="2f3119af-381a-44b6-86c8-e17be41c4598" xsi:nil="true"/>
    <SharedWithUsers xmlns="2f3119af-381a-44b6-86c8-e17be41c4598">
      <UserInfo>
        <DisplayName/>
        <AccountId xsi:nil="true"/>
        <AccountType/>
      </UserInfo>
    </SharedWithUsers>
  </documentManagement>
</p:properties>
</file>

<file path=customXml/item2.xml><?xml version="1.0" encoding="utf-8"?>
<root>
</root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98E41DC5C0F41438C0E061E834A47DB" ma:contentTypeVersion="17" ma:contentTypeDescription="Opprett et nytt dokument." ma:contentTypeScope="" ma:versionID="4f5f0e20993fcd7b0fdee6fb8d0f8fc5">
  <xsd:schema xmlns:xsd="http://www.w3.org/2001/XMLSchema" xmlns:xs="http://www.w3.org/2001/XMLSchema" xmlns:p="http://schemas.microsoft.com/office/2006/metadata/properties" xmlns:ns2="99b846a4-b36d-4539-8bdd-23512b48d95d" xmlns:ns3="2f3119af-381a-44b6-86c8-e17be41c4598" targetNamespace="http://schemas.microsoft.com/office/2006/metadata/properties" ma:root="true" ma:fieldsID="576d993386e0b089a39b2887fa1884fd" ns2:_="" ns3:_="">
    <xsd:import namespace="99b846a4-b36d-4539-8bdd-23512b48d95d"/>
    <xsd:import namespace="2f3119af-381a-44b6-86c8-e17be41c45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b846a4-b36d-4539-8bdd-23512b48d9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ildemerkelapper" ma:readOnly="false" ma:fieldId="{5cf76f15-5ced-4ddc-b409-7134ff3c332f}" ma:taxonomyMulti="true" ma:sspId="d2bf785b-8fef-4b70-b2f9-38d45fd2cc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119af-381a-44b6-86c8-e17be41c459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c6acf84-e502-4b32-b362-718184f4485b}" ma:internalName="TaxCatchAll" ma:showField="CatchAllData" ma:web="2f3119af-381a-44b6-86c8-e17be41c45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C90B4B-82EB-4467-8685-C60EAE9892EF}">
  <ds:schemaRefs>
    <ds:schemaRef ds:uri="http://schemas.microsoft.com/office/2006/metadata/properties"/>
    <ds:schemaRef ds:uri="http://schemas.microsoft.com/office/infopath/2007/PartnerControls"/>
    <ds:schemaRef ds:uri="99b846a4-b36d-4539-8bdd-23512b48d95d"/>
    <ds:schemaRef ds:uri="2f3119af-381a-44b6-86c8-e17be41c4598"/>
  </ds:schemaRefs>
</ds:datastoreItem>
</file>

<file path=customXml/itemProps2.xml><?xml version="1.0" encoding="utf-8"?>
<ds:datastoreItem xmlns:ds="http://schemas.openxmlformats.org/officeDocument/2006/customXml" ds:itemID="{EF2AC1A3-F3AD-4EAF-9E2E-E2FB94C30E62}">
  <ds:schemaRefs/>
</ds:datastoreItem>
</file>

<file path=customXml/itemProps3.xml><?xml version="1.0" encoding="utf-8"?>
<ds:datastoreItem xmlns:ds="http://schemas.openxmlformats.org/officeDocument/2006/customXml" ds:itemID="{54649C22-66ED-4242-90D6-4E0B52FB5EA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9C0E482-D29B-49F2-8DD0-469C728920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b846a4-b36d-4539-8bdd-23512b48d95d"/>
    <ds:schemaRef ds:uri="2f3119af-381a-44b6-86c8-e17be41c45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3511432-ABDD-4B96-9487-F64BD9797C3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a5a66368-d49e-4bf5-af9a-6ccbf48e6655}" enabled="0" method="" siteId="{a5a66368-d49e-4bf5-af9a-6ccbf48e665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A4-tomt-dokument</Template>
  <TotalTime>2</TotalTime>
  <Pages>2</Pages>
  <Words>253</Words>
  <Characters>1550</Characters>
  <Application>Microsoft Office Word</Application>
  <DocSecurity>0</DocSecurity>
  <Lines>74</Lines>
  <Paragraphs>38</Paragraphs>
  <ScaleCrop>false</ScaleCrop>
  <Company>Oslo kommune</Company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Meld inn i Domenet</dc:creator>
  <cp:lastModifiedBy>Ann-Christin Johnsgård</cp:lastModifiedBy>
  <cp:revision>3</cp:revision>
  <dcterms:created xsi:type="dcterms:W3CDTF">2026-04-08T11:58:00Z</dcterms:created>
  <dcterms:modified xsi:type="dcterms:W3CDTF">2026-04-08T11:59:00Z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Selmer 011</vt:lpwstr>
  </property>
  <property fmtid="{D5CDD505-2E9C-101B-9397-08002B2CF9AE}" pid="3" name="ContentTypeId">
    <vt:lpwstr>0x010100198E41DC5C0F41438C0E061E834A47DB</vt:lpwstr>
  </property>
  <property fmtid="{D5CDD505-2E9C-101B-9397-08002B2CF9AE}" pid="4" name="MSIP_Label_7a2396b7-5846-48ff-8468-5f49f8ad722a_Enabled">
    <vt:lpwstr>true</vt:lpwstr>
  </property>
  <property fmtid="{D5CDD505-2E9C-101B-9397-08002B2CF9AE}" pid="5" name="MSIP_Label_7a2396b7-5846-48ff-8468-5f49f8ad722a_SetDate">
    <vt:lpwstr>2024-06-18T13:48:02Z</vt:lpwstr>
  </property>
  <property fmtid="{D5CDD505-2E9C-101B-9397-08002B2CF9AE}" pid="6" name="MSIP_Label_7a2396b7-5846-48ff-8468-5f49f8ad722a_Method">
    <vt:lpwstr>Standard</vt:lpwstr>
  </property>
  <property fmtid="{D5CDD505-2E9C-101B-9397-08002B2CF9AE}" pid="7" name="MSIP_Label_7a2396b7-5846-48ff-8468-5f49f8ad722a_Name">
    <vt:lpwstr>Lav</vt:lpwstr>
  </property>
  <property fmtid="{D5CDD505-2E9C-101B-9397-08002B2CF9AE}" pid="8" name="MSIP_Label_7a2396b7-5846-48ff-8468-5f49f8ad722a_SiteId">
    <vt:lpwstr>e6795081-6391-442e-9ab4-5e9ef74f18ea</vt:lpwstr>
  </property>
  <property fmtid="{D5CDD505-2E9C-101B-9397-08002B2CF9AE}" pid="9" name="MSIP_Label_7a2396b7-5846-48ff-8468-5f49f8ad722a_ActionId">
    <vt:lpwstr>fa2bd411-e5b4-4488-b278-130a8370f08e</vt:lpwstr>
  </property>
  <property fmtid="{D5CDD505-2E9C-101B-9397-08002B2CF9AE}" pid="10" name="MSIP_Label_7a2396b7-5846-48ff-8468-5f49f8ad722a_ContentBits">
    <vt:lpwstr>0</vt:lpwstr>
  </property>
  <property fmtid="{D5CDD505-2E9C-101B-9397-08002B2CF9AE}" pid="11" name="MediaServiceImageTags">
    <vt:lpwstr/>
  </property>
  <property fmtid="{D5CDD505-2E9C-101B-9397-08002B2CF9AE}" pid="12" name="Order">
    <vt:r8>51582300</vt:r8>
  </property>
  <property fmtid="{D5CDD505-2E9C-101B-9397-08002B2CF9AE}" pid="13" name="xd_Signature">
    <vt:bool>false</vt:bool>
  </property>
  <property fmtid="{D5CDD505-2E9C-101B-9397-08002B2CF9AE}" pid="14" name="xd_ProgID">
    <vt:lpwstr/>
  </property>
  <property fmtid="{D5CDD505-2E9C-101B-9397-08002B2CF9AE}" pid="15" name="ComplianceAssetId">
    <vt:lpwstr/>
  </property>
  <property fmtid="{D5CDD505-2E9C-101B-9397-08002B2CF9AE}" pid="16" name="TemplateUrl">
    <vt:lpwstr/>
  </property>
  <property fmtid="{D5CDD505-2E9C-101B-9397-08002B2CF9AE}" pid="17" name="_ExtendedDescription">
    <vt:lpwstr/>
  </property>
  <property fmtid="{D5CDD505-2E9C-101B-9397-08002B2CF9AE}" pid="18" name="TriggerFlowInfo">
    <vt:lpwstr/>
  </property>
  <property fmtid="{D5CDD505-2E9C-101B-9397-08002B2CF9AE}" pid="19" name="docLang">
    <vt:lpwstr>nn</vt:lpwstr>
  </property>
</Properties>
</file>