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8B220" w14:textId="4CA63DCD" w:rsidR="00D15B70" w:rsidRDefault="00D15B70">
      <w:pPr>
        <w:spacing w:after="160" w:line="259" w:lineRule="auto"/>
        <w:rPr>
          <w:noProof/>
          <w:lang w:eastAsia="nb-NO"/>
        </w:rPr>
      </w:pPr>
      <w:r w:rsidRPr="00775109">
        <w:rPr>
          <w:noProof/>
          <w:lang w:eastAsia="nb-NO"/>
        </w:rPr>
        <w:drawing>
          <wp:anchor distT="0" distB="0" distL="114300" distR="114300" simplePos="0" relativeHeight="251658240" behindDoc="1" locked="0" layoutInCell="1" allowOverlap="1" wp14:anchorId="599DC1B5" wp14:editId="7293F97D">
            <wp:simplePos x="0" y="0"/>
            <wp:positionH relativeFrom="page">
              <wp:align>right</wp:align>
            </wp:positionH>
            <wp:positionV relativeFrom="paragraph">
              <wp:posOffset>-805815</wp:posOffset>
            </wp:positionV>
            <wp:extent cx="7553325" cy="10681254"/>
            <wp:effectExtent l="0" t="0" r="0" b="6350"/>
            <wp:wrapNone/>
            <wp:docPr id="116960474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4743" name="Bild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3325" cy="106812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br w:type="page"/>
      </w:r>
    </w:p>
    <w:p w14:paraId="6C12AA19" w14:textId="79124321" w:rsidR="00775109" w:rsidRPr="00775109" w:rsidRDefault="00775109" w:rsidP="00775109">
      <w:pPr>
        <w:spacing w:after="160" w:line="259" w:lineRule="auto"/>
        <w:jc w:val="center"/>
        <w:rPr>
          <w:noProof/>
          <w:lang w:eastAsia="nb-NO"/>
        </w:rPr>
      </w:pPr>
    </w:p>
    <w:sdt>
      <w:sdtPr>
        <w:rPr>
          <w:rFonts w:asciiTheme="minorHAnsi" w:eastAsiaTheme="minorHAnsi" w:hAnsiTheme="minorHAnsi" w:cstheme="minorBidi"/>
          <w:color w:val="auto"/>
          <w:sz w:val="20"/>
          <w:szCs w:val="22"/>
          <w:lang w:eastAsia="en-US"/>
        </w:rPr>
        <w:id w:val="-1661151018"/>
        <w:docPartObj>
          <w:docPartGallery w:val="Table of Contents"/>
          <w:docPartUnique/>
        </w:docPartObj>
      </w:sdtPr>
      <w:sdtEndPr>
        <w:rPr>
          <w:b/>
          <w:bCs/>
        </w:rPr>
      </w:sdtEndPr>
      <w:sdtContent>
        <w:p w14:paraId="2CCFC2C5" w14:textId="77777777" w:rsidR="00D15B70" w:rsidRDefault="00D15B70" w:rsidP="00D15B70">
          <w:pPr>
            <w:pStyle w:val="Overskriftforinnholdsfortegnelse"/>
          </w:pPr>
          <w:r>
            <w:t>Innhold</w:t>
          </w:r>
        </w:p>
        <w:p w14:paraId="396FC540" w14:textId="77777777" w:rsidR="00D15B70" w:rsidRDefault="00D15B70" w:rsidP="00D15B70">
          <w:pPr>
            <w:pStyle w:val="INNH2"/>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79962602" w:history="1">
            <w:r w:rsidRPr="00E8358D">
              <w:rPr>
                <w:rStyle w:val="Hyperkobling"/>
                <w:noProof/>
              </w:rPr>
              <w:t>Om årsplanen og kommunens mål for barnehagene</w:t>
            </w:r>
            <w:r>
              <w:rPr>
                <w:noProof/>
                <w:webHidden/>
              </w:rPr>
              <w:tab/>
            </w:r>
            <w:r>
              <w:rPr>
                <w:noProof/>
                <w:webHidden/>
              </w:rPr>
              <w:fldChar w:fldCharType="begin"/>
            </w:r>
            <w:r>
              <w:rPr>
                <w:noProof/>
                <w:webHidden/>
              </w:rPr>
              <w:instrText xml:space="preserve"> PAGEREF _Toc179962602 \h </w:instrText>
            </w:r>
            <w:r>
              <w:rPr>
                <w:noProof/>
                <w:webHidden/>
              </w:rPr>
            </w:r>
            <w:r>
              <w:rPr>
                <w:noProof/>
                <w:webHidden/>
              </w:rPr>
              <w:fldChar w:fldCharType="separate"/>
            </w:r>
            <w:r>
              <w:rPr>
                <w:noProof/>
                <w:webHidden/>
              </w:rPr>
              <w:t>3</w:t>
            </w:r>
            <w:r>
              <w:rPr>
                <w:noProof/>
                <w:webHidden/>
              </w:rPr>
              <w:fldChar w:fldCharType="end"/>
            </w:r>
          </w:hyperlink>
        </w:p>
        <w:p w14:paraId="0FEEFF3F" w14:textId="77777777" w:rsidR="00D15B70" w:rsidRDefault="00D15B70" w:rsidP="00D15B70">
          <w:pPr>
            <w:pStyle w:val="INNH2"/>
            <w:rPr>
              <w:rFonts w:eastAsiaTheme="minorEastAsia"/>
              <w:noProof/>
              <w:kern w:val="2"/>
              <w:sz w:val="24"/>
              <w:szCs w:val="24"/>
              <w:lang w:eastAsia="nb-NO"/>
              <w14:ligatures w14:val="standardContextual"/>
            </w:rPr>
          </w:pPr>
          <w:hyperlink w:anchor="_Toc179962603" w:history="1">
            <w:r w:rsidRPr="00E8358D">
              <w:rPr>
                <w:rStyle w:val="Hyperkobling"/>
                <w:noProof/>
              </w:rPr>
              <w:t>Om barnehagen</w:t>
            </w:r>
            <w:r>
              <w:rPr>
                <w:noProof/>
                <w:webHidden/>
              </w:rPr>
              <w:tab/>
            </w:r>
            <w:r>
              <w:rPr>
                <w:noProof/>
                <w:webHidden/>
              </w:rPr>
              <w:fldChar w:fldCharType="begin"/>
            </w:r>
            <w:r>
              <w:rPr>
                <w:noProof/>
                <w:webHidden/>
              </w:rPr>
              <w:instrText xml:space="preserve"> PAGEREF _Toc179962603 \h </w:instrText>
            </w:r>
            <w:r>
              <w:rPr>
                <w:noProof/>
                <w:webHidden/>
              </w:rPr>
            </w:r>
            <w:r>
              <w:rPr>
                <w:noProof/>
                <w:webHidden/>
              </w:rPr>
              <w:fldChar w:fldCharType="separate"/>
            </w:r>
            <w:r>
              <w:rPr>
                <w:noProof/>
                <w:webHidden/>
              </w:rPr>
              <w:t>3</w:t>
            </w:r>
            <w:r>
              <w:rPr>
                <w:noProof/>
                <w:webHidden/>
              </w:rPr>
              <w:fldChar w:fldCharType="end"/>
            </w:r>
          </w:hyperlink>
        </w:p>
        <w:p w14:paraId="5EC2C2F1" w14:textId="77777777" w:rsidR="00D15B70" w:rsidRDefault="00D15B70" w:rsidP="00D15B70">
          <w:pPr>
            <w:pStyle w:val="INNH2"/>
            <w:rPr>
              <w:rFonts w:eastAsiaTheme="minorEastAsia"/>
              <w:noProof/>
              <w:kern w:val="2"/>
              <w:sz w:val="24"/>
              <w:szCs w:val="24"/>
              <w:lang w:eastAsia="nb-NO"/>
              <w14:ligatures w14:val="standardContextual"/>
            </w:rPr>
          </w:pPr>
          <w:hyperlink w:anchor="_Toc179962604" w:history="1">
            <w:r w:rsidRPr="00E8358D">
              <w:rPr>
                <w:rStyle w:val="Hyperkobling"/>
                <w:noProof/>
              </w:rPr>
              <w:t>Tilvenning</w:t>
            </w:r>
            <w:r>
              <w:rPr>
                <w:noProof/>
                <w:webHidden/>
              </w:rPr>
              <w:tab/>
            </w:r>
            <w:r>
              <w:rPr>
                <w:noProof/>
                <w:webHidden/>
              </w:rPr>
              <w:fldChar w:fldCharType="begin"/>
            </w:r>
            <w:r>
              <w:rPr>
                <w:noProof/>
                <w:webHidden/>
              </w:rPr>
              <w:instrText xml:space="preserve"> PAGEREF _Toc179962604 \h </w:instrText>
            </w:r>
            <w:r>
              <w:rPr>
                <w:noProof/>
                <w:webHidden/>
              </w:rPr>
            </w:r>
            <w:r>
              <w:rPr>
                <w:noProof/>
                <w:webHidden/>
              </w:rPr>
              <w:fldChar w:fldCharType="separate"/>
            </w:r>
            <w:r>
              <w:rPr>
                <w:noProof/>
                <w:webHidden/>
              </w:rPr>
              <w:t>3</w:t>
            </w:r>
            <w:r>
              <w:rPr>
                <w:noProof/>
                <w:webHidden/>
              </w:rPr>
              <w:fldChar w:fldCharType="end"/>
            </w:r>
          </w:hyperlink>
        </w:p>
        <w:p w14:paraId="70BD7416" w14:textId="77777777" w:rsidR="00D15B70" w:rsidRDefault="00D15B70" w:rsidP="00D15B70">
          <w:pPr>
            <w:pStyle w:val="INNH2"/>
            <w:rPr>
              <w:rFonts w:eastAsiaTheme="minorEastAsia"/>
              <w:noProof/>
              <w:kern w:val="2"/>
              <w:sz w:val="24"/>
              <w:szCs w:val="24"/>
              <w:lang w:eastAsia="nb-NO"/>
              <w14:ligatures w14:val="standardContextual"/>
            </w:rPr>
          </w:pPr>
          <w:hyperlink w:anchor="_Toc179962605" w:history="1">
            <w:r w:rsidRPr="00E8358D">
              <w:rPr>
                <w:rStyle w:val="Hyperkobling"/>
                <w:noProof/>
              </w:rPr>
              <w:t>Vennskap og fellesskap</w:t>
            </w:r>
            <w:r>
              <w:rPr>
                <w:noProof/>
                <w:webHidden/>
              </w:rPr>
              <w:tab/>
            </w:r>
            <w:r>
              <w:rPr>
                <w:noProof/>
                <w:webHidden/>
              </w:rPr>
              <w:fldChar w:fldCharType="begin"/>
            </w:r>
            <w:r>
              <w:rPr>
                <w:noProof/>
                <w:webHidden/>
              </w:rPr>
              <w:instrText xml:space="preserve"> PAGEREF _Toc179962605 \h </w:instrText>
            </w:r>
            <w:r>
              <w:rPr>
                <w:noProof/>
                <w:webHidden/>
              </w:rPr>
            </w:r>
            <w:r>
              <w:rPr>
                <w:noProof/>
                <w:webHidden/>
              </w:rPr>
              <w:fldChar w:fldCharType="separate"/>
            </w:r>
            <w:r>
              <w:rPr>
                <w:noProof/>
                <w:webHidden/>
              </w:rPr>
              <w:t>4</w:t>
            </w:r>
            <w:r>
              <w:rPr>
                <w:noProof/>
                <w:webHidden/>
              </w:rPr>
              <w:fldChar w:fldCharType="end"/>
            </w:r>
          </w:hyperlink>
        </w:p>
        <w:p w14:paraId="2F1B5658" w14:textId="77777777" w:rsidR="00D15B70" w:rsidRDefault="00D15B70" w:rsidP="00D15B70">
          <w:pPr>
            <w:pStyle w:val="INNH2"/>
            <w:rPr>
              <w:rFonts w:eastAsiaTheme="minorEastAsia"/>
              <w:noProof/>
              <w:kern w:val="2"/>
              <w:sz w:val="24"/>
              <w:szCs w:val="24"/>
              <w:lang w:eastAsia="nb-NO"/>
              <w14:ligatures w14:val="standardContextual"/>
            </w:rPr>
          </w:pPr>
          <w:hyperlink w:anchor="_Toc179962606" w:history="1">
            <w:r w:rsidRPr="00E8358D">
              <w:rPr>
                <w:rStyle w:val="Hyperkobling"/>
                <w:noProof/>
              </w:rPr>
              <w:t>Lek</w:t>
            </w:r>
            <w:r>
              <w:rPr>
                <w:rStyle w:val="Hyperkobling"/>
                <w:noProof/>
              </w:rPr>
              <w:t>………………</w:t>
            </w:r>
            <w:r>
              <w:rPr>
                <w:noProof/>
                <w:webHidden/>
              </w:rPr>
              <w:tab/>
            </w:r>
            <w:r>
              <w:rPr>
                <w:noProof/>
                <w:webHidden/>
              </w:rPr>
              <w:fldChar w:fldCharType="begin"/>
            </w:r>
            <w:r>
              <w:rPr>
                <w:noProof/>
                <w:webHidden/>
              </w:rPr>
              <w:instrText xml:space="preserve"> PAGEREF _Toc179962606 \h </w:instrText>
            </w:r>
            <w:r>
              <w:rPr>
                <w:noProof/>
                <w:webHidden/>
              </w:rPr>
            </w:r>
            <w:r>
              <w:rPr>
                <w:noProof/>
                <w:webHidden/>
              </w:rPr>
              <w:fldChar w:fldCharType="separate"/>
            </w:r>
            <w:r>
              <w:rPr>
                <w:noProof/>
                <w:webHidden/>
              </w:rPr>
              <w:t>4</w:t>
            </w:r>
            <w:r>
              <w:rPr>
                <w:noProof/>
                <w:webHidden/>
              </w:rPr>
              <w:fldChar w:fldCharType="end"/>
            </w:r>
          </w:hyperlink>
        </w:p>
        <w:p w14:paraId="46CC4C9A" w14:textId="77777777" w:rsidR="00D15B70" w:rsidRDefault="00D15B70" w:rsidP="00D15B70">
          <w:pPr>
            <w:pStyle w:val="INNH2"/>
            <w:rPr>
              <w:rFonts w:eastAsiaTheme="minorEastAsia"/>
              <w:noProof/>
              <w:kern w:val="2"/>
              <w:sz w:val="24"/>
              <w:szCs w:val="24"/>
              <w:lang w:eastAsia="nb-NO"/>
              <w14:ligatures w14:val="standardContextual"/>
            </w:rPr>
          </w:pPr>
          <w:hyperlink w:anchor="_Toc179962607" w:history="1">
            <w:r w:rsidRPr="00E8358D">
              <w:rPr>
                <w:rStyle w:val="Hyperkobling"/>
                <w:noProof/>
              </w:rPr>
              <w:t>Læring</w:t>
            </w:r>
            <w:r>
              <w:rPr>
                <w:rStyle w:val="Hyperkobling"/>
                <w:noProof/>
              </w:rPr>
              <w:t>.</w:t>
            </w:r>
            <w:r>
              <w:rPr>
                <w:noProof/>
                <w:webHidden/>
              </w:rPr>
              <w:tab/>
            </w:r>
            <w:r>
              <w:rPr>
                <w:noProof/>
                <w:webHidden/>
              </w:rPr>
              <w:fldChar w:fldCharType="begin"/>
            </w:r>
            <w:r>
              <w:rPr>
                <w:noProof/>
                <w:webHidden/>
              </w:rPr>
              <w:instrText xml:space="preserve"> PAGEREF _Toc179962607 \h </w:instrText>
            </w:r>
            <w:r>
              <w:rPr>
                <w:noProof/>
                <w:webHidden/>
              </w:rPr>
            </w:r>
            <w:r>
              <w:rPr>
                <w:noProof/>
                <w:webHidden/>
              </w:rPr>
              <w:fldChar w:fldCharType="separate"/>
            </w:r>
            <w:r>
              <w:rPr>
                <w:noProof/>
                <w:webHidden/>
              </w:rPr>
              <w:t>4</w:t>
            </w:r>
            <w:r>
              <w:rPr>
                <w:noProof/>
                <w:webHidden/>
              </w:rPr>
              <w:fldChar w:fldCharType="end"/>
            </w:r>
          </w:hyperlink>
        </w:p>
        <w:p w14:paraId="26A39999" w14:textId="77777777" w:rsidR="00D15B70" w:rsidRDefault="00D15B70" w:rsidP="00D15B70">
          <w:pPr>
            <w:pStyle w:val="INNH2"/>
            <w:rPr>
              <w:rFonts w:eastAsiaTheme="minorEastAsia"/>
              <w:noProof/>
              <w:kern w:val="2"/>
              <w:sz w:val="24"/>
              <w:szCs w:val="24"/>
              <w:lang w:eastAsia="nb-NO"/>
              <w14:ligatures w14:val="standardContextual"/>
            </w:rPr>
          </w:pPr>
          <w:hyperlink w:anchor="_Toc179962608" w:history="1">
            <w:r w:rsidRPr="00E8358D">
              <w:rPr>
                <w:rStyle w:val="Hyperkobling"/>
                <w:noProof/>
              </w:rPr>
              <w:t>Kommunikasjon og språk</w:t>
            </w:r>
            <w:r>
              <w:rPr>
                <w:noProof/>
                <w:webHidden/>
              </w:rPr>
              <w:tab/>
            </w:r>
            <w:r>
              <w:rPr>
                <w:noProof/>
                <w:webHidden/>
              </w:rPr>
              <w:fldChar w:fldCharType="begin"/>
            </w:r>
            <w:r>
              <w:rPr>
                <w:noProof/>
                <w:webHidden/>
              </w:rPr>
              <w:instrText xml:space="preserve"> PAGEREF _Toc179962608 \h </w:instrText>
            </w:r>
            <w:r>
              <w:rPr>
                <w:noProof/>
                <w:webHidden/>
              </w:rPr>
            </w:r>
            <w:r>
              <w:rPr>
                <w:noProof/>
                <w:webHidden/>
              </w:rPr>
              <w:fldChar w:fldCharType="separate"/>
            </w:r>
            <w:r>
              <w:rPr>
                <w:noProof/>
                <w:webHidden/>
              </w:rPr>
              <w:t>4</w:t>
            </w:r>
            <w:r>
              <w:rPr>
                <w:noProof/>
                <w:webHidden/>
              </w:rPr>
              <w:fldChar w:fldCharType="end"/>
            </w:r>
          </w:hyperlink>
        </w:p>
        <w:p w14:paraId="6D483A67" w14:textId="77777777" w:rsidR="00D15B70" w:rsidRDefault="00D15B70" w:rsidP="00D15B70">
          <w:pPr>
            <w:pStyle w:val="INNH2"/>
            <w:rPr>
              <w:rFonts w:eastAsiaTheme="minorEastAsia"/>
              <w:noProof/>
              <w:kern w:val="2"/>
              <w:sz w:val="24"/>
              <w:szCs w:val="24"/>
              <w:lang w:eastAsia="nb-NO"/>
              <w14:ligatures w14:val="standardContextual"/>
            </w:rPr>
          </w:pPr>
          <w:hyperlink w:anchor="_Toc179962609" w:history="1">
            <w:r w:rsidRPr="00E8358D">
              <w:rPr>
                <w:rStyle w:val="Hyperkobling"/>
                <w:noProof/>
              </w:rPr>
              <w:t>Digital praksis</w:t>
            </w:r>
            <w:r>
              <w:rPr>
                <w:noProof/>
                <w:webHidden/>
              </w:rPr>
              <w:tab/>
            </w:r>
            <w:r>
              <w:rPr>
                <w:noProof/>
                <w:webHidden/>
              </w:rPr>
              <w:fldChar w:fldCharType="begin"/>
            </w:r>
            <w:r>
              <w:rPr>
                <w:noProof/>
                <w:webHidden/>
              </w:rPr>
              <w:instrText xml:space="preserve"> PAGEREF _Toc179962609 \h </w:instrText>
            </w:r>
            <w:r>
              <w:rPr>
                <w:noProof/>
                <w:webHidden/>
              </w:rPr>
            </w:r>
            <w:r>
              <w:rPr>
                <w:noProof/>
                <w:webHidden/>
              </w:rPr>
              <w:fldChar w:fldCharType="separate"/>
            </w:r>
            <w:r>
              <w:rPr>
                <w:noProof/>
                <w:webHidden/>
              </w:rPr>
              <w:t>5</w:t>
            </w:r>
            <w:r>
              <w:rPr>
                <w:noProof/>
                <w:webHidden/>
              </w:rPr>
              <w:fldChar w:fldCharType="end"/>
            </w:r>
          </w:hyperlink>
        </w:p>
        <w:p w14:paraId="06F567A0" w14:textId="77777777" w:rsidR="00D15B70" w:rsidRDefault="00D15B70" w:rsidP="00D15B70">
          <w:pPr>
            <w:pStyle w:val="INNH2"/>
            <w:rPr>
              <w:rFonts w:eastAsiaTheme="minorEastAsia"/>
              <w:noProof/>
              <w:kern w:val="2"/>
              <w:sz w:val="24"/>
              <w:szCs w:val="24"/>
              <w:lang w:eastAsia="nb-NO"/>
              <w14:ligatures w14:val="standardContextual"/>
            </w:rPr>
          </w:pPr>
          <w:hyperlink w:anchor="_Toc179962610" w:history="1">
            <w:r w:rsidRPr="00E8358D">
              <w:rPr>
                <w:rStyle w:val="Hyperkobling"/>
                <w:noProof/>
              </w:rPr>
              <w:t>Samarbeid og sammenheng mellom skole og barnehage</w:t>
            </w:r>
            <w:r>
              <w:rPr>
                <w:noProof/>
                <w:webHidden/>
              </w:rPr>
              <w:tab/>
            </w:r>
            <w:r>
              <w:rPr>
                <w:noProof/>
                <w:webHidden/>
              </w:rPr>
              <w:fldChar w:fldCharType="begin"/>
            </w:r>
            <w:r>
              <w:rPr>
                <w:noProof/>
                <w:webHidden/>
              </w:rPr>
              <w:instrText xml:space="preserve"> PAGEREF _Toc179962610 \h </w:instrText>
            </w:r>
            <w:r>
              <w:rPr>
                <w:noProof/>
                <w:webHidden/>
              </w:rPr>
            </w:r>
            <w:r>
              <w:rPr>
                <w:noProof/>
                <w:webHidden/>
              </w:rPr>
              <w:fldChar w:fldCharType="separate"/>
            </w:r>
            <w:r>
              <w:rPr>
                <w:noProof/>
                <w:webHidden/>
              </w:rPr>
              <w:t>5</w:t>
            </w:r>
            <w:r>
              <w:rPr>
                <w:noProof/>
                <w:webHidden/>
              </w:rPr>
              <w:fldChar w:fldCharType="end"/>
            </w:r>
          </w:hyperlink>
        </w:p>
        <w:p w14:paraId="0F950F50" w14:textId="77777777" w:rsidR="00D15B70" w:rsidRDefault="00D15B70" w:rsidP="00D15B70">
          <w:pPr>
            <w:pStyle w:val="INNH2"/>
            <w:rPr>
              <w:rFonts w:eastAsiaTheme="minorEastAsia"/>
              <w:noProof/>
              <w:kern w:val="2"/>
              <w:sz w:val="24"/>
              <w:szCs w:val="24"/>
              <w:lang w:eastAsia="nb-NO"/>
              <w14:ligatures w14:val="standardContextual"/>
            </w:rPr>
          </w:pPr>
          <w:hyperlink w:anchor="_Toc179962611" w:history="1">
            <w:r w:rsidRPr="00E8358D">
              <w:rPr>
                <w:rStyle w:val="Hyperkobling"/>
                <w:noProof/>
              </w:rPr>
              <w:t>Omsorg</w:t>
            </w:r>
            <w:r>
              <w:rPr>
                <w:noProof/>
                <w:webHidden/>
              </w:rPr>
              <w:tab/>
            </w:r>
            <w:r>
              <w:rPr>
                <w:noProof/>
                <w:webHidden/>
              </w:rPr>
              <w:fldChar w:fldCharType="begin"/>
            </w:r>
            <w:r>
              <w:rPr>
                <w:noProof/>
                <w:webHidden/>
              </w:rPr>
              <w:instrText xml:space="preserve"> PAGEREF _Toc179962611 \h </w:instrText>
            </w:r>
            <w:r>
              <w:rPr>
                <w:noProof/>
                <w:webHidden/>
              </w:rPr>
            </w:r>
            <w:r>
              <w:rPr>
                <w:noProof/>
                <w:webHidden/>
              </w:rPr>
              <w:fldChar w:fldCharType="separate"/>
            </w:r>
            <w:r>
              <w:rPr>
                <w:noProof/>
                <w:webHidden/>
              </w:rPr>
              <w:t>5</w:t>
            </w:r>
            <w:r>
              <w:rPr>
                <w:noProof/>
                <w:webHidden/>
              </w:rPr>
              <w:fldChar w:fldCharType="end"/>
            </w:r>
          </w:hyperlink>
        </w:p>
        <w:p w14:paraId="64792DA7" w14:textId="77777777" w:rsidR="00D15B70" w:rsidRDefault="00D15B70" w:rsidP="00D15B70">
          <w:pPr>
            <w:pStyle w:val="INNH2"/>
            <w:rPr>
              <w:rFonts w:eastAsiaTheme="minorEastAsia"/>
              <w:noProof/>
              <w:kern w:val="2"/>
              <w:sz w:val="24"/>
              <w:szCs w:val="24"/>
              <w:lang w:eastAsia="nb-NO"/>
              <w14:ligatures w14:val="standardContextual"/>
            </w:rPr>
          </w:pPr>
          <w:hyperlink w:anchor="_Toc179962612" w:history="1">
            <w:r w:rsidRPr="00E8358D">
              <w:rPr>
                <w:rStyle w:val="Hyperkobling"/>
                <w:noProof/>
              </w:rPr>
              <w:t>Medvirkning</w:t>
            </w:r>
            <w:r>
              <w:rPr>
                <w:noProof/>
                <w:webHidden/>
              </w:rPr>
              <w:tab/>
            </w:r>
            <w:r>
              <w:rPr>
                <w:noProof/>
                <w:webHidden/>
              </w:rPr>
              <w:fldChar w:fldCharType="begin"/>
            </w:r>
            <w:r>
              <w:rPr>
                <w:noProof/>
                <w:webHidden/>
              </w:rPr>
              <w:instrText xml:space="preserve"> PAGEREF _Toc179962612 \h </w:instrText>
            </w:r>
            <w:r>
              <w:rPr>
                <w:noProof/>
                <w:webHidden/>
              </w:rPr>
            </w:r>
            <w:r>
              <w:rPr>
                <w:noProof/>
                <w:webHidden/>
              </w:rPr>
              <w:fldChar w:fldCharType="separate"/>
            </w:r>
            <w:r>
              <w:rPr>
                <w:noProof/>
                <w:webHidden/>
              </w:rPr>
              <w:t>6</w:t>
            </w:r>
            <w:r>
              <w:rPr>
                <w:noProof/>
                <w:webHidden/>
              </w:rPr>
              <w:fldChar w:fldCharType="end"/>
            </w:r>
          </w:hyperlink>
        </w:p>
        <w:p w14:paraId="17D94559" w14:textId="77777777" w:rsidR="00D15B70" w:rsidRDefault="00D15B70" w:rsidP="00D15B70">
          <w:pPr>
            <w:pStyle w:val="INNH2"/>
            <w:rPr>
              <w:rFonts w:eastAsiaTheme="minorEastAsia"/>
              <w:noProof/>
              <w:kern w:val="2"/>
              <w:sz w:val="24"/>
              <w:szCs w:val="24"/>
              <w:lang w:eastAsia="nb-NO"/>
              <w14:ligatures w14:val="standardContextual"/>
            </w:rPr>
          </w:pPr>
          <w:hyperlink w:anchor="_Toc179962613" w:history="1">
            <w:r w:rsidRPr="00E8358D">
              <w:rPr>
                <w:rStyle w:val="Hyperkobling"/>
                <w:noProof/>
              </w:rPr>
              <w:t>Livsmestring og helse</w:t>
            </w:r>
            <w:r>
              <w:rPr>
                <w:noProof/>
                <w:webHidden/>
              </w:rPr>
              <w:tab/>
            </w:r>
            <w:r>
              <w:rPr>
                <w:noProof/>
                <w:webHidden/>
              </w:rPr>
              <w:fldChar w:fldCharType="begin"/>
            </w:r>
            <w:r>
              <w:rPr>
                <w:noProof/>
                <w:webHidden/>
              </w:rPr>
              <w:instrText xml:space="preserve"> PAGEREF _Toc179962613 \h </w:instrText>
            </w:r>
            <w:r>
              <w:rPr>
                <w:noProof/>
                <w:webHidden/>
              </w:rPr>
            </w:r>
            <w:r>
              <w:rPr>
                <w:noProof/>
                <w:webHidden/>
              </w:rPr>
              <w:fldChar w:fldCharType="separate"/>
            </w:r>
            <w:r>
              <w:rPr>
                <w:noProof/>
                <w:webHidden/>
              </w:rPr>
              <w:t>6</w:t>
            </w:r>
            <w:r>
              <w:rPr>
                <w:noProof/>
                <w:webHidden/>
              </w:rPr>
              <w:fldChar w:fldCharType="end"/>
            </w:r>
          </w:hyperlink>
        </w:p>
        <w:p w14:paraId="05462D78" w14:textId="77777777" w:rsidR="00D15B70" w:rsidRDefault="00D15B70" w:rsidP="00D15B70">
          <w:pPr>
            <w:pStyle w:val="INNH2"/>
            <w:rPr>
              <w:rFonts w:eastAsiaTheme="minorEastAsia"/>
              <w:noProof/>
              <w:kern w:val="2"/>
              <w:sz w:val="24"/>
              <w:szCs w:val="24"/>
              <w:lang w:eastAsia="nb-NO"/>
              <w14:ligatures w14:val="standardContextual"/>
            </w:rPr>
          </w:pPr>
          <w:hyperlink w:anchor="_Toc179962614" w:history="1">
            <w:r w:rsidRPr="00E8358D">
              <w:rPr>
                <w:rStyle w:val="Hyperkobling"/>
                <w:noProof/>
              </w:rPr>
              <w:t>Danning</w:t>
            </w:r>
            <w:r>
              <w:rPr>
                <w:noProof/>
                <w:webHidden/>
              </w:rPr>
              <w:tab/>
            </w:r>
            <w:r>
              <w:rPr>
                <w:noProof/>
                <w:webHidden/>
              </w:rPr>
              <w:fldChar w:fldCharType="begin"/>
            </w:r>
            <w:r>
              <w:rPr>
                <w:noProof/>
                <w:webHidden/>
              </w:rPr>
              <w:instrText xml:space="preserve"> PAGEREF _Toc179962614 \h </w:instrText>
            </w:r>
            <w:r>
              <w:rPr>
                <w:noProof/>
                <w:webHidden/>
              </w:rPr>
            </w:r>
            <w:r>
              <w:rPr>
                <w:noProof/>
                <w:webHidden/>
              </w:rPr>
              <w:fldChar w:fldCharType="separate"/>
            </w:r>
            <w:r>
              <w:rPr>
                <w:noProof/>
                <w:webHidden/>
              </w:rPr>
              <w:t>6</w:t>
            </w:r>
            <w:r>
              <w:rPr>
                <w:noProof/>
                <w:webHidden/>
              </w:rPr>
              <w:fldChar w:fldCharType="end"/>
            </w:r>
          </w:hyperlink>
        </w:p>
        <w:p w14:paraId="704B08AB" w14:textId="77777777" w:rsidR="00D15B70" w:rsidRDefault="00D15B70" w:rsidP="00D15B70">
          <w:pPr>
            <w:pStyle w:val="INNH2"/>
            <w:rPr>
              <w:rFonts w:eastAsiaTheme="minorEastAsia"/>
              <w:noProof/>
              <w:kern w:val="2"/>
              <w:sz w:val="24"/>
              <w:szCs w:val="24"/>
              <w:lang w:eastAsia="nb-NO"/>
              <w14:ligatures w14:val="standardContextual"/>
            </w:rPr>
          </w:pPr>
          <w:hyperlink w:anchor="_Toc179962615" w:history="1">
            <w:r w:rsidRPr="00E8358D">
              <w:rPr>
                <w:rStyle w:val="Hyperkobling"/>
                <w:noProof/>
              </w:rPr>
              <w:t>Bærekraftig utvikling</w:t>
            </w:r>
            <w:r>
              <w:rPr>
                <w:noProof/>
                <w:webHidden/>
              </w:rPr>
              <w:tab/>
            </w:r>
            <w:r>
              <w:rPr>
                <w:noProof/>
                <w:webHidden/>
              </w:rPr>
              <w:fldChar w:fldCharType="begin"/>
            </w:r>
            <w:r>
              <w:rPr>
                <w:noProof/>
                <w:webHidden/>
              </w:rPr>
              <w:instrText xml:space="preserve"> PAGEREF _Toc179962615 \h </w:instrText>
            </w:r>
            <w:r>
              <w:rPr>
                <w:noProof/>
                <w:webHidden/>
              </w:rPr>
            </w:r>
            <w:r>
              <w:rPr>
                <w:noProof/>
                <w:webHidden/>
              </w:rPr>
              <w:fldChar w:fldCharType="separate"/>
            </w:r>
            <w:r>
              <w:rPr>
                <w:noProof/>
                <w:webHidden/>
              </w:rPr>
              <w:t>6</w:t>
            </w:r>
            <w:r>
              <w:rPr>
                <w:noProof/>
                <w:webHidden/>
              </w:rPr>
              <w:fldChar w:fldCharType="end"/>
            </w:r>
          </w:hyperlink>
        </w:p>
        <w:p w14:paraId="09986B2E" w14:textId="77777777" w:rsidR="00D15B70" w:rsidRDefault="00D15B70" w:rsidP="00D15B70">
          <w:pPr>
            <w:pStyle w:val="INNH2"/>
            <w:rPr>
              <w:rFonts w:eastAsiaTheme="minorEastAsia"/>
              <w:noProof/>
              <w:kern w:val="2"/>
              <w:sz w:val="24"/>
              <w:szCs w:val="24"/>
              <w:lang w:eastAsia="nb-NO"/>
              <w14:ligatures w14:val="standardContextual"/>
            </w:rPr>
          </w:pPr>
          <w:hyperlink w:anchor="_Toc179962616" w:history="1">
            <w:r w:rsidRPr="00E8358D">
              <w:rPr>
                <w:rStyle w:val="Hyperkobling"/>
                <w:noProof/>
              </w:rPr>
              <w:t>Planlegging, vurdering og dokumentasjon</w:t>
            </w:r>
            <w:r>
              <w:rPr>
                <w:noProof/>
                <w:webHidden/>
              </w:rPr>
              <w:tab/>
            </w:r>
            <w:r>
              <w:rPr>
                <w:noProof/>
                <w:webHidden/>
              </w:rPr>
              <w:fldChar w:fldCharType="begin"/>
            </w:r>
            <w:r>
              <w:rPr>
                <w:noProof/>
                <w:webHidden/>
              </w:rPr>
              <w:instrText xml:space="preserve"> PAGEREF _Toc179962616 \h </w:instrText>
            </w:r>
            <w:r>
              <w:rPr>
                <w:noProof/>
                <w:webHidden/>
              </w:rPr>
            </w:r>
            <w:r>
              <w:rPr>
                <w:noProof/>
                <w:webHidden/>
              </w:rPr>
              <w:fldChar w:fldCharType="separate"/>
            </w:r>
            <w:r>
              <w:rPr>
                <w:noProof/>
                <w:webHidden/>
              </w:rPr>
              <w:t>7</w:t>
            </w:r>
            <w:r>
              <w:rPr>
                <w:noProof/>
                <w:webHidden/>
              </w:rPr>
              <w:fldChar w:fldCharType="end"/>
            </w:r>
          </w:hyperlink>
        </w:p>
        <w:p w14:paraId="37547C48" w14:textId="77777777" w:rsidR="00D15B70" w:rsidRDefault="00D15B70" w:rsidP="00D15B70">
          <w:pPr>
            <w:rPr>
              <w:b/>
              <w:bCs/>
            </w:rPr>
          </w:pPr>
          <w:r>
            <w:rPr>
              <w:b/>
              <w:bCs/>
            </w:rPr>
            <w:fldChar w:fldCharType="end"/>
          </w:r>
        </w:p>
      </w:sdtContent>
    </w:sdt>
    <w:p w14:paraId="2314796B" w14:textId="77777777" w:rsidR="00775109" w:rsidRDefault="00072EF0">
      <w:pPr>
        <w:pStyle w:val="Overskriftforinnholdsfortegnelse"/>
      </w:pPr>
      <w:r>
        <w:t xml:space="preserve"> </w:t>
      </w:r>
    </w:p>
    <w:p w14:paraId="6E8CAE88" w14:textId="77777777" w:rsidR="00F93E2C" w:rsidRPr="00CE3369" w:rsidRDefault="00F93E2C" w:rsidP="00CE3369">
      <w:r>
        <w:br w:type="page"/>
      </w:r>
    </w:p>
    <w:p w14:paraId="261084F4" w14:textId="77777777" w:rsidR="00D771CB" w:rsidRPr="001B1E92" w:rsidRDefault="00492FDD" w:rsidP="001B1E92">
      <w:pPr>
        <w:pStyle w:val="Overskrift2"/>
      </w:pPr>
      <w:bookmarkStart w:id="0" w:name="_Toc179962602"/>
      <w:r w:rsidRPr="001B1E92">
        <w:lastRenderedPageBreak/>
        <w:t>Om årsplanen og kommunens mål for barnehagene</w:t>
      </w:r>
      <w:bookmarkEnd w:id="0"/>
    </w:p>
    <w:p w14:paraId="62C94DB2" w14:textId="77777777" w:rsidR="00492FDD" w:rsidRDefault="00492FDD" w:rsidP="00492FDD">
      <w:r>
        <w:t>Barnehagen skal ivareta barnas behov for omsorg og lek samt fremme læring og danning. Barnehagens innhold skal være allsidig, variert og tilpasset det enkelte barn og barnegruppen. Barnets beste skal alltid være et overordnet mål.</w:t>
      </w:r>
    </w:p>
    <w:p w14:paraId="5FB68353" w14:textId="0BD2AE21" w:rsidR="00492FDD" w:rsidRDefault="00492FDD" w:rsidP="00492FDD">
      <w:r>
        <w:t xml:space="preserve">Denne årsplanen skal vise hvordan barnehagen jobber for å oppfylle kravene i den nasjonale rammeplanen for barnehagens innhold og oppgaver. Årsplanen skal også beskrive hvordan vi jobber for å nå Oslo kommunes målsetninger for barnehagene: </w:t>
      </w:r>
    </w:p>
    <w:p w14:paraId="77D8E2F0" w14:textId="77777777" w:rsidR="000C2AE1" w:rsidRDefault="000C2AE1" w:rsidP="000C2AE1">
      <w:pPr>
        <w:pStyle w:val="punktliste-ml"/>
        <w:numPr>
          <w:ilvl w:val="0"/>
          <w:numId w:val="28"/>
        </w:numPr>
      </w:pPr>
      <w:bookmarkStart w:id="1" w:name="_Toc24544445"/>
      <w:r w:rsidRPr="000C2AE1">
        <w:t>Andelen barn som går i barnehage, øker</w:t>
      </w:r>
    </w:p>
    <w:p w14:paraId="5686FE95" w14:textId="77777777" w:rsidR="000C2AE1" w:rsidRDefault="000C2AE1" w:rsidP="000C2AE1">
      <w:pPr>
        <w:pStyle w:val="punktliste-ml"/>
        <w:numPr>
          <w:ilvl w:val="0"/>
          <w:numId w:val="28"/>
        </w:numPr>
      </w:pPr>
      <w:r w:rsidRPr="000C2AE1">
        <w:t>Alle i barnehage, skole og opplæring får et tilbud som fremmer utvikling, læring og gir et godt grunnlag for videre studier og arbeid</w:t>
      </w:r>
    </w:p>
    <w:p w14:paraId="13E17B77" w14:textId="77777777" w:rsidR="000C2AE1" w:rsidRDefault="000C2AE1" w:rsidP="000C2AE1">
      <w:pPr>
        <w:pStyle w:val="punktliste-ml"/>
        <w:numPr>
          <w:ilvl w:val="0"/>
          <w:numId w:val="28"/>
        </w:numPr>
      </w:pPr>
      <w:r w:rsidRPr="000C2AE1">
        <w:t>Barn og unge møter tilgjengelige og sammenhengende tjenester som forebygger og forhindrer ungt utenforskap</w:t>
      </w:r>
    </w:p>
    <w:p w14:paraId="4C4A35D5" w14:textId="77777777" w:rsidR="000C2AE1" w:rsidRDefault="000C2AE1" w:rsidP="000C2AE1">
      <w:pPr>
        <w:pStyle w:val="punktliste-ml"/>
        <w:numPr>
          <w:ilvl w:val="0"/>
          <w:numId w:val="28"/>
        </w:numPr>
      </w:pPr>
      <w:r w:rsidRPr="000C2AE1">
        <w:t>Barnehager og skoler bidrar til grønne, levende nærmiljøer og er tilgjengelige for innbyggere og frivillighet</w:t>
      </w:r>
    </w:p>
    <w:p w14:paraId="56000FA8" w14:textId="77777777" w:rsidR="000C2AE1" w:rsidRDefault="000C2AE1" w:rsidP="000C2AE1">
      <w:pPr>
        <w:pStyle w:val="punktliste-ml"/>
        <w:numPr>
          <w:ilvl w:val="0"/>
          <w:numId w:val="28"/>
        </w:numPr>
      </w:pPr>
      <w:r w:rsidRPr="000C2AE1">
        <w:t>Barn, elever, lærlinger og ansatte har et trygt og inkluderende lærings- og arbeidsmiljø</w:t>
      </w:r>
    </w:p>
    <w:p w14:paraId="5B6593B8" w14:textId="77777777" w:rsidR="000C2AE1" w:rsidRDefault="000C2AE1" w:rsidP="000C2AE1">
      <w:pPr>
        <w:pStyle w:val="punktliste-ml"/>
        <w:numPr>
          <w:ilvl w:val="0"/>
          <w:numId w:val="28"/>
        </w:numPr>
      </w:pPr>
      <w:r w:rsidRPr="000C2AE1">
        <w:t>Barnehagebarn, elever og lærlinger møter medarbeidere med riktig kompetanse</w:t>
      </w:r>
    </w:p>
    <w:p w14:paraId="62E0E510" w14:textId="77777777" w:rsidR="000C2AE1" w:rsidRDefault="000C2AE1" w:rsidP="000C2AE1">
      <w:pPr>
        <w:pStyle w:val="punktliste-ml"/>
        <w:numPr>
          <w:ilvl w:val="0"/>
          <w:numId w:val="0"/>
        </w:numPr>
        <w:ind w:left="431" w:hanging="431"/>
      </w:pPr>
    </w:p>
    <w:p w14:paraId="68C0943E" w14:textId="77777777" w:rsidR="000C2AE1" w:rsidRDefault="000C2AE1" w:rsidP="000C2AE1">
      <w:r>
        <w:t xml:space="preserve">Målsetningene på barnehageområdet skal bidra til at kommunen når de overordnede kommunemålene: </w:t>
      </w:r>
    </w:p>
    <w:p w14:paraId="3F03EAE9" w14:textId="77777777" w:rsidR="000C2AE1" w:rsidRDefault="000C2AE1" w:rsidP="000C2AE1">
      <w:pPr>
        <w:pStyle w:val="Listeavsnitt"/>
        <w:numPr>
          <w:ilvl w:val="0"/>
          <w:numId w:val="27"/>
        </w:numPr>
      </w:pPr>
      <w:r w:rsidRPr="000C2AE1">
        <w:t xml:space="preserve">Oslo gir alle like muligheter til å lære, utvikle seg, og </w:t>
      </w:r>
      <w:r w:rsidRPr="000C2AE1">
        <w:rPr>
          <w:rFonts w:ascii="Times New Roman" w:hAnsi="Times New Roman" w:cs="Times New Roman"/>
        </w:rPr>
        <w:t>​</w:t>
      </w:r>
      <w:r w:rsidRPr="000C2AE1">
        <w:t>leve gode liv</w:t>
      </w:r>
    </w:p>
    <w:p w14:paraId="1457C510" w14:textId="77777777" w:rsidR="000C2AE1" w:rsidRDefault="000C2AE1" w:rsidP="000C2AE1">
      <w:pPr>
        <w:pStyle w:val="Listeavsnitt"/>
        <w:numPr>
          <w:ilvl w:val="0"/>
          <w:numId w:val="27"/>
        </w:numPr>
      </w:pPr>
      <w:r w:rsidRPr="000C2AE1">
        <w:t>Oslo er grønn og levende</w:t>
      </w:r>
    </w:p>
    <w:p w14:paraId="062FB72E" w14:textId="77777777" w:rsidR="000C2AE1" w:rsidRDefault="000C2AE1" w:rsidP="000C2AE1">
      <w:pPr>
        <w:pStyle w:val="Listeavsnitt"/>
        <w:numPr>
          <w:ilvl w:val="0"/>
          <w:numId w:val="27"/>
        </w:numPr>
      </w:pPr>
      <w:r w:rsidRPr="000C2AE1">
        <w:t>Oslo er nyskapende og attraktiv</w:t>
      </w:r>
    </w:p>
    <w:p w14:paraId="6F93144F" w14:textId="77777777" w:rsidR="000C2AE1" w:rsidRDefault="000C2AE1" w:rsidP="000C2AE1">
      <w:pPr>
        <w:pStyle w:val="Listeavsnitt"/>
        <w:numPr>
          <w:ilvl w:val="0"/>
          <w:numId w:val="27"/>
        </w:numPr>
      </w:pPr>
      <w:r w:rsidRPr="000C2AE1">
        <w:t>Oslo er åpen, inkluderende og trygg</w:t>
      </w:r>
    </w:p>
    <w:p w14:paraId="787F082B" w14:textId="77777777" w:rsidR="000C2AE1" w:rsidRPr="000C2AE1" w:rsidRDefault="000C2AE1" w:rsidP="000C2AE1">
      <w:pPr>
        <w:pStyle w:val="Listeavsnitt"/>
        <w:numPr>
          <w:ilvl w:val="0"/>
          <w:numId w:val="27"/>
        </w:numPr>
      </w:pPr>
      <w:r w:rsidRPr="000C2AE1">
        <w:t>Oslo er veldrevet og leverer innbyggerorienterte og sammenhengende tjenester</w:t>
      </w:r>
    </w:p>
    <w:p w14:paraId="3C6941FF" w14:textId="77777777" w:rsidR="00492FDD" w:rsidRDefault="00492FDD" w:rsidP="001B1E92">
      <w:pPr>
        <w:pStyle w:val="Overskrift2"/>
      </w:pPr>
      <w:bookmarkStart w:id="2" w:name="_Toc179962603"/>
      <w:r>
        <w:t xml:space="preserve">Om </w:t>
      </w:r>
      <w:r w:rsidRPr="001B1E92">
        <w:rPr>
          <w:rStyle w:val="Overskrift2Tegn"/>
        </w:rPr>
        <w:t>barnehagen</w:t>
      </w:r>
      <w:bookmarkEnd w:id="2"/>
    </w:p>
    <w:p w14:paraId="2D15AE87" w14:textId="77777777" w:rsidR="00492FDD" w:rsidRPr="00184540" w:rsidRDefault="0075749E" w:rsidP="00E13E67">
      <w:r w:rsidRPr="0075749E">
        <w:rPr>
          <w:highlight w:val="yellow"/>
        </w:rPr>
        <w:t>Her skrives</w:t>
      </w:r>
      <w:r w:rsidR="00E13E67" w:rsidRPr="0075749E">
        <w:rPr>
          <w:highlight w:val="yellow"/>
        </w:rPr>
        <w:t xml:space="preserve"> en kort innledning om barnehagen; om barnehagens særpreg og spesielle satsingsområder det aktuelle året</w:t>
      </w:r>
    </w:p>
    <w:p w14:paraId="33D5312F" w14:textId="77777777" w:rsidR="00E13E67" w:rsidRDefault="00924E04" w:rsidP="001B1E92">
      <w:pPr>
        <w:pStyle w:val="Overskrift2"/>
      </w:pPr>
      <w:bookmarkStart w:id="3" w:name="_Toc179962604"/>
      <w:r>
        <w:t>Tilvenning</w:t>
      </w:r>
      <w:bookmarkEnd w:id="3"/>
    </w:p>
    <w:p w14:paraId="14CC9E23" w14:textId="77777777" w:rsidR="00924E04" w:rsidRDefault="00924E04" w:rsidP="0075749E">
      <w:pPr>
        <w:pStyle w:val="punktliste-ml"/>
      </w:pPr>
      <w:r w:rsidRPr="00751DD0">
        <w:t>Barnehagen skal i samarbeid med foreldrene legge til rette for at barna kan få en trygg og god start i barnehagen. Se «Oslostandard for tilvenning i barnehagen».</w:t>
      </w:r>
    </w:p>
    <w:p w14:paraId="08DB51D3" w14:textId="77777777" w:rsidR="00377518" w:rsidRDefault="00377518" w:rsidP="00377518">
      <w:pPr>
        <w:pStyle w:val="punktliste-ml"/>
        <w:numPr>
          <w:ilvl w:val="0"/>
          <w:numId w:val="0"/>
        </w:numPr>
        <w:ind w:left="431"/>
      </w:pPr>
    </w:p>
    <w:p w14:paraId="60DECC77" w14:textId="77777777" w:rsidR="00924E04" w:rsidRDefault="00924E04" w:rsidP="00924E04">
      <w:pPr>
        <w:spacing w:after="200" w:line="276" w:lineRule="auto"/>
      </w:pPr>
      <w:r>
        <w:t xml:space="preserve">Våre tiltak for å oppnå dette i år: </w:t>
      </w:r>
    </w:p>
    <w:p w14:paraId="5E56CFA3" w14:textId="77777777" w:rsidR="00924E04" w:rsidRPr="00377518" w:rsidRDefault="00924E04" w:rsidP="0075749E">
      <w:pPr>
        <w:pStyle w:val="underpunktertiltak"/>
        <w:rPr>
          <w:highlight w:val="yellow"/>
        </w:rPr>
      </w:pPr>
      <w:r w:rsidRPr="00377518">
        <w:rPr>
          <w:highlight w:val="yellow"/>
        </w:rPr>
        <w:t>Fyll ut 1-5 punkter</w:t>
      </w:r>
    </w:p>
    <w:p w14:paraId="43689B52" w14:textId="77777777" w:rsidR="00377518" w:rsidRPr="0075749E" w:rsidRDefault="00377518" w:rsidP="00377518">
      <w:pPr>
        <w:pStyle w:val="underpunktertiltak"/>
        <w:numPr>
          <w:ilvl w:val="0"/>
          <w:numId w:val="0"/>
        </w:numPr>
        <w:ind w:left="1434"/>
        <w:rPr>
          <w:highlight w:val="lightGray"/>
        </w:rPr>
      </w:pPr>
    </w:p>
    <w:p w14:paraId="1F1B8357" w14:textId="77777777" w:rsidR="00924E04" w:rsidRDefault="00924E04" w:rsidP="001B1E92">
      <w:pPr>
        <w:pStyle w:val="Overskrift2"/>
      </w:pPr>
      <w:bookmarkStart w:id="4" w:name="_Toc179962605"/>
      <w:r>
        <w:lastRenderedPageBreak/>
        <w:t>Vennskap og fellesskap</w:t>
      </w:r>
      <w:bookmarkEnd w:id="4"/>
    </w:p>
    <w:p w14:paraId="7D8A5F51" w14:textId="77777777" w:rsidR="00924E04" w:rsidRDefault="00924E04" w:rsidP="00377518">
      <w:pPr>
        <w:pStyle w:val="punktliste-ml"/>
      </w:pPr>
      <w:r>
        <w:t>I barnehagen skal alle barn få oppleve seg selv som verdifulle, få venner og bidra i et sosialt fellesskap.</w:t>
      </w:r>
    </w:p>
    <w:p w14:paraId="4077A7E7" w14:textId="77777777" w:rsidR="00924E04" w:rsidRDefault="00924E04" w:rsidP="00377518">
      <w:pPr>
        <w:pStyle w:val="punktliste-ml"/>
      </w:pPr>
      <w:r>
        <w:t xml:space="preserve">Barnehagen skal forebygge, avdekke og stoppe mobbing og krenkelser. </w:t>
      </w:r>
    </w:p>
    <w:p w14:paraId="49711DF6" w14:textId="77777777" w:rsidR="00377518" w:rsidRDefault="00924E04" w:rsidP="00377518">
      <w:pPr>
        <w:pStyle w:val="punktliste-ml"/>
      </w:pPr>
      <w:r>
        <w:t>Barnehagen skal fremme likestilling, og motvirke alle former for diskriminering.</w:t>
      </w:r>
    </w:p>
    <w:p w14:paraId="1397466E" w14:textId="77777777" w:rsidR="00377518" w:rsidRDefault="00377518" w:rsidP="00377518">
      <w:pPr>
        <w:pStyle w:val="punktliste-ml"/>
        <w:numPr>
          <w:ilvl w:val="0"/>
          <w:numId w:val="0"/>
        </w:numPr>
        <w:ind w:left="431"/>
      </w:pPr>
    </w:p>
    <w:p w14:paraId="2D759831" w14:textId="77777777" w:rsidR="00924E04" w:rsidRDefault="00924E04" w:rsidP="00924E04">
      <w:pPr>
        <w:spacing w:after="200" w:line="276" w:lineRule="auto"/>
      </w:pPr>
      <w:r>
        <w:t xml:space="preserve">Våre tiltak for å oppnå dette i år: </w:t>
      </w:r>
    </w:p>
    <w:p w14:paraId="135C6C6A" w14:textId="77777777" w:rsidR="00924E04" w:rsidRPr="00377518" w:rsidRDefault="00924E04" w:rsidP="00377518">
      <w:pPr>
        <w:pStyle w:val="underpunktertiltak"/>
        <w:rPr>
          <w:highlight w:val="yellow"/>
        </w:rPr>
      </w:pPr>
      <w:r w:rsidRPr="00377518">
        <w:rPr>
          <w:highlight w:val="yellow"/>
        </w:rPr>
        <w:t>Fyll ut 1-5 punkter</w:t>
      </w:r>
    </w:p>
    <w:p w14:paraId="5BB7E577" w14:textId="77777777" w:rsidR="00377518" w:rsidRPr="00924E04" w:rsidRDefault="00377518" w:rsidP="00377518">
      <w:pPr>
        <w:pStyle w:val="underpunktertiltak"/>
        <w:numPr>
          <w:ilvl w:val="0"/>
          <w:numId w:val="0"/>
        </w:numPr>
        <w:ind w:left="1434"/>
        <w:rPr>
          <w:highlight w:val="lightGray"/>
        </w:rPr>
      </w:pPr>
    </w:p>
    <w:p w14:paraId="38EAE098" w14:textId="77777777" w:rsidR="00924E04" w:rsidRDefault="00924E04" w:rsidP="001B1E92">
      <w:pPr>
        <w:pStyle w:val="Overskrift2"/>
      </w:pPr>
      <w:bookmarkStart w:id="5" w:name="_Toc179962572"/>
      <w:bookmarkStart w:id="6" w:name="_Toc179962606"/>
      <w:r>
        <w:t>Lek</w:t>
      </w:r>
      <w:bookmarkEnd w:id="5"/>
      <w:bookmarkEnd w:id="6"/>
    </w:p>
    <w:p w14:paraId="25B7034F" w14:textId="77777777" w:rsidR="00924E04" w:rsidRPr="00751DD0" w:rsidRDefault="00924E04" w:rsidP="00377518">
      <w:pPr>
        <w:pStyle w:val="punktliste-ml"/>
      </w:pPr>
      <w:r w:rsidRPr="00751DD0">
        <w:t>Leken skal ha en sentral plass i barnehagen, og lekens egenverdi skal anerkjennes.</w:t>
      </w:r>
    </w:p>
    <w:p w14:paraId="7906AA3D" w14:textId="77777777" w:rsidR="00924E04" w:rsidRPr="00751DD0" w:rsidRDefault="00924E04" w:rsidP="00377518">
      <w:pPr>
        <w:pStyle w:val="punktliste-ml"/>
      </w:pPr>
      <w:r>
        <w:t>Barnehagen skal ha et fysisk miljø som støtter barnas utvikling og</w:t>
      </w:r>
      <w:r w:rsidRPr="00751DD0">
        <w:t xml:space="preserve"> sosiale og språklige samhandling.</w:t>
      </w:r>
    </w:p>
    <w:p w14:paraId="0FBDDD60" w14:textId="77777777" w:rsidR="00924E04" w:rsidRDefault="00924E04" w:rsidP="00377518">
      <w:pPr>
        <w:pStyle w:val="punktliste-ml"/>
      </w:pPr>
      <w:r w:rsidRPr="00751DD0">
        <w:t xml:space="preserve">Barnehagen skal legge til rette for et inkluderende miljø der alle barna </w:t>
      </w:r>
      <w:r>
        <w:t>kan oppleve glede og engasjement gjennom lek.</w:t>
      </w:r>
    </w:p>
    <w:p w14:paraId="01E25F0E" w14:textId="77777777" w:rsidR="00377518" w:rsidRDefault="00377518" w:rsidP="00377518">
      <w:pPr>
        <w:pStyle w:val="punktliste-ml"/>
        <w:numPr>
          <w:ilvl w:val="0"/>
          <w:numId w:val="0"/>
        </w:numPr>
        <w:ind w:left="431"/>
      </w:pPr>
    </w:p>
    <w:p w14:paraId="646551E2" w14:textId="77777777" w:rsidR="00924E04" w:rsidRDefault="00924E04" w:rsidP="00924E04">
      <w:pPr>
        <w:spacing w:after="200" w:line="276" w:lineRule="auto"/>
      </w:pPr>
      <w:r>
        <w:t xml:space="preserve">Våre tiltak for å oppnå dette i år: </w:t>
      </w:r>
    </w:p>
    <w:p w14:paraId="1E0334FB" w14:textId="77777777" w:rsidR="00924E04" w:rsidRPr="00377518" w:rsidRDefault="00924E04" w:rsidP="00377518">
      <w:pPr>
        <w:pStyle w:val="underpunktertiltak"/>
        <w:rPr>
          <w:highlight w:val="yellow"/>
        </w:rPr>
      </w:pPr>
      <w:r w:rsidRPr="00377518">
        <w:rPr>
          <w:highlight w:val="yellow"/>
        </w:rPr>
        <w:t>Fyll ut 1-5 punkter</w:t>
      </w:r>
    </w:p>
    <w:p w14:paraId="7C143E8C" w14:textId="77777777" w:rsidR="00924E04" w:rsidRDefault="00924E04" w:rsidP="00924E04">
      <w:pPr>
        <w:pStyle w:val="Listeavsnitt"/>
        <w:spacing w:after="200" w:line="276" w:lineRule="auto"/>
        <w:ind w:left="1440"/>
        <w:rPr>
          <w:highlight w:val="lightGray"/>
        </w:rPr>
      </w:pPr>
    </w:p>
    <w:p w14:paraId="2FB077FF" w14:textId="77777777" w:rsidR="00924E04" w:rsidRPr="00924E04" w:rsidRDefault="00924E04" w:rsidP="001B1E92">
      <w:pPr>
        <w:pStyle w:val="Overskrift2"/>
      </w:pPr>
      <w:bookmarkStart w:id="7" w:name="_Toc179962573"/>
      <w:bookmarkStart w:id="8" w:name="_Toc179962607"/>
      <w:r w:rsidRPr="00924E04">
        <w:t>Læring</w:t>
      </w:r>
      <w:bookmarkEnd w:id="7"/>
      <w:bookmarkEnd w:id="8"/>
    </w:p>
    <w:p w14:paraId="1FF84449" w14:textId="77777777" w:rsidR="00924E04" w:rsidRPr="00751DD0" w:rsidRDefault="00924E04" w:rsidP="00377518">
      <w:pPr>
        <w:pStyle w:val="punktliste-ml"/>
      </w:pPr>
      <w:r w:rsidRPr="00751DD0">
        <w:t>Barna skal oppleve et stimulerende</w:t>
      </w:r>
      <w:r>
        <w:t xml:space="preserve"> og utforskende </w:t>
      </w:r>
      <w:r w:rsidRPr="00751DD0">
        <w:t>miljø som fremmer barns nysgjerrighet og lærelyst.</w:t>
      </w:r>
    </w:p>
    <w:p w14:paraId="12606569" w14:textId="77777777" w:rsidR="00924E04" w:rsidRPr="00751DD0" w:rsidRDefault="00924E04" w:rsidP="00377518">
      <w:pPr>
        <w:pStyle w:val="punktliste-ml"/>
      </w:pPr>
      <w:r>
        <w:t>Barnehagen skal sørge for utvikling og progresjon innenfor alle fagområdene i rammeplanen.</w:t>
      </w:r>
    </w:p>
    <w:p w14:paraId="171F2C29" w14:textId="77777777" w:rsidR="00924E04" w:rsidRDefault="00924E04" w:rsidP="00377518">
      <w:pPr>
        <w:pStyle w:val="punktliste-ml"/>
      </w:pPr>
      <w:r>
        <w:t>Barnehagen skal støtte og berike barnas initiativ og gi dem utfordringer og tiltro til egne evner.</w:t>
      </w:r>
    </w:p>
    <w:p w14:paraId="21EDF185" w14:textId="77777777" w:rsidR="00377518" w:rsidRPr="00751DD0" w:rsidRDefault="00377518" w:rsidP="00377518">
      <w:pPr>
        <w:pStyle w:val="punktliste-ml"/>
        <w:numPr>
          <w:ilvl w:val="0"/>
          <w:numId w:val="0"/>
        </w:numPr>
        <w:ind w:left="431"/>
      </w:pPr>
    </w:p>
    <w:p w14:paraId="40573FE0" w14:textId="77777777" w:rsidR="00924E04" w:rsidRDefault="00924E04" w:rsidP="00924E04">
      <w:pPr>
        <w:spacing w:after="200" w:line="276" w:lineRule="auto"/>
      </w:pPr>
      <w:r>
        <w:t xml:space="preserve">Våre tiltak for å oppnå dette i år: </w:t>
      </w:r>
    </w:p>
    <w:p w14:paraId="6E3A55EE" w14:textId="77777777" w:rsidR="00924E04" w:rsidRPr="00377518" w:rsidRDefault="00924E04" w:rsidP="00377518">
      <w:pPr>
        <w:pStyle w:val="underpunktertiltak"/>
        <w:rPr>
          <w:highlight w:val="yellow"/>
        </w:rPr>
      </w:pPr>
      <w:r w:rsidRPr="00377518">
        <w:rPr>
          <w:highlight w:val="yellow"/>
        </w:rPr>
        <w:t>Fyll ut 1-5 punkter</w:t>
      </w:r>
    </w:p>
    <w:p w14:paraId="4EFF7855" w14:textId="77777777" w:rsidR="00924E04" w:rsidRDefault="00924E04" w:rsidP="00924E04">
      <w:pPr>
        <w:pStyle w:val="Listeavsnitt"/>
        <w:spacing w:after="200" w:line="276" w:lineRule="auto"/>
        <w:ind w:left="1440"/>
        <w:rPr>
          <w:highlight w:val="lightGray"/>
        </w:rPr>
      </w:pPr>
    </w:p>
    <w:p w14:paraId="39B82BDF" w14:textId="77777777" w:rsidR="00924E04" w:rsidRPr="00751DD0" w:rsidRDefault="00924E04" w:rsidP="001B1E92">
      <w:pPr>
        <w:pStyle w:val="Overskrift2"/>
      </w:pPr>
      <w:bookmarkStart w:id="9" w:name="_Toc179962608"/>
      <w:r w:rsidRPr="001B1E92">
        <w:rPr>
          <w:rStyle w:val="Overskrift2Tegn"/>
        </w:rPr>
        <w:t>Kommunikasjon</w:t>
      </w:r>
      <w:r>
        <w:t xml:space="preserve"> og språk</w:t>
      </w:r>
      <w:bookmarkEnd w:id="9"/>
    </w:p>
    <w:p w14:paraId="6977DF6E" w14:textId="77777777" w:rsidR="00924E04" w:rsidRPr="00751DD0" w:rsidRDefault="00924E04" w:rsidP="00377518">
      <w:pPr>
        <w:pStyle w:val="punktliste-ml"/>
      </w:pPr>
      <w:r w:rsidRPr="00751DD0">
        <w:t xml:space="preserve">Barnehagen skal støtte barns bruk av språk som redskap for å tenke og gi uttrykk for egne meninger og følelser. </w:t>
      </w:r>
    </w:p>
    <w:p w14:paraId="36C35B80" w14:textId="77777777" w:rsidR="00924E04" w:rsidRPr="00751DD0" w:rsidRDefault="00924E04" w:rsidP="00377518">
      <w:pPr>
        <w:pStyle w:val="punktliste-ml"/>
      </w:pPr>
      <w:r w:rsidRPr="00751DD0">
        <w:t>Alle barn skal få god språkstimulering gjennom barnehagehverdagen.</w:t>
      </w:r>
    </w:p>
    <w:p w14:paraId="7F99FD7C" w14:textId="77777777" w:rsidR="00924E04" w:rsidRDefault="00924E04" w:rsidP="00377518">
      <w:pPr>
        <w:pStyle w:val="punktliste-ml"/>
      </w:pPr>
      <w:r w:rsidRPr="00751DD0">
        <w:t xml:space="preserve">Barnehagen skal fange opp og støtte barn som trenger ekstra støtte i sin språkutvikling. Se </w:t>
      </w:r>
      <w:r w:rsidRPr="00924E04">
        <w:t>«Oslostandard for et inkluderende leke- og språkmiljø»</w:t>
      </w:r>
      <w:r w:rsidRPr="00751DD0">
        <w:t>.</w:t>
      </w:r>
    </w:p>
    <w:p w14:paraId="519E82E5" w14:textId="77777777" w:rsidR="00377518" w:rsidRDefault="00377518" w:rsidP="00377518">
      <w:pPr>
        <w:pStyle w:val="punktliste-ml"/>
        <w:numPr>
          <w:ilvl w:val="0"/>
          <w:numId w:val="0"/>
        </w:numPr>
        <w:ind w:left="431"/>
      </w:pPr>
    </w:p>
    <w:p w14:paraId="491066FA" w14:textId="77777777" w:rsidR="00924E04" w:rsidRDefault="00924E04" w:rsidP="00924E04">
      <w:pPr>
        <w:spacing w:after="200" w:line="276" w:lineRule="auto"/>
      </w:pPr>
      <w:r>
        <w:t xml:space="preserve">Våre tiltak for å oppnå dette i år: </w:t>
      </w:r>
    </w:p>
    <w:p w14:paraId="154B7238" w14:textId="77777777" w:rsidR="00924E04" w:rsidRPr="00377518" w:rsidRDefault="00924E04" w:rsidP="00377518">
      <w:pPr>
        <w:pStyle w:val="underpunktertiltak"/>
        <w:rPr>
          <w:highlight w:val="yellow"/>
        </w:rPr>
      </w:pPr>
      <w:r w:rsidRPr="00377518">
        <w:rPr>
          <w:rStyle w:val="underpunktertiltakTegn"/>
          <w:highlight w:val="yellow"/>
        </w:rPr>
        <w:t>Fyll</w:t>
      </w:r>
      <w:r w:rsidRPr="00377518">
        <w:rPr>
          <w:highlight w:val="yellow"/>
        </w:rPr>
        <w:t xml:space="preserve"> ut 1-5 punkter</w:t>
      </w:r>
    </w:p>
    <w:p w14:paraId="0A698951" w14:textId="77777777" w:rsidR="004804C4" w:rsidRDefault="004804C4" w:rsidP="001B1E92">
      <w:pPr>
        <w:pStyle w:val="Overskrift2"/>
        <w:rPr>
          <w:rFonts w:asciiTheme="minorHAnsi" w:eastAsiaTheme="minorHAnsi" w:hAnsiTheme="minorHAnsi" w:cstheme="minorBidi"/>
          <w:color w:val="auto"/>
          <w:sz w:val="20"/>
          <w:szCs w:val="22"/>
        </w:rPr>
      </w:pPr>
    </w:p>
    <w:p w14:paraId="0DC59A08" w14:textId="77777777" w:rsidR="00924E04" w:rsidRPr="00924E04" w:rsidRDefault="00924E04" w:rsidP="001B1E92">
      <w:pPr>
        <w:pStyle w:val="Overskrift2"/>
      </w:pPr>
      <w:bookmarkStart w:id="10" w:name="_Toc179962609"/>
      <w:r w:rsidRPr="00924E04">
        <w:t>Digital praksis</w:t>
      </w:r>
      <w:bookmarkEnd w:id="10"/>
    </w:p>
    <w:p w14:paraId="70B2E1D2" w14:textId="77777777" w:rsidR="00924E04" w:rsidRPr="00751DD0" w:rsidRDefault="00924E04" w:rsidP="00377518">
      <w:pPr>
        <w:pStyle w:val="punktliste-ml"/>
      </w:pPr>
      <w:r w:rsidRPr="00751DD0">
        <w:t xml:space="preserve">Barnehagen skal gi barna mulighet til å bruke digitale verktøy </w:t>
      </w:r>
      <w:r>
        <w:t>og teknologi i lek, læring og kreative prosesser.</w:t>
      </w:r>
    </w:p>
    <w:p w14:paraId="198E28FB" w14:textId="77777777" w:rsidR="00924E04" w:rsidRPr="00751DD0" w:rsidRDefault="00924E04" w:rsidP="00377518">
      <w:pPr>
        <w:pStyle w:val="punktliste-ml"/>
      </w:pPr>
      <w:r w:rsidRPr="00751DD0">
        <w:t xml:space="preserve">Barnehagen skal bidra til at barna utvikler en begynnende etisk forståelse knyttet til digitale medier. </w:t>
      </w:r>
    </w:p>
    <w:p w14:paraId="7DC6EA0A" w14:textId="77777777" w:rsidR="00924E04" w:rsidRPr="00377518" w:rsidRDefault="00924E04" w:rsidP="00377518">
      <w:pPr>
        <w:pStyle w:val="punktliste-ml"/>
      </w:pPr>
      <w:r w:rsidRPr="009F6257">
        <w:t>Barnehagens ansatte skal utøve god digital dømmekraft i samarbeid med foresatte</w:t>
      </w:r>
      <w:r w:rsidRPr="009F6257">
        <w:rPr>
          <w:color w:val="FF0000"/>
        </w:rPr>
        <w:t xml:space="preserve">.  </w:t>
      </w:r>
    </w:p>
    <w:p w14:paraId="530D7F10" w14:textId="77777777" w:rsidR="00377518" w:rsidRPr="009F6257" w:rsidRDefault="00377518" w:rsidP="00377518">
      <w:pPr>
        <w:pStyle w:val="punktliste-ml"/>
        <w:numPr>
          <w:ilvl w:val="0"/>
          <w:numId w:val="0"/>
        </w:numPr>
        <w:ind w:left="431"/>
      </w:pPr>
    </w:p>
    <w:p w14:paraId="47D06559" w14:textId="77777777" w:rsidR="00924E04" w:rsidRDefault="00924E04" w:rsidP="00924E04">
      <w:pPr>
        <w:spacing w:after="200" w:line="276" w:lineRule="auto"/>
      </w:pPr>
      <w:r>
        <w:t xml:space="preserve">Våre tiltak for å oppnå dette i år: </w:t>
      </w:r>
    </w:p>
    <w:p w14:paraId="20CCEDB0" w14:textId="77777777" w:rsidR="00924E04" w:rsidRPr="00377518" w:rsidRDefault="00924E04" w:rsidP="00377518">
      <w:pPr>
        <w:pStyle w:val="underpunktertiltak"/>
        <w:rPr>
          <w:highlight w:val="yellow"/>
        </w:rPr>
      </w:pPr>
      <w:r w:rsidRPr="00377518">
        <w:rPr>
          <w:highlight w:val="yellow"/>
        </w:rPr>
        <w:t>Fyll ut 1-5 punkter</w:t>
      </w:r>
    </w:p>
    <w:p w14:paraId="70C7310E" w14:textId="77777777" w:rsidR="00377518" w:rsidRDefault="00377518" w:rsidP="00377518">
      <w:pPr>
        <w:pStyle w:val="underpunktertiltak"/>
        <w:numPr>
          <w:ilvl w:val="0"/>
          <w:numId w:val="0"/>
        </w:numPr>
        <w:ind w:left="1065"/>
        <w:rPr>
          <w:highlight w:val="lightGray"/>
        </w:rPr>
      </w:pPr>
    </w:p>
    <w:p w14:paraId="24B1E82A" w14:textId="77777777" w:rsidR="009B4577" w:rsidRDefault="009B4577" w:rsidP="001B1E92">
      <w:pPr>
        <w:pStyle w:val="Overskrift2"/>
      </w:pPr>
      <w:bookmarkStart w:id="11" w:name="_Toc179962610"/>
      <w:r w:rsidRPr="009B4577">
        <w:t>Samarbeid og sammenheng mellom skole og barnehage</w:t>
      </w:r>
      <w:bookmarkEnd w:id="11"/>
    </w:p>
    <w:p w14:paraId="58245352" w14:textId="77777777" w:rsidR="009B4577" w:rsidRPr="00751DD0" w:rsidRDefault="009B4577" w:rsidP="00377518">
      <w:pPr>
        <w:pStyle w:val="punktliste-ml"/>
      </w:pPr>
      <w:r w:rsidRPr="00751DD0">
        <w:t xml:space="preserve">Barnehagen skal i samarbeid med foresatte og skolen legge til rette for at barnet får en trygg og god overgang fra barnehage til skole. Se «Oslostandard </w:t>
      </w:r>
      <w:r>
        <w:t>for s</w:t>
      </w:r>
      <w:r w:rsidRPr="009B4577">
        <w:t xml:space="preserve">amarbeid og sammenheng mellom barnehage, skole og </w:t>
      </w:r>
      <w:r>
        <w:t>AKS</w:t>
      </w:r>
      <w:r w:rsidRPr="00751DD0">
        <w:t>».</w:t>
      </w:r>
    </w:p>
    <w:p w14:paraId="049D563F" w14:textId="77777777" w:rsidR="009B4577" w:rsidRDefault="009B4577" w:rsidP="00377518">
      <w:pPr>
        <w:pStyle w:val="punktliste-ml"/>
      </w:pPr>
      <w:r w:rsidRPr="00751DD0">
        <w:t xml:space="preserve">Barnehagen skal </w:t>
      </w:r>
      <w:r>
        <w:t xml:space="preserve">legge til rette for at </w:t>
      </w:r>
      <w:r w:rsidRPr="00751DD0">
        <w:t>barna har med seg erfaringer, kunnskaper og ferdigheter som gir dem et godt grunnlag for å begynne på skolen.</w:t>
      </w:r>
    </w:p>
    <w:p w14:paraId="2302601E" w14:textId="77777777" w:rsidR="00377518" w:rsidRDefault="00377518" w:rsidP="00377518">
      <w:pPr>
        <w:pStyle w:val="punktliste-ml"/>
        <w:numPr>
          <w:ilvl w:val="0"/>
          <w:numId w:val="0"/>
        </w:numPr>
        <w:ind w:left="431"/>
      </w:pPr>
    </w:p>
    <w:p w14:paraId="2D2E1F57" w14:textId="77777777" w:rsidR="009B4577" w:rsidRDefault="009B4577" w:rsidP="009B4577">
      <w:pPr>
        <w:spacing w:after="200" w:line="276" w:lineRule="auto"/>
      </w:pPr>
      <w:r>
        <w:t xml:space="preserve">Våre tiltak for å oppnå dette i år: </w:t>
      </w:r>
    </w:p>
    <w:p w14:paraId="5D75082C" w14:textId="77777777" w:rsidR="009B4577" w:rsidRPr="00377518" w:rsidRDefault="009B4577" w:rsidP="00377518">
      <w:pPr>
        <w:pStyle w:val="underpunktertiltak"/>
        <w:rPr>
          <w:highlight w:val="yellow"/>
        </w:rPr>
      </w:pPr>
      <w:r w:rsidRPr="00377518">
        <w:rPr>
          <w:highlight w:val="yellow"/>
        </w:rPr>
        <w:t>Fyll ut 1-5 punkter</w:t>
      </w:r>
    </w:p>
    <w:p w14:paraId="6DC76955" w14:textId="77777777" w:rsidR="009B4577" w:rsidRDefault="009B4577" w:rsidP="009B4577">
      <w:pPr>
        <w:spacing w:after="200" w:line="276" w:lineRule="auto"/>
      </w:pPr>
    </w:p>
    <w:p w14:paraId="1620CA8E" w14:textId="77777777" w:rsidR="009B4577" w:rsidRDefault="009B4577" w:rsidP="009B4577">
      <w:pPr>
        <w:spacing w:after="200" w:line="276" w:lineRule="auto"/>
        <w:rPr>
          <w:i/>
        </w:rPr>
      </w:pPr>
      <w:r w:rsidRPr="00377518">
        <w:rPr>
          <w:i/>
          <w:highlight w:val="yellow"/>
        </w:rPr>
        <w:t>Temaene nedenfor er veiledende. Hver enkelt barnehage kan velge hvilke av disse tema de ønsker å ha med i sin årsplan, og om de eventuelt ønsker å ha med andre punkter enn det som er satt opp i årsplanmalen. Temaer som ikke brukes, slettes.  Totalt skal antall tema/overskrifter i årsplanen ikke være mer enn 16, inkludert «om barnehagen».</w:t>
      </w:r>
      <w:r w:rsidRPr="009B4577">
        <w:rPr>
          <w:i/>
        </w:rPr>
        <w:t xml:space="preserve"> </w:t>
      </w:r>
    </w:p>
    <w:p w14:paraId="030779FD" w14:textId="77777777" w:rsidR="009B4577" w:rsidRDefault="009B4577" w:rsidP="001B1E92">
      <w:pPr>
        <w:pStyle w:val="Overskrift2"/>
      </w:pPr>
      <w:bookmarkStart w:id="12" w:name="_Toc179962611"/>
      <w:r>
        <w:t>Omsorg</w:t>
      </w:r>
      <w:bookmarkEnd w:id="12"/>
    </w:p>
    <w:p w14:paraId="50DF8E90" w14:textId="77777777" w:rsidR="009B4577" w:rsidRPr="009B4577" w:rsidRDefault="009B4577" w:rsidP="00377518">
      <w:pPr>
        <w:pStyle w:val="punktliste-ml"/>
      </w:pPr>
      <w:r w:rsidRPr="009B4577">
        <w:t xml:space="preserve">Barnehagen skal legge til rette for at alle barn kan knytte seg til personalet og til hverandre. </w:t>
      </w:r>
    </w:p>
    <w:p w14:paraId="2B6D183C" w14:textId="77777777" w:rsidR="009B4577" w:rsidRPr="009B4577" w:rsidRDefault="009B4577" w:rsidP="00377518">
      <w:pPr>
        <w:pStyle w:val="punktliste-ml"/>
      </w:pPr>
      <w:r w:rsidRPr="009B4577">
        <w:t>I barnehagen skal alle barna bli sett, forstått, respektert og få den hjelp og støtte de har behov for.</w:t>
      </w:r>
    </w:p>
    <w:p w14:paraId="13479230" w14:textId="77777777" w:rsidR="009B4577" w:rsidRDefault="009B4577" w:rsidP="00377518">
      <w:pPr>
        <w:pStyle w:val="punktliste-ml"/>
      </w:pPr>
      <w:bookmarkStart w:id="13" w:name="_Hlk179961158"/>
      <w:r w:rsidRPr="009B4577">
        <w:t>Barnehagen skal forebygge og avdekke omsorgssvikt, vold og seksuelle overgrep</w:t>
      </w:r>
      <w:r w:rsidR="00CE3369">
        <w:t>,</w:t>
      </w:r>
      <w:r w:rsidRPr="009B4577">
        <w:t xml:space="preserve"> </w:t>
      </w:r>
      <w:r w:rsidR="00CE3369" w:rsidRPr="00CE3369">
        <w:t>i tråd med kommunens oppvekststrategi og bydelens handlingsplan for gode oppvekstsvilkår.</w:t>
      </w:r>
    </w:p>
    <w:bookmarkEnd w:id="13"/>
    <w:p w14:paraId="3BBFED7D" w14:textId="77777777" w:rsidR="00377518" w:rsidRPr="009B4577" w:rsidRDefault="00377518" w:rsidP="00377518">
      <w:pPr>
        <w:pStyle w:val="punktliste-ml"/>
        <w:numPr>
          <w:ilvl w:val="0"/>
          <w:numId w:val="0"/>
        </w:numPr>
        <w:ind w:left="431"/>
      </w:pPr>
    </w:p>
    <w:p w14:paraId="4D06BB23" w14:textId="77777777" w:rsidR="009B4577" w:rsidRDefault="009B4577" w:rsidP="009B4577">
      <w:pPr>
        <w:spacing w:after="200" w:line="276" w:lineRule="auto"/>
      </w:pPr>
      <w:r>
        <w:t xml:space="preserve">Våre tiltak for å oppnå dette i år: </w:t>
      </w:r>
    </w:p>
    <w:p w14:paraId="164608AE" w14:textId="77777777" w:rsidR="009B4577" w:rsidRDefault="009B4577" w:rsidP="009B4577">
      <w:pPr>
        <w:pStyle w:val="underpunktertiltak"/>
        <w:rPr>
          <w:highlight w:val="yellow"/>
        </w:rPr>
      </w:pPr>
      <w:r w:rsidRPr="00377518">
        <w:rPr>
          <w:highlight w:val="yellow"/>
        </w:rPr>
        <w:t>Fyll ut 1-5 punkter</w:t>
      </w:r>
    </w:p>
    <w:p w14:paraId="17C7C252" w14:textId="77777777" w:rsidR="00377518" w:rsidRPr="00377518" w:rsidRDefault="00377518" w:rsidP="00377518">
      <w:pPr>
        <w:pStyle w:val="underpunktertiltak"/>
        <w:numPr>
          <w:ilvl w:val="0"/>
          <w:numId w:val="0"/>
        </w:numPr>
        <w:ind w:left="1065"/>
        <w:rPr>
          <w:highlight w:val="yellow"/>
        </w:rPr>
      </w:pPr>
    </w:p>
    <w:p w14:paraId="657685B9" w14:textId="77777777" w:rsidR="009B4577" w:rsidRPr="009B4577" w:rsidRDefault="009B4577" w:rsidP="001B1E92">
      <w:pPr>
        <w:pStyle w:val="Overskrift2"/>
      </w:pPr>
      <w:bookmarkStart w:id="14" w:name="_Toc179962612"/>
      <w:r>
        <w:lastRenderedPageBreak/>
        <w:t>Medvirkning</w:t>
      </w:r>
      <w:bookmarkEnd w:id="14"/>
    </w:p>
    <w:p w14:paraId="0EF5046B" w14:textId="77777777" w:rsidR="009B4577" w:rsidRPr="009B4577" w:rsidRDefault="009B4577" w:rsidP="00377518">
      <w:pPr>
        <w:pStyle w:val="punktliste-ml"/>
      </w:pPr>
      <w:r w:rsidRPr="009B4577">
        <w:t>Barn skal delta i demokratiske prosesser og ha innflytelse på det som skjer i barnehagen. Barnas medvirkning må tilpasses individuelle forutsetninger og behov.</w:t>
      </w:r>
    </w:p>
    <w:p w14:paraId="68B73A29" w14:textId="77777777" w:rsidR="009B4577" w:rsidRDefault="009B4577" w:rsidP="00377518">
      <w:pPr>
        <w:pStyle w:val="punktliste-ml"/>
      </w:pPr>
      <w:r w:rsidRPr="009B4577">
        <w:t>Barnehagen skal ivareta foresattes rett til medvirkning, og samarbeidet skal alltid ha barnas beste som mål.</w:t>
      </w:r>
    </w:p>
    <w:p w14:paraId="583F2710" w14:textId="77777777" w:rsidR="00377518" w:rsidRPr="009B4577" w:rsidRDefault="00377518" w:rsidP="005464BD">
      <w:pPr>
        <w:pStyle w:val="punktliste-ml"/>
        <w:numPr>
          <w:ilvl w:val="0"/>
          <w:numId w:val="0"/>
        </w:numPr>
        <w:ind w:left="431"/>
      </w:pPr>
    </w:p>
    <w:p w14:paraId="09CA676F" w14:textId="77777777" w:rsidR="009B4577" w:rsidRDefault="009B4577" w:rsidP="009B4577">
      <w:pPr>
        <w:spacing w:after="200" w:line="276" w:lineRule="auto"/>
      </w:pPr>
      <w:r>
        <w:t xml:space="preserve">Våre tiltak for å oppnå dette i år: </w:t>
      </w:r>
    </w:p>
    <w:p w14:paraId="34EEBFE7" w14:textId="77777777" w:rsidR="009B4577" w:rsidRPr="005464BD" w:rsidRDefault="009B4577" w:rsidP="005464BD">
      <w:pPr>
        <w:pStyle w:val="underpunktertiltak"/>
        <w:rPr>
          <w:highlight w:val="yellow"/>
        </w:rPr>
      </w:pPr>
      <w:r w:rsidRPr="005464BD">
        <w:rPr>
          <w:highlight w:val="yellow"/>
        </w:rPr>
        <w:t>Fyll ut 1-5 punkter</w:t>
      </w:r>
    </w:p>
    <w:p w14:paraId="4644CBB2" w14:textId="77777777" w:rsidR="009B4577" w:rsidRDefault="009B4577" w:rsidP="009B4577">
      <w:pPr>
        <w:pStyle w:val="Listeavsnitt"/>
        <w:spacing w:after="200" w:line="276" w:lineRule="auto"/>
        <w:ind w:left="1440"/>
        <w:rPr>
          <w:highlight w:val="lightGray"/>
        </w:rPr>
      </w:pPr>
    </w:p>
    <w:p w14:paraId="58475024" w14:textId="77777777" w:rsidR="009B4577" w:rsidRPr="009B4577" w:rsidRDefault="009B4577" w:rsidP="001B1E92">
      <w:pPr>
        <w:pStyle w:val="Overskrift2"/>
      </w:pPr>
      <w:bookmarkStart w:id="15" w:name="_Toc481741005"/>
      <w:bookmarkStart w:id="16" w:name="_Toc179962613"/>
      <w:r w:rsidRPr="001B1E92">
        <w:rPr>
          <w:rStyle w:val="Overskrift2Tegn"/>
        </w:rPr>
        <w:t>Livsmestring</w:t>
      </w:r>
      <w:r>
        <w:t xml:space="preserve"> og helse</w:t>
      </w:r>
      <w:bookmarkEnd w:id="15"/>
      <w:bookmarkEnd w:id="16"/>
    </w:p>
    <w:p w14:paraId="42DA652C" w14:textId="77777777" w:rsidR="009B4577" w:rsidRPr="009B4577" w:rsidRDefault="009B4577" w:rsidP="005464BD">
      <w:pPr>
        <w:pStyle w:val="punktliste-ml"/>
      </w:pPr>
      <w:r w:rsidRPr="009B4577">
        <w:t xml:space="preserve">Barnehagen skal bidra til barnas trygghet, livsglede, og følelse av egenverd. </w:t>
      </w:r>
    </w:p>
    <w:p w14:paraId="4F6818A2" w14:textId="77777777" w:rsidR="009B4577" w:rsidRPr="009B4577" w:rsidRDefault="009B4577" w:rsidP="005464BD">
      <w:pPr>
        <w:pStyle w:val="punktliste-ml"/>
      </w:pPr>
      <w:r w:rsidRPr="009B4577">
        <w:t>Barnehagen skal være en arena for daglig fysisk aktivitet og samtidig gi rom for hvile.</w:t>
      </w:r>
    </w:p>
    <w:p w14:paraId="6785DBE9" w14:textId="77777777" w:rsidR="005464BD" w:rsidRDefault="009B4577" w:rsidP="005464BD">
      <w:pPr>
        <w:pStyle w:val="punktliste-ml"/>
      </w:pPr>
      <w:r w:rsidRPr="009B4577">
        <w:t>Barnehagen skal bidra til at barna utvikler matglede og sunne helsevaner.</w:t>
      </w:r>
    </w:p>
    <w:p w14:paraId="15526A6A" w14:textId="77777777" w:rsidR="005464BD" w:rsidRDefault="005464BD" w:rsidP="005464BD">
      <w:pPr>
        <w:pStyle w:val="punktliste-ml"/>
        <w:numPr>
          <w:ilvl w:val="0"/>
          <w:numId w:val="0"/>
        </w:numPr>
        <w:ind w:left="431"/>
      </w:pPr>
    </w:p>
    <w:p w14:paraId="15C92626" w14:textId="77777777" w:rsidR="009B4577" w:rsidRDefault="009B4577" w:rsidP="009B4577">
      <w:pPr>
        <w:spacing w:after="200" w:line="276" w:lineRule="auto"/>
      </w:pPr>
      <w:r>
        <w:t xml:space="preserve">Våre tiltak for å oppnå dette i år: </w:t>
      </w:r>
    </w:p>
    <w:p w14:paraId="60C937C6" w14:textId="77777777" w:rsidR="009B4577" w:rsidRPr="005464BD" w:rsidRDefault="009B4577" w:rsidP="005464BD">
      <w:pPr>
        <w:pStyle w:val="underpunktertiltak"/>
        <w:rPr>
          <w:highlight w:val="yellow"/>
        </w:rPr>
      </w:pPr>
      <w:r w:rsidRPr="005464BD">
        <w:rPr>
          <w:highlight w:val="yellow"/>
        </w:rPr>
        <w:t>Fyll ut 1-5 punkter</w:t>
      </w:r>
    </w:p>
    <w:p w14:paraId="226D9B12" w14:textId="77777777" w:rsidR="009B4577" w:rsidRPr="009B4577" w:rsidRDefault="009B4577" w:rsidP="009B4577"/>
    <w:p w14:paraId="61E2C9D8" w14:textId="77777777" w:rsidR="009B4577" w:rsidRPr="009B4577" w:rsidRDefault="009B4577" w:rsidP="001B1E92">
      <w:pPr>
        <w:pStyle w:val="Overskrift2"/>
      </w:pPr>
      <w:bookmarkStart w:id="17" w:name="_Toc481741006"/>
      <w:bookmarkStart w:id="18" w:name="_Toc179962614"/>
      <w:r w:rsidRPr="009B4577">
        <w:t>D</w:t>
      </w:r>
      <w:r>
        <w:t>anning</w:t>
      </w:r>
      <w:bookmarkEnd w:id="17"/>
      <w:bookmarkEnd w:id="18"/>
    </w:p>
    <w:p w14:paraId="5466482C" w14:textId="77777777" w:rsidR="009B4577" w:rsidRPr="009B4577" w:rsidRDefault="009B4577" w:rsidP="005464BD">
      <w:pPr>
        <w:pStyle w:val="punktliste-ml"/>
      </w:pPr>
      <w:r w:rsidRPr="009B4577">
        <w:t>Barnehagen skal støtte barnas utvikling av egen identitet og bidra til at barna utvikler positiv selvfølelse.</w:t>
      </w:r>
    </w:p>
    <w:p w14:paraId="72EB9E9E" w14:textId="77777777" w:rsidR="009B4577" w:rsidRPr="009B4577" w:rsidRDefault="009B4577" w:rsidP="005464BD">
      <w:pPr>
        <w:pStyle w:val="punktliste-ml"/>
      </w:pPr>
      <w:r w:rsidRPr="009B4577">
        <w:t>Barnehagen skal legge til rette for at barna utvikler kritisk tenkning og etisk dømmekraft.</w:t>
      </w:r>
    </w:p>
    <w:p w14:paraId="5430FD0C" w14:textId="77777777" w:rsidR="009B4577" w:rsidRDefault="009B4577" w:rsidP="005464BD">
      <w:pPr>
        <w:pStyle w:val="punktliste-ml"/>
      </w:pPr>
      <w:r w:rsidRPr="009B4577">
        <w:t>Barnehagen skal fremme samhold og solidaritet samtidig som individuelle uttrykk og handlinger skal verdsettes og følges opp.</w:t>
      </w:r>
    </w:p>
    <w:p w14:paraId="766893B1" w14:textId="77777777" w:rsidR="005464BD" w:rsidRPr="009B4577" w:rsidRDefault="005464BD" w:rsidP="005464BD">
      <w:pPr>
        <w:pStyle w:val="punktliste-ml"/>
        <w:numPr>
          <w:ilvl w:val="0"/>
          <w:numId w:val="0"/>
        </w:numPr>
        <w:ind w:left="431"/>
      </w:pPr>
    </w:p>
    <w:p w14:paraId="24F6E171" w14:textId="77777777" w:rsidR="009B4577" w:rsidRDefault="009B4577" w:rsidP="009B4577">
      <w:pPr>
        <w:spacing w:after="200" w:line="276" w:lineRule="auto"/>
      </w:pPr>
      <w:r>
        <w:t xml:space="preserve">Våre tiltak for å oppnå dette i år: </w:t>
      </w:r>
    </w:p>
    <w:p w14:paraId="2E337482" w14:textId="77777777" w:rsidR="009B4577" w:rsidRPr="005464BD" w:rsidRDefault="009B4577" w:rsidP="005464BD">
      <w:pPr>
        <w:pStyle w:val="underpunktertiltak"/>
        <w:rPr>
          <w:highlight w:val="yellow"/>
        </w:rPr>
      </w:pPr>
      <w:r w:rsidRPr="005464BD">
        <w:rPr>
          <w:highlight w:val="yellow"/>
        </w:rPr>
        <w:t>Fyll ut 1-5 punkter</w:t>
      </w:r>
    </w:p>
    <w:p w14:paraId="07096B82" w14:textId="77777777" w:rsidR="009B4577" w:rsidRPr="009B4577" w:rsidRDefault="009B4577" w:rsidP="009B4577"/>
    <w:p w14:paraId="0F6E0A42" w14:textId="77777777" w:rsidR="009B4577" w:rsidRPr="009B4577" w:rsidRDefault="009B4577" w:rsidP="001B1E92">
      <w:pPr>
        <w:pStyle w:val="Overskrift2"/>
      </w:pPr>
      <w:bookmarkStart w:id="19" w:name="_Toc481741009"/>
      <w:bookmarkStart w:id="20" w:name="_Toc179962615"/>
      <w:r w:rsidRPr="009B4577">
        <w:t>B</w:t>
      </w:r>
      <w:r>
        <w:t>ærekraftig utvikling</w:t>
      </w:r>
      <w:bookmarkEnd w:id="19"/>
      <w:bookmarkEnd w:id="20"/>
    </w:p>
    <w:p w14:paraId="0B8C4A04" w14:textId="77777777" w:rsidR="009B4577" w:rsidRPr="009B4577" w:rsidRDefault="009B4577" w:rsidP="005464BD">
      <w:pPr>
        <w:pStyle w:val="punktliste-ml"/>
      </w:pPr>
      <w:r w:rsidRPr="009B4577">
        <w:t>Barna skal få naturopplevelser og bli kjent med naturens mangfold.</w:t>
      </w:r>
    </w:p>
    <w:p w14:paraId="20002C3C" w14:textId="77777777" w:rsidR="009B4577" w:rsidRDefault="009B4577" w:rsidP="005464BD">
      <w:pPr>
        <w:pStyle w:val="punktliste-ml"/>
      </w:pPr>
      <w:r w:rsidRPr="009B4577">
        <w:t>Barna skal lære å ta vare på seg selv, hverandre og naturen.</w:t>
      </w:r>
    </w:p>
    <w:p w14:paraId="41ADB6CA" w14:textId="77777777" w:rsidR="005464BD" w:rsidRPr="009B4577" w:rsidRDefault="005464BD" w:rsidP="005464BD">
      <w:pPr>
        <w:pStyle w:val="punktliste-ml"/>
        <w:numPr>
          <w:ilvl w:val="0"/>
          <w:numId w:val="0"/>
        </w:numPr>
        <w:ind w:left="431"/>
      </w:pPr>
    </w:p>
    <w:p w14:paraId="404A37AD" w14:textId="77777777" w:rsidR="009B4577" w:rsidRDefault="009B4577" w:rsidP="009B4577">
      <w:pPr>
        <w:spacing w:after="200" w:line="276" w:lineRule="auto"/>
      </w:pPr>
      <w:r>
        <w:t xml:space="preserve">Våre tiltak for å oppnå dette i år: </w:t>
      </w:r>
    </w:p>
    <w:p w14:paraId="7A46CEF2" w14:textId="77777777" w:rsidR="009B4577" w:rsidRPr="005464BD" w:rsidRDefault="009B4577" w:rsidP="005464BD">
      <w:pPr>
        <w:pStyle w:val="underpunktertiltak"/>
        <w:rPr>
          <w:highlight w:val="yellow"/>
        </w:rPr>
      </w:pPr>
      <w:r w:rsidRPr="005464BD">
        <w:rPr>
          <w:highlight w:val="yellow"/>
        </w:rPr>
        <w:t>Fyll ut 1-5 punkter</w:t>
      </w:r>
    </w:p>
    <w:p w14:paraId="097E17B9" w14:textId="77777777" w:rsidR="009B4577" w:rsidRDefault="009B4577" w:rsidP="009B4577"/>
    <w:p w14:paraId="4560C6C9" w14:textId="77777777" w:rsidR="009B4577" w:rsidRPr="009B4577" w:rsidRDefault="009B4577" w:rsidP="001B1E92">
      <w:pPr>
        <w:pStyle w:val="Overskrift2"/>
        <w:rPr>
          <w:color w:val="auto"/>
        </w:rPr>
      </w:pPr>
      <w:r>
        <w:lastRenderedPageBreak/>
        <w:t xml:space="preserve"> </w:t>
      </w:r>
      <w:bookmarkStart w:id="21" w:name="_Toc179962616"/>
      <w:r>
        <w:t>Planlegging, vurdering og dokumentasjon</w:t>
      </w:r>
      <w:bookmarkEnd w:id="21"/>
    </w:p>
    <w:p w14:paraId="2CB6D7CD" w14:textId="77777777" w:rsidR="009B4577" w:rsidRDefault="009B4577" w:rsidP="005464BD">
      <w:pPr>
        <w:pStyle w:val="punktliste-ml"/>
      </w:pPr>
      <w:r w:rsidRPr="009B4577">
        <w:t>Barnehagen skal planlegge, vurdere og dokumentere det pedagogiske arbeidet.</w:t>
      </w:r>
    </w:p>
    <w:p w14:paraId="7D819196" w14:textId="77777777" w:rsidR="005464BD" w:rsidRPr="009B4577" w:rsidRDefault="005464BD" w:rsidP="005464BD">
      <w:pPr>
        <w:pStyle w:val="punktliste-ml"/>
        <w:numPr>
          <w:ilvl w:val="0"/>
          <w:numId w:val="0"/>
        </w:numPr>
        <w:ind w:left="431"/>
      </w:pPr>
    </w:p>
    <w:p w14:paraId="6EBB1795" w14:textId="77777777" w:rsidR="009B4577" w:rsidRDefault="009B4577" w:rsidP="009B4577">
      <w:pPr>
        <w:spacing w:after="200" w:line="276" w:lineRule="auto"/>
      </w:pPr>
      <w:r>
        <w:t xml:space="preserve">Våre tiltak for å oppnå dette i år: </w:t>
      </w:r>
    </w:p>
    <w:p w14:paraId="1A84A525" w14:textId="77777777" w:rsidR="009B4577" w:rsidRPr="005464BD" w:rsidRDefault="009B4577" w:rsidP="005464BD">
      <w:pPr>
        <w:pStyle w:val="underpunktertiltak"/>
        <w:rPr>
          <w:highlight w:val="yellow"/>
        </w:rPr>
      </w:pPr>
      <w:r w:rsidRPr="005464BD">
        <w:rPr>
          <w:highlight w:val="yellow"/>
        </w:rPr>
        <w:t>Fyll ut 1-5 punkter</w:t>
      </w:r>
    </w:p>
    <w:p w14:paraId="6DC03336" w14:textId="77777777" w:rsidR="00184540" w:rsidRDefault="00184540" w:rsidP="009B4577"/>
    <w:p w14:paraId="0179965B" w14:textId="77777777" w:rsidR="00184540" w:rsidRDefault="00184540" w:rsidP="009B4577">
      <w:r>
        <w:t>***</w:t>
      </w:r>
    </w:p>
    <w:p w14:paraId="3089DEBA" w14:textId="77777777" w:rsidR="009B4577" w:rsidRDefault="00184540" w:rsidP="009B4577">
      <w:r>
        <w:t xml:space="preserve">Fastsatt av SU: </w:t>
      </w:r>
      <w:r w:rsidRPr="005464BD">
        <w:rPr>
          <w:highlight w:val="yellow"/>
        </w:rPr>
        <w:t>Fyll inn dato</w:t>
      </w:r>
    </w:p>
    <w:p w14:paraId="34324BDB" w14:textId="77777777" w:rsidR="00184540" w:rsidRDefault="00184540" w:rsidP="009B4577">
      <w:r>
        <w:t xml:space="preserve">Barnehagens styrer: </w:t>
      </w:r>
      <w:r w:rsidRPr="005464BD">
        <w:rPr>
          <w:highlight w:val="yellow"/>
        </w:rPr>
        <w:t>Fyll inn navn</w:t>
      </w:r>
    </w:p>
    <w:p w14:paraId="0894DE13" w14:textId="77777777" w:rsidR="00184540" w:rsidRPr="009B4577" w:rsidRDefault="00184540" w:rsidP="009B4577">
      <w:r>
        <w:t xml:space="preserve">Barnehagens nettside: </w:t>
      </w:r>
      <w:r w:rsidRPr="005464BD">
        <w:rPr>
          <w:highlight w:val="yellow"/>
        </w:rPr>
        <w:t>Fyll inn nettside-adresse</w:t>
      </w:r>
    </w:p>
    <w:p w14:paraId="52184200" w14:textId="77777777" w:rsidR="00924E04" w:rsidRPr="009B4577" w:rsidRDefault="00924E04" w:rsidP="00924E04"/>
    <w:p w14:paraId="07A8D9F3" w14:textId="77777777" w:rsidR="00924E04" w:rsidRPr="009B4577" w:rsidRDefault="00924E04" w:rsidP="00924E04"/>
    <w:bookmarkEnd w:id="1"/>
    <w:p w14:paraId="73BDF646" w14:textId="77777777" w:rsidR="00A330C1" w:rsidRPr="009B4577" w:rsidRDefault="00A330C1" w:rsidP="005031EC">
      <w:pPr>
        <w:pStyle w:val="Bildetekst"/>
      </w:pPr>
    </w:p>
    <w:sectPr w:rsidR="00A330C1" w:rsidRPr="009B4577" w:rsidSect="00D15B70">
      <w:headerReference w:type="even" r:id="rId14"/>
      <w:headerReference w:type="default" r:id="rId15"/>
      <w:headerReference w:type="first" r:id="rId16"/>
      <w:pgSz w:w="11906" w:h="16838" w:code="9"/>
      <w:pgMar w:top="0" w:right="1338" w:bottom="1418" w:left="1298" w:header="709" w:footer="3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704AB" w14:textId="77777777" w:rsidR="00A25FE4" w:rsidRDefault="00A25FE4" w:rsidP="005D093C">
      <w:pPr>
        <w:spacing w:after="0" w:line="240" w:lineRule="auto"/>
      </w:pPr>
      <w:r>
        <w:separator/>
      </w:r>
    </w:p>
  </w:endnote>
  <w:endnote w:type="continuationSeparator" w:id="0">
    <w:p w14:paraId="7FF73B1A" w14:textId="77777777" w:rsidR="00A25FE4" w:rsidRDefault="00A25FE4"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A000006F" w:usb1="00003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11980" w14:textId="77777777" w:rsidR="00A25FE4" w:rsidRDefault="00A25FE4" w:rsidP="005D093C">
      <w:pPr>
        <w:spacing w:after="0" w:line="240" w:lineRule="auto"/>
      </w:pPr>
      <w:r>
        <w:separator/>
      </w:r>
    </w:p>
  </w:footnote>
  <w:footnote w:type="continuationSeparator" w:id="0">
    <w:p w14:paraId="5851ABB9" w14:textId="77777777" w:rsidR="00A25FE4" w:rsidRDefault="00A25FE4"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195738"/>
      <w:docPartObj>
        <w:docPartGallery w:val="Page Numbers (Top of Page)"/>
        <w:docPartUnique/>
      </w:docPartObj>
    </w:sdtPr>
    <w:sdtEndPr/>
    <w:sdtContent>
      <w:p w14:paraId="785D65C1" w14:textId="0663110E" w:rsidR="00045C0A" w:rsidRDefault="00045C0A" w:rsidP="004F3AB7">
        <w:pPr>
          <w:pStyle w:val="Topptekst"/>
        </w:pPr>
        <w:r w:rsidRPr="002C76D2">
          <w:rPr>
            <w:b/>
          </w:rPr>
          <w:fldChar w:fldCharType="begin"/>
        </w:r>
        <w:r w:rsidRPr="002C76D2">
          <w:rPr>
            <w:b/>
          </w:rPr>
          <w:instrText>PAGE   \* MERGEFORMAT</w:instrText>
        </w:r>
        <w:r w:rsidRPr="002C76D2">
          <w:rPr>
            <w:b/>
          </w:rPr>
          <w:fldChar w:fldCharType="separate"/>
        </w:r>
        <w:r w:rsidR="00FA12A9">
          <w:rPr>
            <w:b/>
            <w:noProof/>
          </w:rPr>
          <w:t>6</w:t>
        </w:r>
        <w:r w:rsidRPr="002C76D2">
          <w:rPr>
            <w:b/>
          </w:rPr>
          <w:fldChar w:fldCharType="end"/>
        </w:r>
        <w:r w:rsidR="003B525F">
          <w:rPr>
            <w:b/>
          </w:rPr>
          <w:t xml:space="preserve"> </w:t>
        </w:r>
        <w:r w:rsidR="003B525F">
          <w:rPr>
            <w:rFonts w:ascii="Arial" w:hAnsi="Arial" w:cs="Arial"/>
            <w:color w:val="000000"/>
            <w:sz w:val="22"/>
          </w:rPr>
          <w:t xml:space="preserve">• </w:t>
        </w:r>
        <w:r w:rsidR="00224AB0">
          <w:t>Årsplan 202</w:t>
        </w:r>
        <w:r w:rsidR="00D15B70">
          <w:t>6</w:t>
        </w:r>
      </w:p>
    </w:sdtContent>
  </w:sdt>
  <w:p w14:paraId="32158F4E" w14:textId="77777777" w:rsidR="00045C0A" w:rsidRDefault="00045C0A" w:rsidP="004F3AB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184EC" w14:textId="05EEA948" w:rsidR="00CF3E97" w:rsidRDefault="005464BD" w:rsidP="004F3AB7">
    <w:pPr>
      <w:pStyle w:val="Topptekst"/>
      <w:tabs>
        <w:tab w:val="clear" w:pos="4536"/>
        <w:tab w:val="clear" w:pos="9072"/>
        <w:tab w:val="left" w:pos="2970"/>
      </w:tabs>
      <w:jc w:val="right"/>
    </w:pPr>
    <w:r>
      <w:t>Årsplan 202</w:t>
    </w:r>
    <w:r w:rsidR="00D15B70">
      <w:t>6</w:t>
    </w:r>
    <w:r w:rsidR="003B525F">
      <w:t xml:space="preserve"> </w:t>
    </w:r>
    <w:r w:rsidR="003B525F">
      <w:rPr>
        <w:rFonts w:ascii="Arial" w:hAnsi="Arial" w:cs="Arial"/>
        <w:color w:val="000000"/>
        <w:sz w:val="22"/>
      </w:rPr>
      <w:t>•</w:t>
    </w:r>
    <w:r w:rsidR="003B525F">
      <w:t xml:space="preserve"> </w:t>
    </w:r>
    <w:sdt>
      <w:sdtPr>
        <w:id w:val="1735892759"/>
        <w:docPartObj>
          <w:docPartGallery w:val="Page Numbers (Top of Page)"/>
          <w:docPartUnique/>
        </w:docPartObj>
      </w:sdtPr>
      <w:sdtEndPr/>
      <w:sdtContent>
        <w:r w:rsidR="00CF3E97" w:rsidRPr="003C75E6">
          <w:rPr>
            <w:b/>
          </w:rPr>
          <w:fldChar w:fldCharType="begin"/>
        </w:r>
        <w:r w:rsidR="00CF3E97" w:rsidRPr="003C75E6">
          <w:rPr>
            <w:b/>
          </w:rPr>
          <w:instrText>PAGE   \* MERGEFORMAT</w:instrText>
        </w:r>
        <w:r w:rsidR="00CF3E97" w:rsidRPr="003C75E6">
          <w:rPr>
            <w:b/>
          </w:rPr>
          <w:fldChar w:fldCharType="separate"/>
        </w:r>
        <w:r w:rsidR="00FA12A9">
          <w:rPr>
            <w:b/>
            <w:noProof/>
          </w:rPr>
          <w:t>7</w:t>
        </w:r>
        <w:r w:rsidR="00CF3E97" w:rsidRPr="003C75E6">
          <w:rPr>
            <w:b/>
          </w:rPr>
          <w:fldChar w:fldCharType="end"/>
        </w:r>
      </w:sdtContent>
    </w:sdt>
  </w:p>
  <w:p w14:paraId="40850044" w14:textId="77777777" w:rsidR="00CF3E97" w:rsidRDefault="00CF3E97" w:rsidP="004F3AB7">
    <w:pPr>
      <w:pStyle w:val="Topptekst"/>
      <w:jc w:val="right"/>
    </w:pPr>
  </w:p>
  <w:p w14:paraId="49681132" w14:textId="77777777" w:rsidR="00CF3E97" w:rsidRDefault="00CF3E97" w:rsidP="004F3AB7">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515F" w14:textId="77777777" w:rsidR="009C3FA1" w:rsidRDefault="009C3FA1">
    <w:pPr>
      <w:pStyle w:val="Topptekst"/>
    </w:pPr>
  </w:p>
  <w:p w14:paraId="5F2B69A6" w14:textId="77777777" w:rsidR="009C3FA1" w:rsidRDefault="009C3FA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4F2C70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4853D6"/>
    <w:multiLevelType w:val="hybridMultilevel"/>
    <w:tmpl w:val="C8840936"/>
    <w:lvl w:ilvl="0" w:tplc="04140001">
      <w:start w:val="1"/>
      <w:numFmt w:val="bullet"/>
      <w:lvlText w:val=""/>
      <w:lvlJc w:val="left"/>
      <w:pPr>
        <w:ind w:left="720" w:hanging="360"/>
      </w:pPr>
      <w:rPr>
        <w:rFonts w:ascii="Symbol" w:hAnsi="Symbol" w:hint="default"/>
      </w:rPr>
    </w:lvl>
    <w:lvl w:ilvl="1" w:tplc="B3EC1078">
      <w:start w:val="1"/>
      <w:numFmt w:val="bullet"/>
      <w:pStyle w:val="underpunktertiltak"/>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83738E"/>
    <w:multiLevelType w:val="hybridMultilevel"/>
    <w:tmpl w:val="A81CCD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696C06"/>
    <w:multiLevelType w:val="multilevel"/>
    <w:tmpl w:val="EFE486A6"/>
    <w:lvl w:ilvl="0">
      <w:start w:val="1"/>
      <w:numFmt w:val="decimal"/>
      <w:pStyle w:val="Oversk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12130B47"/>
    <w:multiLevelType w:val="hybridMultilevel"/>
    <w:tmpl w:val="1ABAC294"/>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B41C06"/>
    <w:multiLevelType w:val="hybridMultilevel"/>
    <w:tmpl w:val="BE8A5F56"/>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477FC8"/>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B8620A2"/>
    <w:multiLevelType w:val="hybridMultilevel"/>
    <w:tmpl w:val="4E72EC90"/>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7C5A01"/>
    <w:multiLevelType w:val="hybridMultilevel"/>
    <w:tmpl w:val="507E5F42"/>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53172E1"/>
    <w:multiLevelType w:val="hybridMultilevel"/>
    <w:tmpl w:val="EC1A3FA2"/>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0" w15:restartNumberingAfterBreak="0">
    <w:nsid w:val="2A9D0B38"/>
    <w:multiLevelType w:val="hybridMultilevel"/>
    <w:tmpl w:val="0270C6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0E15AF6"/>
    <w:multiLevelType w:val="hybridMultilevel"/>
    <w:tmpl w:val="AD9248F4"/>
    <w:lvl w:ilvl="0" w:tplc="04140001">
      <w:start w:val="1"/>
      <w:numFmt w:val="bullet"/>
      <w:lvlText w:val=""/>
      <w:lvlJc w:val="left"/>
      <w:pPr>
        <w:ind w:left="792" w:hanging="360"/>
      </w:pPr>
      <w:rPr>
        <w:rFonts w:ascii="Symbol" w:hAnsi="Symbol" w:hint="default"/>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3" w15:restartNumberingAfterBreak="0">
    <w:nsid w:val="34222829"/>
    <w:multiLevelType w:val="hybridMultilevel"/>
    <w:tmpl w:val="AE06A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5AD7A36"/>
    <w:multiLevelType w:val="multilevel"/>
    <w:tmpl w:val="87DEE4A0"/>
    <w:lvl w:ilvl="0">
      <w:start w:val="1"/>
      <w:numFmt w:val="bullet"/>
      <w:lvlText w:val=""/>
      <w:lvlJc w:val="left"/>
      <w:pPr>
        <w:ind w:left="432" w:hanging="432"/>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B2C42B9"/>
    <w:multiLevelType w:val="hybridMultilevel"/>
    <w:tmpl w:val="97D43E1E"/>
    <w:lvl w:ilvl="0" w:tplc="68CCB93A">
      <w:start w:val="1"/>
      <w:numFmt w:val="decimal"/>
      <w:lvlText w:val="%1."/>
      <w:lvlJc w:val="left"/>
      <w:pPr>
        <w:ind w:left="720" w:hanging="360"/>
      </w:pPr>
      <w:rPr>
        <w:rFonts w:asciiTheme="majorHAnsi" w:eastAsiaTheme="majorEastAsia" w:hAnsiTheme="majorHAnsi" w:cstheme="majorBidi"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EBC019D"/>
    <w:multiLevelType w:val="hybridMultilevel"/>
    <w:tmpl w:val="19089340"/>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960239A"/>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04D51DC"/>
    <w:multiLevelType w:val="hybridMultilevel"/>
    <w:tmpl w:val="21A64A14"/>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4260828"/>
    <w:multiLevelType w:val="hybridMultilevel"/>
    <w:tmpl w:val="6F629744"/>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923523B"/>
    <w:multiLevelType w:val="hybridMultilevel"/>
    <w:tmpl w:val="F6F0EB50"/>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DD7280"/>
    <w:multiLevelType w:val="hybridMultilevel"/>
    <w:tmpl w:val="9E4084D2"/>
    <w:lvl w:ilvl="0" w:tplc="9C8073CA">
      <w:numFmt w:val="bullet"/>
      <w:lvlText w:val="•"/>
      <w:lvlJc w:val="left"/>
      <w:pPr>
        <w:ind w:left="1068" w:hanging="708"/>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0847C40"/>
    <w:multiLevelType w:val="multilevel"/>
    <w:tmpl w:val="4C0E4302"/>
    <w:lvl w:ilvl="0">
      <w:numFmt w:val="bullet"/>
      <w:pStyle w:val="punktliste-ml"/>
      <w:lvlText w:val="•"/>
      <w:lvlJc w:val="left"/>
      <w:pPr>
        <w:ind w:left="432" w:hanging="432"/>
      </w:pPr>
      <w:rPr>
        <w:rFonts w:ascii="Oslo Sans Office" w:eastAsiaTheme="minorHAnsi" w:hAnsi="Oslo Sans Office" w:cstheme="minorBidi" w:hint="default"/>
      </w:r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28E32D4"/>
    <w:multiLevelType w:val="hybridMultilevel"/>
    <w:tmpl w:val="F9E453E4"/>
    <w:lvl w:ilvl="0" w:tplc="E5325ECA">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6F87A7B"/>
    <w:multiLevelType w:val="hybridMultilevel"/>
    <w:tmpl w:val="902A3366"/>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F0C63F0"/>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FBC55B1"/>
    <w:multiLevelType w:val="hybridMultilevel"/>
    <w:tmpl w:val="3A9A7558"/>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27" w15:restartNumberingAfterBreak="0">
    <w:nsid w:val="7537074B"/>
    <w:multiLevelType w:val="hybridMultilevel"/>
    <w:tmpl w:val="F6D01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0299458">
    <w:abstractNumId w:val="11"/>
  </w:num>
  <w:num w:numId="2" w16cid:durableId="1998075431">
    <w:abstractNumId w:val="26"/>
  </w:num>
  <w:num w:numId="3" w16cid:durableId="854223015">
    <w:abstractNumId w:val="9"/>
  </w:num>
  <w:num w:numId="4" w16cid:durableId="986469716">
    <w:abstractNumId w:val="0"/>
  </w:num>
  <w:num w:numId="5" w16cid:durableId="468017452">
    <w:abstractNumId w:val="23"/>
  </w:num>
  <w:num w:numId="6" w16cid:durableId="1641155714">
    <w:abstractNumId w:val="3"/>
  </w:num>
  <w:num w:numId="7" w16cid:durableId="1860074513">
    <w:abstractNumId w:val="2"/>
  </w:num>
  <w:num w:numId="8" w16cid:durableId="471602846">
    <w:abstractNumId w:val="21"/>
  </w:num>
  <w:num w:numId="9" w16cid:durableId="81948592">
    <w:abstractNumId w:val="17"/>
  </w:num>
  <w:num w:numId="10" w16cid:durableId="30693104">
    <w:abstractNumId w:val="6"/>
  </w:num>
  <w:num w:numId="11" w16cid:durableId="1799101073">
    <w:abstractNumId w:val="25"/>
  </w:num>
  <w:num w:numId="12" w16cid:durableId="858548915">
    <w:abstractNumId w:val="22"/>
  </w:num>
  <w:num w:numId="13" w16cid:durableId="1481458070">
    <w:abstractNumId w:val="20"/>
  </w:num>
  <w:num w:numId="14" w16cid:durableId="1726954045">
    <w:abstractNumId w:val="12"/>
  </w:num>
  <w:num w:numId="15" w16cid:durableId="1875969170">
    <w:abstractNumId w:val="1"/>
  </w:num>
  <w:num w:numId="16" w16cid:durableId="722675367">
    <w:abstractNumId w:val="19"/>
  </w:num>
  <w:num w:numId="17" w16cid:durableId="67852009">
    <w:abstractNumId w:val="8"/>
  </w:num>
  <w:num w:numId="18" w16cid:durableId="1105344770">
    <w:abstractNumId w:val="7"/>
  </w:num>
  <w:num w:numId="19" w16cid:durableId="1719014548">
    <w:abstractNumId w:val="18"/>
  </w:num>
  <w:num w:numId="20" w16cid:durableId="511528693">
    <w:abstractNumId w:val="13"/>
  </w:num>
  <w:num w:numId="21" w16cid:durableId="1694263723">
    <w:abstractNumId w:val="16"/>
  </w:num>
  <w:num w:numId="22" w16cid:durableId="1078597958">
    <w:abstractNumId w:val="24"/>
  </w:num>
  <w:num w:numId="23" w16cid:durableId="655382075">
    <w:abstractNumId w:val="5"/>
  </w:num>
  <w:num w:numId="24" w16cid:durableId="1205171439">
    <w:abstractNumId w:val="27"/>
  </w:num>
  <w:num w:numId="25" w16cid:durableId="1435327630">
    <w:abstractNumId w:val="4"/>
  </w:num>
  <w:num w:numId="26" w16cid:durableId="1628898350">
    <w:abstractNumId w:val="15"/>
  </w:num>
  <w:num w:numId="27" w16cid:durableId="2045596066">
    <w:abstractNumId w:val="10"/>
  </w:num>
  <w:num w:numId="28" w16cid:durableId="8374256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FE4"/>
    <w:rsid w:val="000119BE"/>
    <w:rsid w:val="000378FC"/>
    <w:rsid w:val="00045A13"/>
    <w:rsid w:val="00045C0A"/>
    <w:rsid w:val="00072EF0"/>
    <w:rsid w:val="00085E9A"/>
    <w:rsid w:val="00095EC1"/>
    <w:rsid w:val="000A4CE1"/>
    <w:rsid w:val="000C2AE1"/>
    <w:rsid w:val="00123D1E"/>
    <w:rsid w:val="00162CBC"/>
    <w:rsid w:val="00177B8B"/>
    <w:rsid w:val="00184540"/>
    <w:rsid w:val="00186573"/>
    <w:rsid w:val="00193A59"/>
    <w:rsid w:val="001A3149"/>
    <w:rsid w:val="001A7795"/>
    <w:rsid w:val="001B1E92"/>
    <w:rsid w:val="001F112F"/>
    <w:rsid w:val="00215DB5"/>
    <w:rsid w:val="00224AB0"/>
    <w:rsid w:val="00230897"/>
    <w:rsid w:val="0025699D"/>
    <w:rsid w:val="002729B6"/>
    <w:rsid w:val="002C76D2"/>
    <w:rsid w:val="002F7C57"/>
    <w:rsid w:val="00312E00"/>
    <w:rsid w:val="00325D57"/>
    <w:rsid w:val="0033711B"/>
    <w:rsid w:val="00352610"/>
    <w:rsid w:val="003774F7"/>
    <w:rsid w:val="00377518"/>
    <w:rsid w:val="00395571"/>
    <w:rsid w:val="003B525F"/>
    <w:rsid w:val="003B5D07"/>
    <w:rsid w:val="003C75E6"/>
    <w:rsid w:val="00423ACE"/>
    <w:rsid w:val="00442E77"/>
    <w:rsid w:val="00453917"/>
    <w:rsid w:val="00466574"/>
    <w:rsid w:val="004804C4"/>
    <w:rsid w:val="00483FE0"/>
    <w:rsid w:val="00492FDD"/>
    <w:rsid w:val="004E6ED9"/>
    <w:rsid w:val="004F3AB7"/>
    <w:rsid w:val="004F4AC3"/>
    <w:rsid w:val="005031EC"/>
    <w:rsid w:val="005438D4"/>
    <w:rsid w:val="005464BD"/>
    <w:rsid w:val="0055183B"/>
    <w:rsid w:val="00560D31"/>
    <w:rsid w:val="00567104"/>
    <w:rsid w:val="0057006B"/>
    <w:rsid w:val="0057080A"/>
    <w:rsid w:val="005812E4"/>
    <w:rsid w:val="00595FDC"/>
    <w:rsid w:val="005C3CD9"/>
    <w:rsid w:val="005D093C"/>
    <w:rsid w:val="00606DC9"/>
    <w:rsid w:val="00647A93"/>
    <w:rsid w:val="00685C77"/>
    <w:rsid w:val="006A3A88"/>
    <w:rsid w:val="006E006E"/>
    <w:rsid w:val="00727D7C"/>
    <w:rsid w:val="0074403A"/>
    <w:rsid w:val="0075749E"/>
    <w:rsid w:val="00775109"/>
    <w:rsid w:val="007A6C58"/>
    <w:rsid w:val="007D1113"/>
    <w:rsid w:val="007E4B0D"/>
    <w:rsid w:val="007F51F4"/>
    <w:rsid w:val="008215D3"/>
    <w:rsid w:val="008649D5"/>
    <w:rsid w:val="0087588F"/>
    <w:rsid w:val="008B6650"/>
    <w:rsid w:val="008D5723"/>
    <w:rsid w:val="00924E04"/>
    <w:rsid w:val="009A5408"/>
    <w:rsid w:val="009B4577"/>
    <w:rsid w:val="009C3FA1"/>
    <w:rsid w:val="00A0208E"/>
    <w:rsid w:val="00A25FE4"/>
    <w:rsid w:val="00A330C1"/>
    <w:rsid w:val="00A4070C"/>
    <w:rsid w:val="00A53C84"/>
    <w:rsid w:val="00A54981"/>
    <w:rsid w:val="00A620FA"/>
    <w:rsid w:val="00A63656"/>
    <w:rsid w:val="00A67238"/>
    <w:rsid w:val="00A93605"/>
    <w:rsid w:val="00AA100D"/>
    <w:rsid w:val="00AA3695"/>
    <w:rsid w:val="00B10DAE"/>
    <w:rsid w:val="00B32A26"/>
    <w:rsid w:val="00B3523D"/>
    <w:rsid w:val="00BD0DBD"/>
    <w:rsid w:val="00C51925"/>
    <w:rsid w:val="00C52EA6"/>
    <w:rsid w:val="00C62340"/>
    <w:rsid w:val="00C67BBF"/>
    <w:rsid w:val="00C71B16"/>
    <w:rsid w:val="00CE3369"/>
    <w:rsid w:val="00CF3E97"/>
    <w:rsid w:val="00D15B70"/>
    <w:rsid w:val="00D44A50"/>
    <w:rsid w:val="00D56CE0"/>
    <w:rsid w:val="00D771CB"/>
    <w:rsid w:val="00D8326C"/>
    <w:rsid w:val="00DF3DE4"/>
    <w:rsid w:val="00DF73B9"/>
    <w:rsid w:val="00E13E67"/>
    <w:rsid w:val="00E20835"/>
    <w:rsid w:val="00E51F3C"/>
    <w:rsid w:val="00E95B67"/>
    <w:rsid w:val="00F04272"/>
    <w:rsid w:val="00F21129"/>
    <w:rsid w:val="00F54FBB"/>
    <w:rsid w:val="00F93E2C"/>
    <w:rsid w:val="00FA12A9"/>
    <w:rsid w:val="00FC106E"/>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3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uiPriority="9"/>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13"/>
    <w:pPr>
      <w:spacing w:after="280" w:line="264" w:lineRule="auto"/>
    </w:pPr>
    <w:rPr>
      <w:sz w:val="20"/>
    </w:rPr>
  </w:style>
  <w:style w:type="paragraph" w:styleId="Overskrift1">
    <w:name w:val="heading 1"/>
    <w:basedOn w:val="Normal"/>
    <w:next w:val="Normal"/>
    <w:link w:val="Overskrift1Tegn"/>
    <w:uiPriority w:val="9"/>
    <w:rsid w:val="00C62340"/>
    <w:pPr>
      <w:keepNext/>
      <w:keepLines/>
      <w:numPr>
        <w:numId w:val="6"/>
      </w:numPr>
      <w:spacing w:after="120" w:line="240" w:lineRule="auto"/>
      <w:outlineLvl w:val="0"/>
    </w:pPr>
    <w:rPr>
      <w:rFonts w:asciiTheme="majorHAnsi" w:eastAsiaTheme="majorEastAsia" w:hAnsiTheme="majorHAnsi" w:cstheme="majorBidi"/>
      <w:color w:val="2A2859" w:themeColor="text2"/>
      <w:sz w:val="32"/>
      <w:szCs w:val="32"/>
    </w:rPr>
  </w:style>
  <w:style w:type="paragraph" w:styleId="Overskrift2">
    <w:name w:val="heading 2"/>
    <w:basedOn w:val="Overskrift1"/>
    <w:next w:val="Normal"/>
    <w:link w:val="Overskrift2Tegn"/>
    <w:uiPriority w:val="9"/>
    <w:qFormat/>
    <w:rsid w:val="001B1E92"/>
    <w:pPr>
      <w:numPr>
        <w:numId w:val="0"/>
      </w:numPr>
      <w:outlineLvl w:val="1"/>
    </w:pPr>
  </w:style>
  <w:style w:type="paragraph" w:styleId="Overskrift3">
    <w:name w:val="heading 3"/>
    <w:basedOn w:val="Normal"/>
    <w:next w:val="Normal"/>
    <w:link w:val="Overskrift3Tegn"/>
    <w:uiPriority w:val="9"/>
    <w:rsid w:val="00C62340"/>
    <w:pPr>
      <w:keepNext/>
      <w:keepLines/>
      <w:numPr>
        <w:ilvl w:val="2"/>
        <w:numId w:val="6"/>
      </w:numPr>
      <w:spacing w:before="40" w:after="0"/>
      <w:outlineLvl w:val="2"/>
    </w:pPr>
    <w:rPr>
      <w:rFonts w:asciiTheme="majorHAnsi" w:eastAsiaTheme="majorEastAsia" w:hAnsiTheme="majorHAnsi" w:cstheme="majorBidi"/>
      <w:b/>
      <w:color w:val="000000" w:themeColor="text1"/>
      <w:sz w:val="24"/>
      <w:szCs w:val="24"/>
    </w:rPr>
  </w:style>
  <w:style w:type="paragraph" w:styleId="Overskrift4">
    <w:name w:val="heading 4"/>
    <w:basedOn w:val="Normal"/>
    <w:next w:val="Normal"/>
    <w:link w:val="Overskrift4Tegn"/>
    <w:uiPriority w:val="9"/>
    <w:rsid w:val="00C62340"/>
    <w:pPr>
      <w:keepNext/>
      <w:keepLines/>
      <w:numPr>
        <w:ilvl w:val="3"/>
        <w:numId w:val="6"/>
      </w:numPr>
      <w:spacing w:before="40" w:after="0"/>
      <w:outlineLvl w:val="3"/>
    </w:pPr>
    <w:rPr>
      <w:rFonts w:asciiTheme="majorHAnsi" w:eastAsiaTheme="majorEastAsia" w:hAnsiTheme="majorHAnsi" w:cstheme="majorBidi"/>
      <w:b/>
      <w:iCs/>
      <w:color w:val="000000" w:themeColor="text1"/>
      <w:sz w:val="21"/>
    </w:rPr>
  </w:style>
  <w:style w:type="paragraph" w:styleId="Overskrift5">
    <w:name w:val="heading 5"/>
    <w:basedOn w:val="Normal"/>
    <w:next w:val="Normal"/>
    <w:link w:val="Overskrift5Tegn"/>
    <w:uiPriority w:val="9"/>
    <w:rsid w:val="00C62340"/>
    <w:pPr>
      <w:keepNext/>
      <w:keepLines/>
      <w:numPr>
        <w:ilvl w:val="4"/>
        <w:numId w:val="6"/>
      </w:numPr>
      <w:spacing w:before="40" w:after="0"/>
      <w:outlineLvl w:val="4"/>
    </w:pPr>
    <w:rPr>
      <w:rFonts w:asciiTheme="majorHAnsi" w:eastAsiaTheme="majorEastAsia" w:hAnsiTheme="majorHAnsi" w:cstheme="majorBidi"/>
      <w:b/>
      <w:color w:val="000000" w:themeColor="text1"/>
    </w:rPr>
  </w:style>
  <w:style w:type="paragraph" w:styleId="Overskrift6">
    <w:name w:val="heading 6"/>
    <w:basedOn w:val="Normal"/>
    <w:next w:val="Normal"/>
    <w:link w:val="Overskrift6Tegn"/>
    <w:uiPriority w:val="9"/>
    <w:semiHidden/>
    <w:unhideWhenUsed/>
    <w:qFormat/>
    <w:rsid w:val="00A54981"/>
    <w:pPr>
      <w:keepNext/>
      <w:keepLines/>
      <w:numPr>
        <w:ilvl w:val="5"/>
        <w:numId w:val="6"/>
      </w:numPr>
      <w:spacing w:before="40" w:after="0"/>
      <w:outlineLvl w:val="5"/>
    </w:pPr>
    <w:rPr>
      <w:rFonts w:asciiTheme="majorHAnsi" w:eastAsiaTheme="majorEastAsia" w:hAnsiTheme="majorHAnsi" w:cstheme="majorBidi"/>
      <w:color w:val="012522" w:themeColor="accent1" w:themeShade="7F"/>
    </w:rPr>
  </w:style>
  <w:style w:type="paragraph" w:styleId="Overskrift7">
    <w:name w:val="heading 7"/>
    <w:basedOn w:val="Normal"/>
    <w:next w:val="Normal"/>
    <w:link w:val="Overskrift7Tegn"/>
    <w:uiPriority w:val="9"/>
    <w:semiHidden/>
    <w:unhideWhenUsed/>
    <w:qFormat/>
    <w:rsid w:val="00A54981"/>
    <w:pPr>
      <w:keepNext/>
      <w:keepLines/>
      <w:numPr>
        <w:ilvl w:val="6"/>
        <w:numId w:val="6"/>
      </w:numPr>
      <w:spacing w:before="40" w:after="0"/>
      <w:outlineLvl w:val="6"/>
    </w:pPr>
    <w:rPr>
      <w:rFonts w:asciiTheme="majorHAnsi" w:eastAsiaTheme="majorEastAsia" w:hAnsiTheme="majorHAnsi" w:cstheme="majorBidi"/>
      <w:i/>
      <w:iCs/>
      <w:color w:val="012522" w:themeColor="accent1" w:themeShade="7F"/>
    </w:rPr>
  </w:style>
  <w:style w:type="paragraph" w:styleId="Overskrift8">
    <w:name w:val="heading 8"/>
    <w:basedOn w:val="Normal"/>
    <w:next w:val="Normal"/>
    <w:link w:val="Overskrift8Tegn"/>
    <w:uiPriority w:val="9"/>
    <w:semiHidden/>
    <w:unhideWhenUsed/>
    <w:qFormat/>
    <w:rsid w:val="00A5498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5498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62340"/>
    <w:rPr>
      <w:rFonts w:asciiTheme="majorHAnsi" w:eastAsiaTheme="majorEastAsia" w:hAnsiTheme="majorHAnsi" w:cstheme="majorBidi"/>
      <w:color w:val="2A2859" w:themeColor="text2"/>
      <w:sz w:val="32"/>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rsid w:val="005D093C"/>
    <w:rPr>
      <w:b/>
      <w:bCs/>
    </w:rPr>
  </w:style>
  <w:style w:type="paragraph" w:styleId="Tittel">
    <w:name w:val="Title"/>
    <w:basedOn w:val="Normal"/>
    <w:next w:val="Normal"/>
    <w:link w:val="TittelTegn"/>
    <w:uiPriority w:val="10"/>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link w:val="IngenmellomromTegn"/>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character" w:customStyle="1" w:styleId="Overskrift2Tegn">
    <w:name w:val="Overskrift 2 Tegn"/>
    <w:basedOn w:val="Standardskriftforavsnitt"/>
    <w:link w:val="Overskrift2"/>
    <w:uiPriority w:val="9"/>
    <w:rsid w:val="001B1E92"/>
    <w:rPr>
      <w:rFonts w:asciiTheme="majorHAnsi" w:eastAsiaTheme="majorEastAsia" w:hAnsiTheme="majorHAnsi" w:cstheme="majorBidi"/>
      <w:color w:val="2A2859" w:themeColor="text2"/>
      <w:sz w:val="32"/>
      <w:szCs w:val="32"/>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6A3A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3A88"/>
    <w:rPr>
      <w:rFonts w:ascii="Tahoma" w:hAnsi="Tahoma" w:cs="Tahoma"/>
      <w:sz w:val="16"/>
      <w:szCs w:val="16"/>
    </w:rPr>
  </w:style>
  <w:style w:type="paragraph" w:styleId="Listeavsnitt">
    <w:name w:val="List Paragraph"/>
    <w:basedOn w:val="Normal"/>
    <w:link w:val="ListeavsnittTegn"/>
    <w:uiPriority w:val="34"/>
    <w:rsid w:val="004F3AB7"/>
    <w:pPr>
      <w:ind w:left="720"/>
      <w:contextualSpacing/>
    </w:pPr>
  </w:style>
  <w:style w:type="paragraph" w:styleId="Punktliste">
    <w:name w:val="List Bullet"/>
    <w:basedOn w:val="Normal"/>
    <w:uiPriority w:val="99"/>
    <w:semiHidden/>
    <w:rsid w:val="003B5D07"/>
    <w:pPr>
      <w:numPr>
        <w:numId w:val="4"/>
      </w:numPr>
      <w:contextualSpacing/>
    </w:pPr>
  </w:style>
  <w:style w:type="paragraph" w:styleId="Bildetekst">
    <w:name w:val="caption"/>
    <w:basedOn w:val="Normal"/>
    <w:next w:val="Normal"/>
    <w:link w:val="BildetekstTegn"/>
    <w:qFormat/>
    <w:rsid w:val="00A330C1"/>
    <w:pPr>
      <w:keepNext/>
      <w:tabs>
        <w:tab w:val="left" w:pos="1134"/>
      </w:tabs>
      <w:spacing w:before="280" w:after="80" w:line="240" w:lineRule="auto"/>
      <w:ind w:left="1021" w:hanging="1021"/>
    </w:pPr>
    <w:rPr>
      <w:rFonts w:ascii="Oslo Sans Office" w:eastAsia="Times New Roman" w:hAnsi="Oslo Sans Office" w:cs="Times New Roman"/>
      <w:i/>
      <w:szCs w:val="20"/>
      <w:lang w:eastAsia="nb-NO"/>
    </w:rPr>
  </w:style>
  <w:style w:type="character" w:customStyle="1" w:styleId="BildetekstTegn">
    <w:name w:val="Bildetekst Tegn"/>
    <w:basedOn w:val="Standardskriftforavsnitt"/>
    <w:link w:val="Bildetekst"/>
    <w:rsid w:val="00A330C1"/>
    <w:rPr>
      <w:rFonts w:ascii="Oslo Sans Office" w:eastAsia="Times New Roman" w:hAnsi="Oslo Sans Office" w:cs="Times New Roman"/>
      <w:i/>
      <w:sz w:val="20"/>
      <w:szCs w:val="20"/>
      <w:lang w:eastAsia="nb-NO"/>
    </w:rPr>
  </w:style>
  <w:style w:type="character" w:customStyle="1" w:styleId="Overskrift3Tegn">
    <w:name w:val="Overskrift 3 Tegn"/>
    <w:basedOn w:val="Standardskriftforavsnitt"/>
    <w:link w:val="Overskrift3"/>
    <w:uiPriority w:val="9"/>
    <w:rsid w:val="00C62340"/>
    <w:rPr>
      <w:rFonts w:asciiTheme="majorHAnsi" w:eastAsiaTheme="majorEastAsia" w:hAnsiTheme="majorHAnsi" w:cstheme="majorBidi"/>
      <w:b/>
      <w:color w:val="000000" w:themeColor="text1"/>
      <w:sz w:val="24"/>
      <w:szCs w:val="24"/>
    </w:rPr>
  </w:style>
  <w:style w:type="character" w:customStyle="1" w:styleId="Overskrift4Tegn">
    <w:name w:val="Overskrift 4 Tegn"/>
    <w:basedOn w:val="Standardskriftforavsnitt"/>
    <w:link w:val="Overskrift4"/>
    <w:uiPriority w:val="9"/>
    <w:rsid w:val="00C62340"/>
    <w:rPr>
      <w:rFonts w:asciiTheme="majorHAnsi" w:eastAsiaTheme="majorEastAsia" w:hAnsiTheme="majorHAnsi" w:cstheme="majorBidi"/>
      <w:b/>
      <w:iCs/>
      <w:color w:val="000000" w:themeColor="text1"/>
      <w:sz w:val="21"/>
    </w:rPr>
  </w:style>
  <w:style w:type="character" w:customStyle="1" w:styleId="Overskrift5Tegn">
    <w:name w:val="Overskrift 5 Tegn"/>
    <w:basedOn w:val="Standardskriftforavsnitt"/>
    <w:link w:val="Overskrift5"/>
    <w:uiPriority w:val="9"/>
    <w:rsid w:val="00C62340"/>
    <w:rPr>
      <w:rFonts w:asciiTheme="majorHAnsi" w:eastAsiaTheme="majorEastAsia" w:hAnsiTheme="majorHAnsi" w:cstheme="majorBidi"/>
      <w:b/>
      <w:color w:val="000000" w:themeColor="text1"/>
      <w:sz w:val="18"/>
    </w:rPr>
  </w:style>
  <w:style w:type="character" w:customStyle="1" w:styleId="Overskrift6Tegn">
    <w:name w:val="Overskrift 6 Tegn"/>
    <w:basedOn w:val="Standardskriftforavsnitt"/>
    <w:link w:val="Overskrift6"/>
    <w:uiPriority w:val="9"/>
    <w:semiHidden/>
    <w:rsid w:val="00A54981"/>
    <w:rPr>
      <w:rFonts w:asciiTheme="majorHAnsi" w:eastAsiaTheme="majorEastAsia" w:hAnsiTheme="majorHAnsi" w:cstheme="majorBidi"/>
      <w:color w:val="012522" w:themeColor="accent1" w:themeShade="7F"/>
      <w:sz w:val="18"/>
    </w:rPr>
  </w:style>
  <w:style w:type="character" w:customStyle="1" w:styleId="Overskrift7Tegn">
    <w:name w:val="Overskrift 7 Tegn"/>
    <w:basedOn w:val="Standardskriftforavsnitt"/>
    <w:link w:val="Overskrift7"/>
    <w:uiPriority w:val="9"/>
    <w:semiHidden/>
    <w:rsid w:val="00A54981"/>
    <w:rPr>
      <w:rFonts w:asciiTheme="majorHAnsi" w:eastAsiaTheme="majorEastAsia" w:hAnsiTheme="majorHAnsi" w:cstheme="majorBidi"/>
      <w:i/>
      <w:iCs/>
      <w:color w:val="012522" w:themeColor="accent1" w:themeShade="7F"/>
      <w:sz w:val="18"/>
    </w:rPr>
  </w:style>
  <w:style w:type="character" w:customStyle="1" w:styleId="Overskrift8Tegn">
    <w:name w:val="Overskrift 8 Tegn"/>
    <w:basedOn w:val="Standardskriftforavsnitt"/>
    <w:link w:val="Overskrift8"/>
    <w:uiPriority w:val="9"/>
    <w:semiHidden/>
    <w:rsid w:val="00A5498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54981"/>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unhideWhenUsed/>
    <w:qFormat/>
    <w:rsid w:val="00B3523D"/>
    <w:pPr>
      <w:numPr>
        <w:numId w:val="0"/>
      </w:numPr>
      <w:spacing w:before="240" w:after="0" w:line="259" w:lineRule="auto"/>
      <w:outlineLvl w:val="9"/>
    </w:pPr>
    <w:rPr>
      <w:sz w:val="38"/>
      <w:lang w:eastAsia="nb-NO"/>
    </w:rPr>
  </w:style>
  <w:style w:type="paragraph" w:styleId="INNH1">
    <w:name w:val="toc 1"/>
    <w:basedOn w:val="Normal"/>
    <w:next w:val="Normal"/>
    <w:autoRedefine/>
    <w:uiPriority w:val="39"/>
    <w:unhideWhenUsed/>
    <w:rsid w:val="00B3523D"/>
    <w:pPr>
      <w:tabs>
        <w:tab w:val="left" w:pos="714"/>
        <w:tab w:val="right" w:leader="dot" w:pos="9260"/>
      </w:tabs>
      <w:spacing w:before="400" w:after="0"/>
    </w:pPr>
    <w:rPr>
      <w:b/>
    </w:rPr>
  </w:style>
  <w:style w:type="paragraph" w:styleId="INNH2">
    <w:name w:val="toc 2"/>
    <w:basedOn w:val="Normal"/>
    <w:next w:val="Normal"/>
    <w:autoRedefine/>
    <w:uiPriority w:val="39"/>
    <w:unhideWhenUsed/>
    <w:qFormat/>
    <w:rsid w:val="00B3523D"/>
    <w:pPr>
      <w:tabs>
        <w:tab w:val="left" w:pos="714"/>
        <w:tab w:val="right" w:leader="dot" w:pos="9260"/>
      </w:tabs>
      <w:spacing w:after="0"/>
    </w:pPr>
  </w:style>
  <w:style w:type="paragraph" w:styleId="INNH3">
    <w:name w:val="toc 3"/>
    <w:basedOn w:val="Normal"/>
    <w:next w:val="Normal"/>
    <w:autoRedefine/>
    <w:uiPriority w:val="39"/>
    <w:unhideWhenUsed/>
    <w:rsid w:val="00B3523D"/>
    <w:pPr>
      <w:tabs>
        <w:tab w:val="left" w:pos="714"/>
        <w:tab w:val="right" w:leader="dot" w:pos="9260"/>
      </w:tabs>
      <w:spacing w:after="100"/>
    </w:pPr>
  </w:style>
  <w:style w:type="character" w:styleId="Hyperkobling">
    <w:name w:val="Hyperlink"/>
    <w:basedOn w:val="Standardskriftforavsnitt"/>
    <w:uiPriority w:val="99"/>
    <w:unhideWhenUsed/>
    <w:rsid w:val="00B3523D"/>
    <w:rPr>
      <w:color w:val="000000" w:themeColor="hyperlink"/>
      <w:u w:val="single"/>
    </w:rPr>
  </w:style>
  <w:style w:type="paragraph" w:styleId="Fotnotetekst">
    <w:name w:val="footnote text"/>
    <w:basedOn w:val="Normal"/>
    <w:link w:val="FotnotetekstTegn"/>
    <w:uiPriority w:val="99"/>
    <w:semiHidden/>
    <w:unhideWhenUsed/>
    <w:rsid w:val="00E95B67"/>
    <w:pPr>
      <w:spacing w:after="0" w:line="240" w:lineRule="auto"/>
    </w:pPr>
    <w:rPr>
      <w:sz w:val="16"/>
      <w:szCs w:val="20"/>
    </w:rPr>
  </w:style>
  <w:style w:type="character" w:customStyle="1" w:styleId="FotnotetekstTegn">
    <w:name w:val="Fotnotetekst Tegn"/>
    <w:basedOn w:val="Standardskriftforavsnitt"/>
    <w:link w:val="Fotnotetekst"/>
    <w:uiPriority w:val="99"/>
    <w:semiHidden/>
    <w:rsid w:val="00E95B67"/>
    <w:rPr>
      <w:sz w:val="16"/>
      <w:szCs w:val="20"/>
    </w:rPr>
  </w:style>
  <w:style w:type="character" w:styleId="Fotnotereferanse">
    <w:name w:val="footnote reference"/>
    <w:basedOn w:val="Standardskriftforavsnitt"/>
    <w:uiPriority w:val="99"/>
    <w:semiHidden/>
    <w:unhideWhenUsed/>
    <w:rsid w:val="00E95B67"/>
    <w:rPr>
      <w:vertAlign w:val="superscript"/>
    </w:rPr>
  </w:style>
  <w:style w:type="character" w:styleId="Merknadsreferanse">
    <w:name w:val="annotation reference"/>
    <w:basedOn w:val="Standardskriftforavsnitt"/>
    <w:uiPriority w:val="99"/>
    <w:semiHidden/>
    <w:unhideWhenUsed/>
    <w:rsid w:val="00492FDD"/>
    <w:rPr>
      <w:sz w:val="16"/>
      <w:szCs w:val="16"/>
    </w:rPr>
  </w:style>
  <w:style w:type="paragraph" w:styleId="Merknadstekst">
    <w:name w:val="annotation text"/>
    <w:basedOn w:val="Normal"/>
    <w:link w:val="MerknadstekstTegn"/>
    <w:uiPriority w:val="99"/>
    <w:semiHidden/>
    <w:unhideWhenUsed/>
    <w:rsid w:val="00492FDD"/>
    <w:pPr>
      <w:spacing w:line="240" w:lineRule="auto"/>
    </w:pPr>
    <w:rPr>
      <w:szCs w:val="20"/>
    </w:rPr>
  </w:style>
  <w:style w:type="character" w:customStyle="1" w:styleId="MerknadstekstTegn">
    <w:name w:val="Merknadstekst Tegn"/>
    <w:basedOn w:val="Standardskriftforavsnitt"/>
    <w:link w:val="Merknadstekst"/>
    <w:uiPriority w:val="99"/>
    <w:semiHidden/>
    <w:rsid w:val="00492FDD"/>
    <w:rPr>
      <w:sz w:val="20"/>
      <w:szCs w:val="20"/>
    </w:rPr>
  </w:style>
  <w:style w:type="paragraph" w:styleId="Kommentaremne">
    <w:name w:val="annotation subject"/>
    <w:basedOn w:val="Merknadstekst"/>
    <w:next w:val="Merknadstekst"/>
    <w:link w:val="KommentaremneTegn"/>
    <w:uiPriority w:val="99"/>
    <w:semiHidden/>
    <w:unhideWhenUsed/>
    <w:rsid w:val="00492FDD"/>
    <w:rPr>
      <w:b/>
      <w:bCs/>
    </w:rPr>
  </w:style>
  <w:style w:type="character" w:customStyle="1" w:styleId="KommentaremneTegn">
    <w:name w:val="Kommentaremne Tegn"/>
    <w:basedOn w:val="MerknadstekstTegn"/>
    <w:link w:val="Kommentaremne"/>
    <w:uiPriority w:val="99"/>
    <w:semiHidden/>
    <w:rsid w:val="00492FDD"/>
    <w:rPr>
      <w:b/>
      <w:bCs/>
      <w:sz w:val="20"/>
      <w:szCs w:val="20"/>
    </w:rPr>
  </w:style>
  <w:style w:type="paragraph" w:customStyle="1" w:styleId="punktliste-ml">
    <w:name w:val="punktliste - mål"/>
    <w:basedOn w:val="Ingenmellomrom"/>
    <w:link w:val="punktliste-mlTegn"/>
    <w:qFormat/>
    <w:rsid w:val="00377518"/>
    <w:pPr>
      <w:numPr>
        <w:numId w:val="12"/>
      </w:numPr>
      <w:ind w:left="431" w:hanging="431"/>
    </w:pPr>
  </w:style>
  <w:style w:type="paragraph" w:customStyle="1" w:styleId="underpunktertiltak">
    <w:name w:val="underpunkter tiltak"/>
    <w:basedOn w:val="Listeavsnitt"/>
    <w:link w:val="underpunktertiltakTegn"/>
    <w:autoRedefine/>
    <w:qFormat/>
    <w:rsid w:val="00377518"/>
    <w:pPr>
      <w:numPr>
        <w:ilvl w:val="1"/>
        <w:numId w:val="15"/>
      </w:numPr>
      <w:spacing w:after="0" w:line="276" w:lineRule="auto"/>
      <w:ind w:left="1065" w:hanging="357"/>
    </w:pPr>
  </w:style>
  <w:style w:type="character" w:customStyle="1" w:styleId="IngenmellomromTegn">
    <w:name w:val="Ingen mellomrom Tegn"/>
    <w:basedOn w:val="Standardskriftforavsnitt"/>
    <w:link w:val="Ingenmellomrom"/>
    <w:uiPriority w:val="1"/>
    <w:rsid w:val="0075749E"/>
    <w:rPr>
      <w:sz w:val="20"/>
    </w:rPr>
  </w:style>
  <w:style w:type="character" w:customStyle="1" w:styleId="punktliste-mlTegn">
    <w:name w:val="punktliste - mål Tegn"/>
    <w:basedOn w:val="IngenmellomromTegn"/>
    <w:link w:val="punktliste-ml"/>
    <w:rsid w:val="00377518"/>
    <w:rPr>
      <w:sz w:val="20"/>
    </w:rPr>
  </w:style>
  <w:style w:type="character" w:customStyle="1" w:styleId="ListeavsnittTegn">
    <w:name w:val="Listeavsnitt Tegn"/>
    <w:basedOn w:val="Standardskriftforavsnitt"/>
    <w:link w:val="Listeavsnitt"/>
    <w:uiPriority w:val="34"/>
    <w:rsid w:val="0075749E"/>
    <w:rPr>
      <w:sz w:val="20"/>
    </w:rPr>
  </w:style>
  <w:style w:type="character" w:customStyle="1" w:styleId="underpunktertiltakTegn">
    <w:name w:val="underpunkter tiltak Tegn"/>
    <w:basedOn w:val="ListeavsnittTegn"/>
    <w:link w:val="underpunktertiltak"/>
    <w:rsid w:val="0037751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721551">
      <w:bodyDiv w:val="1"/>
      <w:marLeft w:val="0"/>
      <w:marRight w:val="0"/>
      <w:marTop w:val="0"/>
      <w:marBottom w:val="0"/>
      <w:divBdr>
        <w:top w:val="none" w:sz="0" w:space="0" w:color="auto"/>
        <w:left w:val="none" w:sz="0" w:space="0" w:color="auto"/>
        <w:bottom w:val="none" w:sz="0" w:space="0" w:color="auto"/>
        <w:right w:val="none" w:sz="0" w:space="0" w:color="auto"/>
      </w:divBdr>
    </w:div>
    <w:div w:id="961376101">
      <w:bodyDiv w:val="1"/>
      <w:marLeft w:val="0"/>
      <w:marRight w:val="0"/>
      <w:marTop w:val="0"/>
      <w:marBottom w:val="0"/>
      <w:divBdr>
        <w:top w:val="none" w:sz="0" w:space="0" w:color="auto"/>
        <w:left w:val="none" w:sz="0" w:space="0" w:color="auto"/>
        <w:bottom w:val="none" w:sz="0" w:space="0" w:color="auto"/>
        <w:right w:val="none" w:sz="0" w:space="0" w:color="auto"/>
      </w:divBdr>
    </w:div>
    <w:div w:id="1193299770">
      <w:bodyDiv w:val="1"/>
      <w:marLeft w:val="0"/>
      <w:marRight w:val="0"/>
      <w:marTop w:val="0"/>
      <w:marBottom w:val="0"/>
      <w:divBdr>
        <w:top w:val="none" w:sz="0" w:space="0" w:color="auto"/>
        <w:left w:val="none" w:sz="0" w:space="0" w:color="auto"/>
        <w:bottom w:val="none" w:sz="0" w:space="0" w:color="auto"/>
        <w:right w:val="none" w:sz="0" w:space="0" w:color="auto"/>
      </w:divBdr>
    </w:div>
    <w:div w:id="1240485762">
      <w:bodyDiv w:val="1"/>
      <w:marLeft w:val="0"/>
      <w:marRight w:val="0"/>
      <w:marTop w:val="0"/>
      <w:marBottom w:val="0"/>
      <w:divBdr>
        <w:top w:val="none" w:sz="0" w:space="0" w:color="auto"/>
        <w:left w:val="none" w:sz="0" w:space="0" w:color="auto"/>
        <w:bottom w:val="none" w:sz="0" w:space="0" w:color="auto"/>
        <w:right w:val="none" w:sz="0" w:space="0" w:color="auto"/>
      </w:divBdr>
    </w:div>
    <w:div w:id="1834031873">
      <w:bodyDiv w:val="1"/>
      <w:marLeft w:val="0"/>
      <w:marRight w:val="0"/>
      <w:marTop w:val="0"/>
      <w:marBottom w:val="0"/>
      <w:divBdr>
        <w:top w:val="none" w:sz="0" w:space="0" w:color="auto"/>
        <w:left w:val="none" w:sz="0" w:space="0" w:color="auto"/>
        <w:bottom w:val="none" w:sz="0" w:space="0" w:color="auto"/>
        <w:right w:val="none" w:sz="0" w:space="0" w:color="auto"/>
      </w:divBdr>
    </w:div>
    <w:div w:id="1876770683">
      <w:bodyDiv w:val="1"/>
      <w:marLeft w:val="0"/>
      <w:marRight w:val="0"/>
      <w:marTop w:val="0"/>
      <w:marBottom w:val="0"/>
      <w:divBdr>
        <w:top w:val="none" w:sz="0" w:space="0" w:color="auto"/>
        <w:left w:val="none" w:sz="0" w:space="0" w:color="auto"/>
        <w:bottom w:val="none" w:sz="0" w:space="0" w:color="auto"/>
        <w:right w:val="none" w:sz="0" w:space="0" w:color="auto"/>
      </w:divBdr>
    </w:div>
    <w:div w:id="209967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bc49b8-f3c4-48c2-b157-9a5af1a3a4ca">
      <Terms xmlns="http://schemas.microsoft.com/office/infopath/2007/PartnerControls"/>
    </lcf76f155ced4ddcb4097134ff3c332f>
    <OK_Felles_Arkivverdig xmlns="7ed84371-acf6-4102-828c-2caf905b4736" xsi:nil="true"/>
    <TaxCatchAll xmlns="003e08ac-bb4f-461f-b130-65344402786a" xsi:nil="true"/>
    <_Flow_SignoffStatus xmlns="ccbc49b8-f3c4-48c2-b157-9a5af1a3a4ca" xsi:nil="true"/>
    <KOmmentar xmlns="ccbc49b8-f3c4-48c2-b157-9a5af1a3a4ca" xsi:nil="true"/>
    <Vurdering xmlns="ccbc49b8-f3c4-48c2-b157-9a5af1a3a4ca" xsi:nil="true"/>
  </documentManagement>
</p:properties>
</file>

<file path=customXml/item2.xml><?xml version="1.0" encoding="utf-8"?>
<root>
</root>
</file>

<file path=customXml/item3.xml><?xml version="1.0" encoding="utf-8"?>
<ct:contentTypeSchema xmlns:ct="http://schemas.microsoft.com/office/2006/metadata/contentType" xmlns:ma="http://schemas.microsoft.com/office/2006/metadata/properties/metaAttributes" ct:_="" ma:_="" ma:contentTypeName="Oslo Word med logo" ma:contentTypeID="0x01010016F48F0717DDBC43A26F9C4EC94D925E00B95502DD072429438ABB361A2911B219" ma:contentTypeVersion="34" ma:contentTypeDescription="Felles innholdstype for Oslo Kommune" ma:contentTypeScope="" ma:versionID="dcbfed0aa4f5c192100d6883f2e4e3a6">
  <xsd:schema xmlns:xsd="http://www.w3.org/2001/XMLSchema" xmlns:xs="http://www.w3.org/2001/XMLSchema" xmlns:p="http://schemas.microsoft.com/office/2006/metadata/properties" xmlns:ns2="7ed84371-acf6-4102-828c-2caf905b4736" xmlns:ns3="ccbc49b8-f3c4-48c2-b157-9a5af1a3a4ca" xmlns:ns4="003e08ac-bb4f-461f-b130-65344402786a" targetNamespace="http://schemas.microsoft.com/office/2006/metadata/properties" ma:root="true" ma:fieldsID="6cc2c6b044bcb74384c01c941bf7c237" ns2:_="" ns3:_="" ns4:_="">
    <xsd:import namespace="7ed84371-acf6-4102-828c-2caf905b4736"/>
    <xsd:import namespace="ccbc49b8-f3c4-48c2-b157-9a5af1a3a4ca"/>
    <xsd:import namespace="003e08ac-bb4f-461f-b130-65344402786a"/>
    <xsd:element name="properties">
      <xsd:complexType>
        <xsd:sequence>
          <xsd:element name="documentManagement">
            <xsd:complexType>
              <xsd:all>
                <xsd:element ref="ns2:OK_Felles_Arkivverdig"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MediaServiceGenerationTime" minOccurs="0"/>
                <xsd:element ref="ns3:MediaServiceEventHashCode" minOccurs="0"/>
                <xsd:element ref="ns3:lcf76f155ced4ddcb4097134ff3c332f" minOccurs="0"/>
                <xsd:element ref="ns4:TaxCatchAll" minOccurs="0"/>
                <xsd:element ref="ns3:MediaServiceOCR" minOccurs="0"/>
                <xsd:element ref="ns3:_Flow_SignoffStatus" minOccurs="0"/>
                <xsd:element ref="ns3:MediaServiceObjectDetectorVersions" minOccurs="0"/>
                <xsd:element ref="ns3:MediaServiceSearchProperties" minOccurs="0"/>
                <xsd:element ref="ns3:KOmmentar" minOccurs="0"/>
                <xsd:element ref="ns3:Vurd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ccbc49b8-f3c4-48c2-b157-9a5af1a3a4c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Godkjenningsstatus" ma:internalName="Godkjenn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KOmmentar" ma:index="27" nillable="true" ma:displayName="Kommentar" ma:format="Dropdown" ma:internalName="KOmmentar">
      <xsd:simpleType>
        <xsd:restriction base="dms:Text">
          <xsd:maxLength value="255"/>
        </xsd:restriction>
      </xsd:simpleType>
    </xsd:element>
    <xsd:element name="Vurdering" ma:index="28" nillable="true" ma:displayName="Vurdering" ma:format="Dropdown" ma:internalName="Vurdering">
      <xsd:simpleType>
        <xsd:restriction base="dms:Choice">
          <xsd:enumeration value="Unntatt"/>
          <xsd:enumeration value="Gis ut"/>
          <xsd:enumeration value="Delvis innsyn"/>
          <xsd:enumeration value="Usikker"/>
          <xsd:enumeration value="Dobbel"/>
        </xsd:restriction>
      </xsd:simpleType>
    </xsd:element>
  </xsd:schema>
  <xsd:schema xmlns:xsd="http://www.w3.org/2001/XMLSchema" xmlns:xs="http://www.w3.org/2001/XMLSchema" xmlns:dms="http://schemas.microsoft.com/office/2006/documentManagement/types" xmlns:pc="http://schemas.microsoft.com/office/infopath/2007/PartnerControls" targetNamespace="003e08ac-bb4f-461f-b130-65344402786a"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aab0333-4463-4084-a3c5-73b4a07c3eab}" ma:internalName="TaxCatchAll" ma:showField="CatchAllData" ma:web="003e08ac-bb4f-461f-b130-6534440278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c528fd71-ad7b-48f8-811b-c0b5643803ab" ContentTypeId="0x01010016F48F0717DDBC43A26F9C4EC94D925E"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C344B4-1DA9-4E07-A37F-6AE0CD1F452A}">
  <ds:schemaRefs>
    <ds:schemaRef ds:uri="http://purl.org/dc/terms/"/>
    <ds:schemaRef ds:uri="http://purl.org/dc/elements/1.1/"/>
    <ds:schemaRef ds:uri="003e08ac-bb4f-461f-b130-65344402786a"/>
    <ds:schemaRef ds:uri="http://schemas.openxmlformats.org/package/2006/metadata/core-properties"/>
    <ds:schemaRef ds:uri="http://purl.org/dc/dcmitype/"/>
    <ds:schemaRef ds:uri="7ed84371-acf6-4102-828c-2caf905b4736"/>
    <ds:schemaRef ds:uri="http://schemas.microsoft.com/office/2006/metadata/properties"/>
    <ds:schemaRef ds:uri="http://schemas.microsoft.com/office/2006/documentManagement/types"/>
    <ds:schemaRef ds:uri="http://schemas.microsoft.com/office/infopath/2007/PartnerControls"/>
    <ds:schemaRef ds:uri="ccbc49b8-f3c4-48c2-b157-9a5af1a3a4ca"/>
    <ds:schemaRef ds:uri="http://www.w3.org/XML/1998/namespace"/>
  </ds:schemaRefs>
</ds:datastoreItem>
</file>

<file path=customXml/itemProps2.xml><?xml version="1.0" encoding="utf-8"?>
<ds:datastoreItem xmlns:ds="http://schemas.openxmlformats.org/officeDocument/2006/customXml" ds:itemID="{EF2AC1A3-F3AD-4EAF-9E2E-E2FB94C30E62}">
  <ds:schemaRefs/>
</ds:datastoreItem>
</file>

<file path=customXml/itemProps3.xml><?xml version="1.0" encoding="utf-8"?>
<ds:datastoreItem xmlns:ds="http://schemas.openxmlformats.org/officeDocument/2006/customXml" ds:itemID="{383EFED1-C37D-4CC8-9DF9-CE9079270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4371-acf6-4102-828c-2caf905b4736"/>
    <ds:schemaRef ds:uri="ccbc49b8-f3c4-48c2-b157-9a5af1a3a4ca"/>
    <ds:schemaRef ds:uri="003e08ac-bb4f-461f-b130-653444027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40910F-6C9C-4419-B8DE-FE156466E699}">
  <ds:schemaRefs>
    <ds:schemaRef ds:uri="http://schemas.openxmlformats.org/officeDocument/2006/bibliography"/>
  </ds:schemaRefs>
</ds:datastoreItem>
</file>

<file path=customXml/itemProps5.xml><?xml version="1.0" encoding="utf-8"?>
<ds:datastoreItem xmlns:ds="http://schemas.openxmlformats.org/officeDocument/2006/customXml" ds:itemID="{F9688099-45C7-443B-9FB3-72F781B50DB0}">
  <ds:schemaRefs>
    <ds:schemaRef ds:uri="Microsoft.SharePoint.Taxonomy.ContentTypeSync"/>
  </ds:schemaRefs>
</ds:datastoreItem>
</file>

<file path=customXml/itemProps6.xml><?xml version="1.0" encoding="utf-8"?>
<ds:datastoreItem xmlns:ds="http://schemas.openxmlformats.org/officeDocument/2006/customXml" ds:itemID="{A890C7B0-E6EC-4A3D-A562-39D4B49AB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Årsplanmal%202026.dotx</Template>
  <TotalTime>8</TotalTime>
  <Pages>7</Pages>
  <Words>1230</Words>
  <Characters>6521</Characters>
  <Application>Microsoft Office Word</Application>
  <DocSecurity>0</DocSecurity>
  <Lines>54</Lines>
  <Paragraphs>15</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Elisabeth Heen</dc:creator>
  <cp:keywords/>
  <dc:description/>
  <cp:lastModifiedBy>Linda Elisabeth Heen</cp:lastModifiedBy>
  <cp:revision>2</cp:revision>
  <dcterms:created xsi:type="dcterms:W3CDTF">2025-10-28T10:18:00Z</dcterms:created>
  <dcterms:modified xsi:type="dcterms:W3CDTF">2025-10-28T10:26:00Z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2022-09-25T14:42:16Z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a6395941-f362-472c-84d4-ce1e6b3b554e</vt:lpwstr>
  </property>
  <property fmtid="{D5CDD505-2E9C-101B-9397-08002B2CF9AE}" pid="9" name="MSIP_Label_7a2396b7-5846-48ff-8468-5f49f8ad722a_ContentBits">
    <vt:lpwstr>0</vt:lpwstr>
  </property>
  <property fmtid="{D5CDD505-2E9C-101B-9397-08002B2CF9AE}" pid="10" name="ContentTypeId">
    <vt:lpwstr>0x01010016F48F0717DDBC43A26F9C4EC94D925E00B95502DD072429438ABB361A2911B219</vt:lpwstr>
  </property>
  <property fmtid="{D5CDD505-2E9C-101B-9397-08002B2CF9AE}" pid="11" name="MediaServiceImageTags">
    <vt:lpwstr/>
  </property>
</Properties>
</file>