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2C889" w14:textId="77777777" w:rsidR="008A79B5" w:rsidRPr="00D055D7" w:rsidRDefault="008A79B5">
      <w:pPr>
        <w:spacing w:before="40"/>
        <w:ind w:left="-142" w:right="-28"/>
        <w:rPr>
          <w:rFonts w:ascii="Oslo Sans Office" w:hAnsi="Oslo Sans Office"/>
          <w:sz w:val="12"/>
          <w:szCs w:val="12"/>
        </w:rPr>
      </w:pPr>
    </w:p>
    <w:p w14:paraId="01C1D696" w14:textId="052BA1CE" w:rsidR="00EE0141" w:rsidRPr="00EE0141" w:rsidRDefault="00081A2B" w:rsidP="003719C4">
      <w:pPr>
        <w:spacing w:before="40"/>
        <w:ind w:left="-142" w:right="-28"/>
        <w:rPr>
          <w:rFonts w:ascii="Oslo Sans Office" w:hAnsi="Oslo Sans Office"/>
          <w:b/>
          <w:bCs/>
          <w:color w:val="1F497D"/>
          <w:sz w:val="28"/>
          <w:szCs w:val="28"/>
        </w:rPr>
      </w:pPr>
      <w:r>
        <w:rPr>
          <w:rFonts w:ascii="Oslo Sans Office" w:hAnsi="Oslo Sans Office"/>
          <w:b/>
          <w:bCs/>
          <w:color w:val="1F497D"/>
          <w:sz w:val="28"/>
          <w:szCs w:val="28"/>
        </w:rPr>
        <w:t>REGISTRERINGSSKJEMA</w:t>
      </w:r>
      <w:r w:rsidR="00EE0141" w:rsidRPr="00EE0141">
        <w:rPr>
          <w:rFonts w:ascii="Oslo Sans Office" w:hAnsi="Oslo Sans Office"/>
          <w:b/>
          <w:bCs/>
          <w:color w:val="1F497D"/>
          <w:sz w:val="28"/>
          <w:szCs w:val="28"/>
        </w:rPr>
        <w:t xml:space="preserve"> FRITIDSKASSE BYDEL SAGENE</w:t>
      </w:r>
    </w:p>
    <w:p w14:paraId="2E9082D3" w14:textId="77777777" w:rsidR="00EE0141" w:rsidRPr="009D5FDC" w:rsidRDefault="00EE0141" w:rsidP="003719C4">
      <w:pPr>
        <w:spacing w:before="40"/>
        <w:ind w:left="-142" w:right="-28"/>
        <w:rPr>
          <w:rFonts w:ascii="Oslo Sans Office" w:hAnsi="Oslo Sans Office"/>
          <w:color w:val="1F497D"/>
          <w:sz w:val="12"/>
          <w:szCs w:val="12"/>
        </w:rPr>
      </w:pPr>
    </w:p>
    <w:tbl>
      <w:tblPr>
        <w:tblStyle w:val="Tabellrutenett"/>
        <w:tblW w:w="9776" w:type="dxa"/>
        <w:tblInd w:w="-142" w:type="dxa"/>
        <w:tblLook w:val="04A0" w:firstRow="1" w:lastRow="0" w:firstColumn="1" w:lastColumn="0" w:noHBand="0" w:noVBand="1"/>
      </w:tblPr>
      <w:tblGrid>
        <w:gridCol w:w="2407"/>
        <w:gridCol w:w="2692"/>
        <w:gridCol w:w="2693"/>
        <w:gridCol w:w="1984"/>
      </w:tblGrid>
      <w:tr w:rsidR="00EE0141" w:rsidRPr="00EE0141" w14:paraId="5A5D797A" w14:textId="77777777" w:rsidTr="009D5FDC">
        <w:tc>
          <w:tcPr>
            <w:tcW w:w="2407" w:type="dxa"/>
            <w:shd w:val="clear" w:color="auto" w:fill="FFF2CC" w:themeFill="accent4" w:themeFillTint="33"/>
          </w:tcPr>
          <w:p w14:paraId="6A0DB447" w14:textId="21B966D8" w:rsidR="00EE0141" w:rsidRPr="00EE0141" w:rsidRDefault="00EE0141" w:rsidP="003719C4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>Søkerorganisasjon</w:t>
            </w:r>
          </w:p>
        </w:tc>
        <w:tc>
          <w:tcPr>
            <w:tcW w:w="2692" w:type="dxa"/>
            <w:shd w:val="clear" w:color="auto" w:fill="FFF2CC" w:themeFill="accent4" w:themeFillTint="33"/>
          </w:tcPr>
          <w:p w14:paraId="2AC9EF92" w14:textId="5CC9B67D" w:rsidR="00EE0141" w:rsidRPr="00EE0141" w:rsidRDefault="00EE0141" w:rsidP="003719C4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>kontaktperson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1FF87D79" w14:textId="726DAA19" w:rsidR="00EE0141" w:rsidRPr="00EE0141" w:rsidRDefault="00EE0141" w:rsidP="003719C4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>Epost kontaktperson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1AF23EBC" w14:textId="2B1050E2" w:rsidR="00EE0141" w:rsidRPr="00EE0141" w:rsidRDefault="00EE0141" w:rsidP="003719C4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proofErr w:type="spellStart"/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>Tlf</w:t>
            </w:r>
            <w:proofErr w:type="spellEnd"/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 xml:space="preserve"> kontaktperson</w:t>
            </w:r>
          </w:p>
        </w:tc>
      </w:tr>
      <w:tr w:rsidR="00EE0141" w14:paraId="703351B3" w14:textId="77777777" w:rsidTr="009D5FDC">
        <w:tc>
          <w:tcPr>
            <w:tcW w:w="2407" w:type="dxa"/>
          </w:tcPr>
          <w:p w14:paraId="4F0A2C97" w14:textId="77777777" w:rsidR="00EE0141" w:rsidRDefault="00EE0141" w:rsidP="003719C4">
            <w:pPr>
              <w:spacing w:before="40"/>
              <w:ind w:right="-28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  <w:tc>
          <w:tcPr>
            <w:tcW w:w="2692" w:type="dxa"/>
          </w:tcPr>
          <w:p w14:paraId="545D6C94" w14:textId="77777777" w:rsidR="00EE0141" w:rsidRDefault="00EE0141" w:rsidP="003719C4">
            <w:pPr>
              <w:spacing w:before="40"/>
              <w:ind w:right="-28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1B4DCC" w14:textId="77777777" w:rsidR="00EE0141" w:rsidRDefault="00EE0141" w:rsidP="003719C4">
            <w:pPr>
              <w:spacing w:before="40"/>
              <w:ind w:right="-28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845164" w14:textId="072BC3D6" w:rsidR="00EE0141" w:rsidRDefault="00EE0141" w:rsidP="003719C4">
            <w:pPr>
              <w:spacing w:before="40"/>
              <w:ind w:right="-28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</w:tr>
      <w:tr w:rsidR="00EE0141" w:rsidRPr="00EE0141" w14:paraId="48275497" w14:textId="77777777" w:rsidTr="009D5FDC">
        <w:tc>
          <w:tcPr>
            <w:tcW w:w="2407" w:type="dxa"/>
            <w:shd w:val="clear" w:color="auto" w:fill="FFF2CC" w:themeFill="accent4" w:themeFillTint="33"/>
          </w:tcPr>
          <w:p w14:paraId="25D03AE8" w14:textId="471ECE65" w:rsidR="00EE0141" w:rsidRPr="00EE0141" w:rsidRDefault="00EE0141" w:rsidP="00EE0141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>Hjemmeside</w:t>
            </w:r>
          </w:p>
        </w:tc>
        <w:tc>
          <w:tcPr>
            <w:tcW w:w="2692" w:type="dxa"/>
            <w:shd w:val="clear" w:color="auto" w:fill="FFF2CC" w:themeFill="accent4" w:themeFillTint="33"/>
          </w:tcPr>
          <w:p w14:paraId="40709BE3" w14:textId="5ED466B5" w:rsidR="00EE0141" w:rsidRPr="00EE0141" w:rsidRDefault="00EE0141" w:rsidP="00EE0141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>Org.nr.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3B191BD9" w14:textId="553E912F" w:rsidR="00EE0141" w:rsidRPr="00EE0141" w:rsidRDefault="00EE0141" w:rsidP="00EE0141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>Antall medlemmer totalt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14:paraId="4D4E1924" w14:textId="47888EAE" w:rsidR="00EE0141" w:rsidRPr="00EE0141" w:rsidRDefault="00EE0141" w:rsidP="00EE0141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EE0141">
              <w:rPr>
                <w:rFonts w:ascii="Oslo Sans Office" w:hAnsi="Oslo Sans Office"/>
                <w:color w:val="1F497D"/>
                <w:sz w:val="16"/>
                <w:szCs w:val="16"/>
              </w:rPr>
              <w:t>Kontonummer</w:t>
            </w:r>
          </w:p>
        </w:tc>
      </w:tr>
      <w:tr w:rsidR="00EE0141" w14:paraId="4BB793B9" w14:textId="77777777" w:rsidTr="009D5FDC">
        <w:tc>
          <w:tcPr>
            <w:tcW w:w="2407" w:type="dxa"/>
          </w:tcPr>
          <w:p w14:paraId="27E50EE1" w14:textId="77777777" w:rsidR="00EE0141" w:rsidRDefault="00EE0141" w:rsidP="00EE0141">
            <w:pPr>
              <w:spacing w:before="40"/>
              <w:ind w:right="-28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  <w:tc>
          <w:tcPr>
            <w:tcW w:w="2692" w:type="dxa"/>
          </w:tcPr>
          <w:p w14:paraId="1978A867" w14:textId="57495523" w:rsidR="00EE0141" w:rsidRDefault="00EE0141" w:rsidP="00EE0141">
            <w:pPr>
              <w:spacing w:before="40"/>
              <w:ind w:right="-28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E14904" w14:textId="12014F3B" w:rsidR="00EE0141" w:rsidRDefault="00EE0141" w:rsidP="00EE0141">
            <w:pPr>
              <w:spacing w:before="40"/>
              <w:ind w:right="-28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BAF0E1" w14:textId="35048EA8" w:rsidR="00EE0141" w:rsidRDefault="00EE0141" w:rsidP="00EE0141">
            <w:pPr>
              <w:spacing w:before="40"/>
              <w:ind w:right="-28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</w:tr>
    </w:tbl>
    <w:p w14:paraId="581F5509" w14:textId="77777777" w:rsidR="00EE0141" w:rsidRPr="009D5FDC" w:rsidRDefault="00EE0141" w:rsidP="003719C4">
      <w:pPr>
        <w:spacing w:before="40"/>
        <w:ind w:left="-142" w:right="-28"/>
        <w:rPr>
          <w:rFonts w:ascii="Oslo Sans Office" w:hAnsi="Oslo Sans Office"/>
          <w:color w:val="1F497D"/>
          <w:sz w:val="12"/>
          <w:szCs w:val="12"/>
        </w:rPr>
      </w:pPr>
    </w:p>
    <w:p w14:paraId="6FCF3C81" w14:textId="4CD3CEA1" w:rsidR="00EE206D" w:rsidRPr="00A04864" w:rsidRDefault="008433FE" w:rsidP="008433FE">
      <w:pPr>
        <w:spacing w:before="40"/>
        <w:ind w:right="-28"/>
        <w:rPr>
          <w:rFonts w:ascii="Oslo Sans Office" w:hAnsi="Oslo Sans Office"/>
          <w:color w:val="1F497D"/>
          <w:sz w:val="21"/>
          <w:szCs w:val="21"/>
        </w:rPr>
      </w:pPr>
      <w:r w:rsidRPr="00A04864">
        <w:rPr>
          <w:rFonts w:ascii="Oslo Sans Office" w:hAnsi="Oslo Sans Office"/>
          <w:color w:val="1F497D"/>
          <w:sz w:val="21"/>
          <w:szCs w:val="21"/>
        </w:rPr>
        <w:t>Vi</w:t>
      </w:r>
      <w:r w:rsidR="00EE206D" w:rsidRPr="00A04864">
        <w:rPr>
          <w:rFonts w:ascii="Oslo Sans Office" w:hAnsi="Oslo Sans Office"/>
          <w:color w:val="1F497D"/>
          <w:sz w:val="21"/>
          <w:szCs w:val="21"/>
        </w:rPr>
        <w:t xml:space="preserve"> </w:t>
      </w:r>
      <w:r w:rsidRPr="00A04864">
        <w:rPr>
          <w:rFonts w:ascii="Oslo Sans Office" w:hAnsi="Oslo Sans Office"/>
          <w:color w:val="1F497D"/>
          <w:sz w:val="21"/>
          <w:szCs w:val="21"/>
        </w:rPr>
        <w:t xml:space="preserve">bekrefter å ha innhentet tillatelse fra barnets foresatte, og </w:t>
      </w:r>
      <w:r w:rsidR="00EE206D" w:rsidRPr="00A04864">
        <w:rPr>
          <w:rFonts w:ascii="Oslo Sans Office" w:hAnsi="Oslo Sans Office"/>
          <w:color w:val="1F497D"/>
          <w:sz w:val="21"/>
          <w:szCs w:val="21"/>
        </w:rPr>
        <w:t>søker tilskudd for å dekke manglende innbetalinger</w:t>
      </w:r>
      <w:r w:rsidRPr="00A04864">
        <w:rPr>
          <w:rFonts w:ascii="Oslo Sans Office" w:hAnsi="Oslo Sans Office"/>
          <w:color w:val="1F497D"/>
          <w:sz w:val="21"/>
          <w:szCs w:val="21"/>
        </w:rPr>
        <w:t>*</w:t>
      </w:r>
      <w:r w:rsidR="009D5FDC" w:rsidRPr="00A04864">
        <w:rPr>
          <w:rFonts w:ascii="Oslo Sans Office" w:hAnsi="Oslo Sans Office"/>
          <w:color w:val="1F497D"/>
          <w:sz w:val="21"/>
          <w:szCs w:val="21"/>
        </w:rPr>
        <w:t xml:space="preserve"> </w:t>
      </w:r>
      <w:r w:rsidRPr="00A04864">
        <w:rPr>
          <w:rFonts w:ascii="Oslo Sans Office" w:hAnsi="Oslo Sans Office"/>
          <w:color w:val="1F497D"/>
          <w:sz w:val="21"/>
          <w:szCs w:val="21"/>
        </w:rPr>
        <w:t>for følgende barn bosatt i bydel Sagene:</w:t>
      </w:r>
    </w:p>
    <w:p w14:paraId="1AE5DFC5" w14:textId="77777777" w:rsidR="009D5FDC" w:rsidRPr="009D5FDC" w:rsidRDefault="009D5FDC" w:rsidP="00EE206D">
      <w:pPr>
        <w:spacing w:before="40"/>
        <w:ind w:left="-142" w:right="-28"/>
        <w:rPr>
          <w:rFonts w:ascii="Oslo Sans Office" w:hAnsi="Oslo Sans Office"/>
          <w:color w:val="1F497D"/>
          <w:sz w:val="12"/>
          <w:szCs w:val="12"/>
        </w:rPr>
      </w:pPr>
    </w:p>
    <w:p w14:paraId="0A80C207" w14:textId="1AAA9E24" w:rsidR="009D5FDC" w:rsidRPr="00081A2B" w:rsidRDefault="009D5FDC" w:rsidP="009D5FDC">
      <w:pPr>
        <w:spacing w:before="40"/>
        <w:ind w:left="-142" w:right="-28"/>
        <w:rPr>
          <w:rFonts w:ascii="Oslo Sans Office" w:hAnsi="Oslo Sans Office"/>
          <w:color w:val="1F497D"/>
        </w:rPr>
      </w:pPr>
      <w:r w:rsidRPr="00081A2B">
        <w:rPr>
          <w:rFonts w:ascii="Oslo Sans Office" w:hAnsi="Oslo Sans Office"/>
          <w:color w:val="1F497D"/>
        </w:rPr>
        <w:t xml:space="preserve">* </w:t>
      </w:r>
      <w:r w:rsidR="00EE206D" w:rsidRPr="00081A2B">
        <w:rPr>
          <w:rFonts w:ascii="Oslo Sans Office" w:hAnsi="Oslo Sans Office"/>
          <w:color w:val="1F497D"/>
          <w:sz w:val="18"/>
          <w:szCs w:val="18"/>
        </w:rPr>
        <w:t xml:space="preserve">Vi bekrefter </w:t>
      </w:r>
      <w:r w:rsidRPr="00081A2B">
        <w:rPr>
          <w:rFonts w:ascii="Oslo Sans Office" w:hAnsi="Oslo Sans Office"/>
          <w:color w:val="1F497D"/>
          <w:sz w:val="18"/>
          <w:szCs w:val="18"/>
        </w:rPr>
        <w:t>at</w:t>
      </w:r>
      <w:r w:rsidR="008433FE" w:rsidRPr="00081A2B">
        <w:rPr>
          <w:rFonts w:ascii="Oslo Sans Office" w:hAnsi="Oslo Sans Office"/>
          <w:color w:val="1F497D"/>
          <w:sz w:val="18"/>
          <w:szCs w:val="18"/>
        </w:rPr>
        <w:t xml:space="preserve"> vi også</w:t>
      </w:r>
      <w:r w:rsidRPr="00081A2B">
        <w:rPr>
          <w:rFonts w:ascii="Oslo Sans Office" w:hAnsi="Oslo Sans Office"/>
          <w:color w:val="1F497D"/>
          <w:sz w:val="18"/>
          <w:szCs w:val="18"/>
        </w:rPr>
        <w:t xml:space="preserve"> </w:t>
      </w:r>
      <w:r w:rsidR="008433FE" w:rsidRPr="00081A2B">
        <w:rPr>
          <w:rFonts w:ascii="Oslo Sans Office" w:hAnsi="Oslo Sans Office"/>
          <w:color w:val="1F497D"/>
          <w:sz w:val="18"/>
          <w:szCs w:val="18"/>
        </w:rPr>
        <w:t>har</w:t>
      </w:r>
      <w:r w:rsidR="00EE206D" w:rsidRPr="00081A2B">
        <w:rPr>
          <w:rFonts w:ascii="Oslo Sans Office" w:hAnsi="Oslo Sans Office"/>
          <w:color w:val="1F497D"/>
          <w:sz w:val="18"/>
          <w:szCs w:val="18"/>
        </w:rPr>
        <w:t xml:space="preserve"> tilb</w:t>
      </w:r>
      <w:r w:rsidR="008433FE" w:rsidRPr="00081A2B">
        <w:rPr>
          <w:rFonts w:ascii="Oslo Sans Office" w:hAnsi="Oslo Sans Office"/>
          <w:color w:val="1F497D"/>
          <w:sz w:val="18"/>
          <w:szCs w:val="18"/>
        </w:rPr>
        <w:t>udt</w:t>
      </w:r>
      <w:r w:rsidR="00EE206D" w:rsidRPr="00081A2B">
        <w:rPr>
          <w:rFonts w:ascii="Oslo Sans Office" w:hAnsi="Oslo Sans Office"/>
          <w:color w:val="1F497D"/>
          <w:sz w:val="18"/>
          <w:szCs w:val="18"/>
        </w:rPr>
        <w:t xml:space="preserve"> redusert betaling,</w:t>
      </w:r>
      <w:r w:rsidRPr="00081A2B">
        <w:rPr>
          <w:rFonts w:ascii="Oslo Sans Office" w:hAnsi="Oslo Sans Office"/>
          <w:color w:val="1F497D"/>
          <w:sz w:val="18"/>
          <w:szCs w:val="18"/>
        </w:rPr>
        <w:t xml:space="preserve"> og at dette er opplyst om på </w:t>
      </w:r>
      <w:r w:rsidR="008433FE" w:rsidRPr="00081A2B">
        <w:rPr>
          <w:rFonts w:ascii="Oslo Sans Office" w:hAnsi="Oslo Sans Office"/>
          <w:color w:val="1F497D"/>
          <w:sz w:val="18"/>
          <w:szCs w:val="18"/>
        </w:rPr>
        <w:t>våre</w:t>
      </w:r>
      <w:r w:rsidRPr="00081A2B">
        <w:rPr>
          <w:rFonts w:ascii="Oslo Sans Office" w:hAnsi="Oslo Sans Office"/>
          <w:color w:val="1F497D"/>
          <w:sz w:val="18"/>
          <w:szCs w:val="18"/>
        </w:rPr>
        <w:t xml:space="preserve"> nettsider.</w:t>
      </w:r>
    </w:p>
    <w:tbl>
      <w:tblPr>
        <w:tblStyle w:val="Tabellrutenett"/>
        <w:tblW w:w="9776" w:type="dxa"/>
        <w:tblInd w:w="-142" w:type="dxa"/>
        <w:tblLook w:val="04A0" w:firstRow="1" w:lastRow="0" w:firstColumn="1" w:lastColumn="0" w:noHBand="0" w:noVBand="1"/>
      </w:tblPr>
      <w:tblGrid>
        <w:gridCol w:w="2972"/>
        <w:gridCol w:w="2977"/>
        <w:gridCol w:w="1134"/>
        <w:gridCol w:w="1134"/>
        <w:gridCol w:w="1559"/>
      </w:tblGrid>
      <w:tr w:rsidR="009D5FDC" w:rsidRPr="009D5FDC" w14:paraId="4AAF0BAC" w14:textId="77777777" w:rsidTr="008433FE">
        <w:trPr>
          <w:trHeight w:val="317"/>
        </w:trPr>
        <w:tc>
          <w:tcPr>
            <w:tcW w:w="2972" w:type="dxa"/>
            <w:shd w:val="clear" w:color="auto" w:fill="FFF2CC" w:themeFill="accent4" w:themeFillTint="33"/>
          </w:tcPr>
          <w:p w14:paraId="0BDFABC0" w14:textId="5732B0AA" w:rsidR="009D5FDC" w:rsidRPr="009D5FDC" w:rsidRDefault="009D5FDC" w:rsidP="0069268C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9D5FDC"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Barnets navn</w:t>
            </w:r>
            <w:r w:rsidRPr="009D5FDC">
              <w:rPr>
                <w:rFonts w:ascii="Oslo Sans Office" w:hAnsi="Oslo Sans Office"/>
                <w:color w:val="1F497D"/>
                <w:sz w:val="16"/>
                <w:szCs w:val="16"/>
              </w:rPr>
              <w:t xml:space="preserve"> </w:t>
            </w:r>
            <w:r>
              <w:rPr>
                <w:rFonts w:ascii="Oslo Sans Office" w:hAnsi="Oslo Sans Office"/>
                <w:color w:val="1F497D"/>
                <w:sz w:val="16"/>
                <w:szCs w:val="16"/>
              </w:rPr>
              <w:br/>
            </w:r>
            <w:r w:rsidRPr="009D5FDC">
              <w:rPr>
                <w:rFonts w:ascii="Oslo Sans Office" w:hAnsi="Oslo Sans Office"/>
                <w:color w:val="1F497D"/>
                <w:sz w:val="16"/>
                <w:szCs w:val="16"/>
              </w:rPr>
              <w:t xml:space="preserve">(oppgis </w:t>
            </w:r>
            <w:r w:rsidRPr="008433FE">
              <w:rPr>
                <w:rFonts w:ascii="Oslo Sans Office" w:hAnsi="Oslo Sans Office"/>
                <w:color w:val="1F497D"/>
                <w:sz w:val="16"/>
                <w:szCs w:val="16"/>
                <w:u w:val="single"/>
              </w:rPr>
              <w:t xml:space="preserve">ikke </w:t>
            </w:r>
            <w:r>
              <w:rPr>
                <w:rFonts w:ascii="Oslo Sans Office" w:hAnsi="Oslo Sans Office"/>
                <w:color w:val="1F497D"/>
                <w:sz w:val="16"/>
                <w:szCs w:val="16"/>
              </w:rPr>
              <w:t>i søknad, men oppbevares av søker</w:t>
            </w:r>
            <w:r w:rsidRPr="009D5FDC">
              <w:rPr>
                <w:rFonts w:ascii="Oslo Sans Office" w:hAnsi="Oslo Sans Office"/>
                <w:color w:val="1F497D"/>
                <w:sz w:val="16"/>
                <w:szCs w:val="16"/>
              </w:rPr>
              <w:t>)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1ECCA5DD" w14:textId="1BC0003C" w:rsidR="009D5FDC" w:rsidRPr="009D5FDC" w:rsidRDefault="009D5FDC" w:rsidP="0069268C">
            <w:pPr>
              <w:spacing w:before="40"/>
              <w:ind w:right="-28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9D5FDC"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 xml:space="preserve">Gateadresse </w:t>
            </w:r>
            <w:r>
              <w:rPr>
                <w:rFonts w:ascii="Oslo Sans Office" w:hAnsi="Oslo Sans Office"/>
                <w:color w:val="1F497D"/>
                <w:sz w:val="16"/>
                <w:szCs w:val="16"/>
              </w:rPr>
              <w:br/>
            </w:r>
            <w:r w:rsidRPr="009D5FDC">
              <w:rPr>
                <w:rFonts w:ascii="Oslo Sans Office" w:hAnsi="Oslo Sans Office"/>
                <w:color w:val="1F497D"/>
                <w:sz w:val="16"/>
                <w:szCs w:val="16"/>
              </w:rPr>
              <w:t>(ikke husn</w:t>
            </w:r>
            <w:r w:rsidR="008433FE">
              <w:rPr>
                <w:rFonts w:ascii="Oslo Sans Office" w:hAnsi="Oslo Sans Office"/>
                <w:color w:val="1F497D"/>
                <w:sz w:val="16"/>
                <w:szCs w:val="16"/>
              </w:rPr>
              <w:t>umme</w:t>
            </w:r>
            <w:r w:rsidRPr="009D5FDC">
              <w:rPr>
                <w:rFonts w:ascii="Oslo Sans Office" w:hAnsi="Oslo Sans Office"/>
                <w:color w:val="1F497D"/>
                <w:sz w:val="16"/>
                <w:szCs w:val="16"/>
              </w:rPr>
              <w:t>r</w:t>
            </w:r>
            <w:r>
              <w:rPr>
                <w:rFonts w:ascii="Oslo Sans Office" w:hAnsi="Oslo Sans Office"/>
                <w:color w:val="1F497D"/>
                <w:sz w:val="16"/>
                <w:szCs w:val="16"/>
              </w:rPr>
              <w:t xml:space="preserve"> i søknad</w:t>
            </w:r>
            <w:r w:rsidRPr="009D5FDC">
              <w:rPr>
                <w:rFonts w:ascii="Oslo Sans Office" w:hAnsi="Oslo Sans Office"/>
                <w:color w:val="1F497D"/>
                <w:sz w:val="16"/>
                <w:szCs w:val="16"/>
              </w:rPr>
              <w:t>)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205DAF" w14:textId="77777777" w:rsidR="008433FE" w:rsidRPr="008433FE" w:rsidRDefault="008433FE" w:rsidP="008433FE">
            <w:pPr>
              <w:spacing w:before="40"/>
              <w:ind w:right="-28"/>
              <w:jc w:val="center"/>
              <w:rPr>
                <w:rFonts w:ascii="Oslo Sans Office" w:hAnsi="Oslo Sans Office"/>
                <w:b/>
                <w:bCs/>
                <w:color w:val="1F497D"/>
                <w:sz w:val="10"/>
                <w:szCs w:val="10"/>
              </w:rPr>
            </w:pPr>
          </w:p>
          <w:p w14:paraId="2C03E335" w14:textId="325D58B1" w:rsidR="009D5FDC" w:rsidRPr="009D5FDC" w:rsidRDefault="009D5FDC" w:rsidP="008433FE">
            <w:pPr>
              <w:spacing w:before="40"/>
              <w:ind w:right="-28"/>
              <w:jc w:val="center"/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</w:pPr>
            <w:r w:rsidRPr="009D5FDC"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Fød</w:t>
            </w:r>
            <w:r w:rsidR="008433FE"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sels</w:t>
            </w:r>
            <w:r w:rsidRPr="009D5FDC"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år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899786F" w14:textId="77777777" w:rsidR="008433FE" w:rsidRPr="008433FE" w:rsidRDefault="008433FE" w:rsidP="008433FE">
            <w:pPr>
              <w:spacing w:before="40"/>
              <w:ind w:right="-28"/>
              <w:jc w:val="center"/>
              <w:rPr>
                <w:rFonts w:ascii="Oslo Sans Office" w:hAnsi="Oslo Sans Office"/>
                <w:b/>
                <w:bCs/>
                <w:color w:val="1F497D"/>
                <w:sz w:val="4"/>
                <w:szCs w:val="4"/>
              </w:rPr>
            </w:pPr>
          </w:p>
          <w:p w14:paraId="2C302C84" w14:textId="08E65D64" w:rsidR="009D5FDC" w:rsidRPr="009D5FDC" w:rsidRDefault="009D5FDC" w:rsidP="008433FE">
            <w:pPr>
              <w:spacing w:before="40"/>
              <w:ind w:right="-28"/>
              <w:jc w:val="center"/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</w:pPr>
            <w:r w:rsidRPr="009D5FDC"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Medlem siden</w:t>
            </w:r>
          </w:p>
        </w:tc>
        <w:tc>
          <w:tcPr>
            <w:tcW w:w="1559" w:type="dxa"/>
            <w:shd w:val="clear" w:color="auto" w:fill="FFF2CC" w:themeFill="accent4" w:themeFillTint="33"/>
          </w:tcPr>
          <w:p w14:paraId="130F6CF9" w14:textId="77777777" w:rsidR="008433FE" w:rsidRPr="008433FE" w:rsidRDefault="008433FE" w:rsidP="0069268C">
            <w:pPr>
              <w:spacing w:before="40"/>
              <w:ind w:right="-28"/>
              <w:rPr>
                <w:rFonts w:ascii="Oslo Sans Office" w:hAnsi="Oslo Sans Office"/>
                <w:b/>
                <w:bCs/>
                <w:color w:val="1F497D"/>
                <w:sz w:val="4"/>
                <w:szCs w:val="4"/>
              </w:rPr>
            </w:pPr>
          </w:p>
          <w:p w14:paraId="013B55D0" w14:textId="2E587864" w:rsidR="009D5FDC" w:rsidRDefault="009D5FDC" w:rsidP="00131471">
            <w:pPr>
              <w:spacing w:before="40"/>
              <w:ind w:right="-28"/>
              <w:jc w:val="center"/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</w:pPr>
            <w:r w:rsidRPr="009D5FDC"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Søknadssum</w:t>
            </w:r>
          </w:p>
          <w:p w14:paraId="61350934" w14:textId="62907234" w:rsidR="008433FE" w:rsidRPr="008433FE" w:rsidRDefault="008433FE" w:rsidP="00131471">
            <w:pPr>
              <w:spacing w:before="40"/>
              <w:ind w:right="-28"/>
              <w:jc w:val="center"/>
              <w:rPr>
                <w:rFonts w:ascii="Oslo Sans Office" w:hAnsi="Oslo Sans Office"/>
                <w:color w:val="1F497D"/>
                <w:sz w:val="16"/>
                <w:szCs w:val="16"/>
              </w:rPr>
            </w:pPr>
            <w:r w:rsidRPr="008433FE">
              <w:rPr>
                <w:rFonts w:ascii="Oslo Sans Office" w:hAnsi="Oslo Sans Office"/>
                <w:color w:val="1F497D"/>
                <w:sz w:val="16"/>
                <w:szCs w:val="16"/>
              </w:rPr>
              <w:t>(maks kr 4000)</w:t>
            </w:r>
          </w:p>
        </w:tc>
      </w:tr>
      <w:tr w:rsidR="009D5FDC" w:rsidRPr="009D5FDC" w14:paraId="1BC733CC" w14:textId="77777777" w:rsidTr="008433FE">
        <w:trPr>
          <w:trHeight w:val="337"/>
        </w:trPr>
        <w:tc>
          <w:tcPr>
            <w:tcW w:w="2972" w:type="dxa"/>
          </w:tcPr>
          <w:p w14:paraId="75CD67F2" w14:textId="5CC9C200" w:rsidR="009D5FDC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6419B27C" w14:textId="77777777" w:rsidR="009D5FDC" w:rsidRPr="00A04864" w:rsidRDefault="009D5FDC" w:rsidP="0069268C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8E13DC0" w14:textId="77777777" w:rsidR="009D5FDC" w:rsidRPr="00A04864" w:rsidRDefault="009D5FDC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40ACE83" w14:textId="77777777" w:rsidR="009D5FDC" w:rsidRPr="00A04864" w:rsidRDefault="009D5FDC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DA13050" w14:textId="77777777" w:rsidR="009D5FDC" w:rsidRPr="00A04864" w:rsidRDefault="009D5FDC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2F0707D6" w14:textId="77777777" w:rsidTr="008433FE">
        <w:trPr>
          <w:trHeight w:val="271"/>
        </w:trPr>
        <w:tc>
          <w:tcPr>
            <w:tcW w:w="2972" w:type="dxa"/>
          </w:tcPr>
          <w:p w14:paraId="1C3C3D6C" w14:textId="6F7878CD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4E0D07F7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4F75D41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0C16E3E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17AEFC05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531ABE6B" w14:textId="77777777" w:rsidTr="008433FE">
        <w:trPr>
          <w:trHeight w:val="333"/>
        </w:trPr>
        <w:tc>
          <w:tcPr>
            <w:tcW w:w="2972" w:type="dxa"/>
          </w:tcPr>
          <w:p w14:paraId="3BC46EAD" w14:textId="70AD0676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79D6C171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EC8056F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A85570E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86984DD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6C63C72B" w14:textId="77777777" w:rsidTr="008433FE">
        <w:trPr>
          <w:trHeight w:val="333"/>
        </w:trPr>
        <w:tc>
          <w:tcPr>
            <w:tcW w:w="2972" w:type="dxa"/>
          </w:tcPr>
          <w:p w14:paraId="222C8EB0" w14:textId="3009E939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226AB93A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3509DE4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6C61A07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8E17575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6DCB3080" w14:textId="77777777" w:rsidTr="008433FE">
        <w:trPr>
          <w:trHeight w:val="333"/>
        </w:trPr>
        <w:tc>
          <w:tcPr>
            <w:tcW w:w="2972" w:type="dxa"/>
          </w:tcPr>
          <w:p w14:paraId="4ADCA944" w14:textId="7AF15B0B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0E567E3B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7355FD2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5A9D295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1F00690F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7211CFCA" w14:textId="77777777" w:rsidTr="008433FE">
        <w:trPr>
          <w:trHeight w:val="333"/>
        </w:trPr>
        <w:tc>
          <w:tcPr>
            <w:tcW w:w="2972" w:type="dxa"/>
          </w:tcPr>
          <w:p w14:paraId="2710865A" w14:textId="35AF3A3F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3FFEFB3E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3F95D7B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083F701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1A78122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0C07B1F2" w14:textId="77777777" w:rsidTr="008433FE">
        <w:trPr>
          <w:trHeight w:val="333"/>
        </w:trPr>
        <w:tc>
          <w:tcPr>
            <w:tcW w:w="2972" w:type="dxa"/>
          </w:tcPr>
          <w:p w14:paraId="756BF75A" w14:textId="0C36B6A6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49FD326D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1846DD2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075CC2F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6226F812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34782B91" w14:textId="77777777" w:rsidTr="008433FE">
        <w:trPr>
          <w:trHeight w:val="333"/>
        </w:trPr>
        <w:tc>
          <w:tcPr>
            <w:tcW w:w="2972" w:type="dxa"/>
          </w:tcPr>
          <w:p w14:paraId="1E423781" w14:textId="53E45593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6D58183E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7A6EE31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A0CCEC2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8648CBE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5E1BA33F" w14:textId="77777777" w:rsidTr="008433FE">
        <w:trPr>
          <w:trHeight w:val="333"/>
        </w:trPr>
        <w:tc>
          <w:tcPr>
            <w:tcW w:w="2972" w:type="dxa"/>
          </w:tcPr>
          <w:p w14:paraId="012C2BA7" w14:textId="7FE7B96D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16934E35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C2C04FF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FC88364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3A655FDE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424A0268" w14:textId="77777777" w:rsidTr="008433FE">
        <w:trPr>
          <w:trHeight w:val="333"/>
        </w:trPr>
        <w:tc>
          <w:tcPr>
            <w:tcW w:w="2972" w:type="dxa"/>
          </w:tcPr>
          <w:p w14:paraId="65529714" w14:textId="551981B0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2C7AC963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D8C9CC0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6665E06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7031D1C9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18FB3595" w14:textId="77777777" w:rsidTr="008433FE">
        <w:trPr>
          <w:trHeight w:val="333"/>
        </w:trPr>
        <w:tc>
          <w:tcPr>
            <w:tcW w:w="2972" w:type="dxa"/>
          </w:tcPr>
          <w:p w14:paraId="2C4B2952" w14:textId="2F2961B5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5A7D0AF3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A19F628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10502E6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584CE507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1EEC6F10" w14:textId="77777777" w:rsidTr="008433FE">
        <w:trPr>
          <w:trHeight w:val="333"/>
        </w:trPr>
        <w:tc>
          <w:tcPr>
            <w:tcW w:w="2972" w:type="dxa"/>
          </w:tcPr>
          <w:p w14:paraId="78434827" w14:textId="596BC5E4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4833F4C2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C41823C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82DDD69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293E607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273D0896" w14:textId="77777777" w:rsidTr="008433FE">
        <w:trPr>
          <w:trHeight w:val="333"/>
        </w:trPr>
        <w:tc>
          <w:tcPr>
            <w:tcW w:w="2972" w:type="dxa"/>
          </w:tcPr>
          <w:p w14:paraId="5A747E65" w14:textId="3976B50C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4221C454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475A9FA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1069F08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60FCD20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70FFD4F7" w14:textId="77777777" w:rsidTr="008433FE">
        <w:trPr>
          <w:trHeight w:val="333"/>
        </w:trPr>
        <w:tc>
          <w:tcPr>
            <w:tcW w:w="2972" w:type="dxa"/>
          </w:tcPr>
          <w:p w14:paraId="6B7F32AA" w14:textId="6A7DCE93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09C78B3D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73550CB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36946F9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58D4A662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3683F48E" w14:textId="77777777" w:rsidTr="008433FE">
        <w:trPr>
          <w:trHeight w:val="333"/>
        </w:trPr>
        <w:tc>
          <w:tcPr>
            <w:tcW w:w="2972" w:type="dxa"/>
          </w:tcPr>
          <w:p w14:paraId="2199FFFE" w14:textId="570134CB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2BFE7B48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CCC41FC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30C4FAB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A5914E9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1DCB0337" w14:textId="77777777" w:rsidTr="008433FE">
        <w:trPr>
          <w:trHeight w:val="333"/>
        </w:trPr>
        <w:tc>
          <w:tcPr>
            <w:tcW w:w="2972" w:type="dxa"/>
          </w:tcPr>
          <w:p w14:paraId="7F49B11E" w14:textId="67D095BF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491CBB51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E4AF029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BEC37A6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401FC4BB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61ACF472" w14:textId="77777777" w:rsidTr="008433FE">
        <w:trPr>
          <w:trHeight w:val="333"/>
        </w:trPr>
        <w:tc>
          <w:tcPr>
            <w:tcW w:w="2972" w:type="dxa"/>
          </w:tcPr>
          <w:p w14:paraId="10472130" w14:textId="4E1EA684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13D0D780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DE811A8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AFA30CC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4B2EE8FC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23769CAE" w14:textId="77777777" w:rsidTr="008433FE">
        <w:trPr>
          <w:trHeight w:val="333"/>
        </w:trPr>
        <w:tc>
          <w:tcPr>
            <w:tcW w:w="2972" w:type="dxa"/>
          </w:tcPr>
          <w:p w14:paraId="736F759C" w14:textId="45A1A22D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15FFE313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4B71E0E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008C3DF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7B4F121B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8433FE" w:rsidRPr="009D5FDC" w14:paraId="1A0FEC4A" w14:textId="77777777" w:rsidTr="008433FE">
        <w:trPr>
          <w:trHeight w:val="333"/>
        </w:trPr>
        <w:tc>
          <w:tcPr>
            <w:tcW w:w="2972" w:type="dxa"/>
          </w:tcPr>
          <w:p w14:paraId="18659741" w14:textId="378C7563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  <w:r w:rsidRPr="00A04864">
              <w:rPr>
                <w:rFonts w:asciiTheme="minorHAnsi" w:hAnsiTheme="minorHAnsi" w:cstheme="minorHAnsi"/>
                <w:color w:val="1F497D"/>
                <w:sz w:val="21"/>
                <w:szCs w:val="21"/>
              </w:rPr>
              <w:t>- - -</w:t>
            </w:r>
          </w:p>
        </w:tc>
        <w:tc>
          <w:tcPr>
            <w:tcW w:w="2977" w:type="dxa"/>
          </w:tcPr>
          <w:p w14:paraId="0C685C80" w14:textId="77777777" w:rsidR="008433FE" w:rsidRPr="00A04864" w:rsidRDefault="008433FE" w:rsidP="008433FE">
            <w:pPr>
              <w:spacing w:before="40"/>
              <w:ind w:right="-28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AB163B5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24ADBFD" w14:textId="77777777" w:rsidR="008433FE" w:rsidRPr="00A04864" w:rsidRDefault="008433FE" w:rsidP="008433FE">
            <w:pPr>
              <w:spacing w:before="40"/>
              <w:ind w:right="-28"/>
              <w:jc w:val="center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  <w:tc>
          <w:tcPr>
            <w:tcW w:w="1559" w:type="dxa"/>
          </w:tcPr>
          <w:p w14:paraId="2CE64C75" w14:textId="77777777" w:rsidR="008433FE" w:rsidRPr="00A04864" w:rsidRDefault="008433FE" w:rsidP="008433FE">
            <w:pPr>
              <w:spacing w:before="40"/>
              <w:ind w:right="-28"/>
              <w:jc w:val="right"/>
              <w:rPr>
                <w:rFonts w:asciiTheme="minorHAnsi" w:hAnsiTheme="minorHAnsi" w:cstheme="minorHAnsi"/>
                <w:color w:val="1F497D"/>
                <w:sz w:val="21"/>
                <w:szCs w:val="21"/>
              </w:rPr>
            </w:pPr>
          </w:p>
        </w:tc>
      </w:tr>
      <w:tr w:rsidR="009D5FDC" w:rsidRPr="009D5FDC" w14:paraId="1B3F395C" w14:textId="77777777" w:rsidTr="009D5FDC">
        <w:trPr>
          <w:trHeight w:val="333"/>
        </w:trPr>
        <w:tc>
          <w:tcPr>
            <w:tcW w:w="8217" w:type="dxa"/>
            <w:gridSpan w:val="4"/>
            <w:shd w:val="clear" w:color="auto" w:fill="FFF2CC" w:themeFill="accent4" w:themeFillTint="33"/>
          </w:tcPr>
          <w:p w14:paraId="504D9C9D" w14:textId="67E3BDF1" w:rsidR="009D5FDC" w:rsidRPr="009D5FDC" w:rsidRDefault="009D5FDC" w:rsidP="009D5FDC">
            <w:pPr>
              <w:spacing w:before="40"/>
              <w:ind w:right="-28"/>
              <w:jc w:val="right"/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</w:pPr>
            <w:r w:rsidRPr="009D5FDC"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totalt</w:t>
            </w:r>
          </w:p>
        </w:tc>
        <w:tc>
          <w:tcPr>
            <w:tcW w:w="1559" w:type="dxa"/>
          </w:tcPr>
          <w:p w14:paraId="4C7E102C" w14:textId="654BA30D" w:rsidR="009D5FDC" w:rsidRPr="009D5FDC" w:rsidRDefault="009D5FDC" w:rsidP="008433FE">
            <w:pPr>
              <w:spacing w:before="40"/>
              <w:ind w:right="-28"/>
              <w:jc w:val="right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</w:tr>
    </w:tbl>
    <w:p w14:paraId="01D19EBE" w14:textId="6D1A1FC1" w:rsidR="00EE0141" w:rsidRDefault="00EE0141" w:rsidP="009D5FDC">
      <w:pPr>
        <w:spacing w:before="40"/>
        <w:ind w:right="-28"/>
        <w:rPr>
          <w:rFonts w:ascii="Oslo Sans Office" w:hAnsi="Oslo Sans Office"/>
          <w:color w:val="1F497D"/>
          <w:sz w:val="12"/>
          <w:szCs w:val="12"/>
        </w:rPr>
      </w:pPr>
    </w:p>
    <w:tbl>
      <w:tblPr>
        <w:tblStyle w:val="Tabellrutenett"/>
        <w:tblW w:w="9776" w:type="dxa"/>
        <w:tblInd w:w="-142" w:type="dxa"/>
        <w:tblLook w:val="04A0" w:firstRow="1" w:lastRow="0" w:firstColumn="1" w:lastColumn="0" w:noHBand="0" w:noVBand="1"/>
      </w:tblPr>
      <w:tblGrid>
        <w:gridCol w:w="8217"/>
        <w:gridCol w:w="1559"/>
      </w:tblGrid>
      <w:tr w:rsidR="00AA01AB" w:rsidRPr="009D5FDC" w14:paraId="7DE0A477" w14:textId="77777777" w:rsidTr="0049196F">
        <w:trPr>
          <w:trHeight w:val="333"/>
        </w:trPr>
        <w:tc>
          <w:tcPr>
            <w:tcW w:w="8217" w:type="dxa"/>
            <w:shd w:val="clear" w:color="auto" w:fill="FFF2CC" w:themeFill="accent4" w:themeFillTint="33"/>
          </w:tcPr>
          <w:p w14:paraId="1AD90A28" w14:textId="77777777" w:rsidR="00AA01AB" w:rsidRPr="009D5FDC" w:rsidRDefault="00AA01AB" w:rsidP="0049196F">
            <w:pPr>
              <w:spacing w:before="40"/>
              <w:ind w:right="-28"/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Vi har allerede fått tildelt eksterne midler å dekke deler av denne summen, til fradrag:</w:t>
            </w:r>
          </w:p>
        </w:tc>
        <w:tc>
          <w:tcPr>
            <w:tcW w:w="1559" w:type="dxa"/>
          </w:tcPr>
          <w:p w14:paraId="136752D0" w14:textId="77777777" w:rsidR="00AA01AB" w:rsidRPr="009D5FDC" w:rsidRDefault="00AA01AB" w:rsidP="0049196F">
            <w:pPr>
              <w:spacing w:before="40"/>
              <w:ind w:right="-28"/>
              <w:jc w:val="right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</w:tr>
    </w:tbl>
    <w:p w14:paraId="60E82A2F" w14:textId="6284586E" w:rsidR="00AA01AB" w:rsidRDefault="00A04864" w:rsidP="009D5FDC">
      <w:pPr>
        <w:spacing w:before="40"/>
        <w:ind w:right="-28"/>
        <w:rPr>
          <w:rFonts w:ascii="Oslo Sans Office" w:hAnsi="Oslo Sans Office"/>
          <w:color w:val="1F497D"/>
        </w:rPr>
      </w:pPr>
      <w:r w:rsidRPr="00A04864">
        <w:rPr>
          <w:rFonts w:ascii="Oslo Sans Office" w:hAnsi="Oslo Sans Office"/>
          <w:color w:val="1F497D"/>
        </w:rPr>
        <w:t>Søknadsordning</w:t>
      </w:r>
      <w:r>
        <w:rPr>
          <w:rFonts w:ascii="Oslo Sans Office" w:hAnsi="Oslo Sans Office"/>
          <w:color w:val="1F497D"/>
        </w:rPr>
        <w:t xml:space="preserve">: </w:t>
      </w:r>
    </w:p>
    <w:p w14:paraId="0A417152" w14:textId="77777777" w:rsidR="00A04864" w:rsidRPr="00A04864" w:rsidRDefault="00A04864" w:rsidP="009D5FDC">
      <w:pPr>
        <w:spacing w:before="40"/>
        <w:ind w:right="-28"/>
        <w:rPr>
          <w:rFonts w:ascii="Oslo Sans Office" w:hAnsi="Oslo Sans Office"/>
          <w:color w:val="1F497D"/>
        </w:rPr>
      </w:pPr>
    </w:p>
    <w:tbl>
      <w:tblPr>
        <w:tblStyle w:val="Tabellrutenett"/>
        <w:tblW w:w="9776" w:type="dxa"/>
        <w:tblInd w:w="-142" w:type="dxa"/>
        <w:tblLook w:val="04A0" w:firstRow="1" w:lastRow="0" w:firstColumn="1" w:lastColumn="0" w:noHBand="0" w:noVBand="1"/>
      </w:tblPr>
      <w:tblGrid>
        <w:gridCol w:w="8217"/>
        <w:gridCol w:w="1559"/>
      </w:tblGrid>
      <w:tr w:rsidR="00AA01AB" w:rsidRPr="009D5FDC" w14:paraId="653FA8F1" w14:textId="77777777" w:rsidTr="0049196F">
        <w:trPr>
          <w:trHeight w:val="333"/>
        </w:trPr>
        <w:tc>
          <w:tcPr>
            <w:tcW w:w="8217" w:type="dxa"/>
            <w:shd w:val="clear" w:color="auto" w:fill="FFF2CC" w:themeFill="accent4" w:themeFillTint="33"/>
          </w:tcPr>
          <w:p w14:paraId="72AC4E1B" w14:textId="28949E75" w:rsidR="00AA01AB" w:rsidRPr="009D5FDC" w:rsidRDefault="00AA01AB" w:rsidP="0049196F">
            <w:pPr>
              <w:spacing w:before="40"/>
              <w:ind w:right="-28"/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</w:pPr>
            <w:r>
              <w:rPr>
                <w:rFonts w:ascii="Oslo Sans Office" w:hAnsi="Oslo Sans Office"/>
                <w:b/>
                <w:bCs/>
                <w:color w:val="1F497D"/>
                <w:sz w:val="16"/>
                <w:szCs w:val="16"/>
              </w:rPr>
              <w:t>Vi har søkt andre midler å dekke deler av denne summen, forventer svar dato:</w:t>
            </w:r>
          </w:p>
        </w:tc>
        <w:tc>
          <w:tcPr>
            <w:tcW w:w="1559" w:type="dxa"/>
          </w:tcPr>
          <w:p w14:paraId="573D49A8" w14:textId="77777777" w:rsidR="00AA01AB" w:rsidRPr="009D5FDC" w:rsidRDefault="00AA01AB" w:rsidP="0049196F">
            <w:pPr>
              <w:spacing w:before="40"/>
              <w:ind w:right="-28"/>
              <w:jc w:val="right"/>
              <w:rPr>
                <w:rFonts w:ascii="Oslo Sans Office" w:hAnsi="Oslo Sans Office"/>
                <w:color w:val="1F497D"/>
                <w:sz w:val="22"/>
                <w:szCs w:val="22"/>
              </w:rPr>
            </w:pPr>
          </w:p>
        </w:tc>
      </w:tr>
    </w:tbl>
    <w:p w14:paraId="1169072C" w14:textId="77777777" w:rsidR="00A04864" w:rsidRPr="00A04864" w:rsidRDefault="00A04864" w:rsidP="00A04864">
      <w:pPr>
        <w:spacing w:before="40"/>
        <w:ind w:right="-28"/>
        <w:rPr>
          <w:rFonts w:ascii="Oslo Sans Office" w:hAnsi="Oslo Sans Office"/>
          <w:color w:val="1F497D"/>
        </w:rPr>
      </w:pPr>
      <w:r w:rsidRPr="00A04864">
        <w:rPr>
          <w:rFonts w:ascii="Oslo Sans Office" w:hAnsi="Oslo Sans Office"/>
          <w:color w:val="1F497D"/>
        </w:rPr>
        <w:t>Søknadsordning</w:t>
      </w:r>
      <w:r>
        <w:rPr>
          <w:rFonts w:ascii="Oslo Sans Office" w:hAnsi="Oslo Sans Office"/>
          <w:color w:val="1F497D"/>
        </w:rPr>
        <w:t xml:space="preserve">: </w:t>
      </w:r>
    </w:p>
    <w:p w14:paraId="12A5EDA2" w14:textId="0544CCCC" w:rsidR="00AA01AB" w:rsidRDefault="00AA01AB" w:rsidP="009D5FDC">
      <w:pPr>
        <w:spacing w:before="40"/>
        <w:ind w:right="-28"/>
        <w:rPr>
          <w:rFonts w:ascii="Oslo Sans Office" w:hAnsi="Oslo Sans Office"/>
          <w:color w:val="1F497D"/>
        </w:rPr>
      </w:pPr>
    </w:p>
    <w:p w14:paraId="3B716F39" w14:textId="11A08498" w:rsidR="00A04864" w:rsidRDefault="00A04864" w:rsidP="009D5FDC">
      <w:pPr>
        <w:spacing w:before="40"/>
        <w:ind w:right="-28"/>
        <w:rPr>
          <w:rFonts w:ascii="Oslo Sans Office" w:hAnsi="Oslo Sans Office"/>
          <w:color w:val="1F497D"/>
        </w:rPr>
      </w:pPr>
    </w:p>
    <w:p w14:paraId="168BB380" w14:textId="5D3A47A0" w:rsidR="00131471" w:rsidRPr="00131471" w:rsidRDefault="00D055D7" w:rsidP="009D5FDC">
      <w:pPr>
        <w:spacing w:before="40"/>
        <w:ind w:right="-28"/>
        <w:rPr>
          <w:rFonts w:ascii="Oslo Sans Office" w:hAnsi="Oslo Sans Office"/>
          <w:color w:val="1F497D"/>
        </w:rPr>
      </w:pPr>
      <w:r>
        <w:rPr>
          <w:rFonts w:ascii="Oslo Sans Office" w:hAnsi="Oslo Sans Office"/>
          <w:color w:val="1F497D"/>
        </w:rPr>
        <w:t>Merknader:</w:t>
      </w:r>
    </w:p>
    <w:sectPr w:rsidR="00131471" w:rsidRPr="00131471" w:rsidSect="006D36BA">
      <w:headerReference w:type="default" r:id="rId7"/>
      <w:headerReference w:type="first" r:id="rId8"/>
      <w:type w:val="continuous"/>
      <w:pgSz w:w="11906" w:h="16838" w:code="9"/>
      <w:pgMar w:top="993" w:right="991" w:bottom="993" w:left="1276" w:header="482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58A7C" w14:textId="77777777" w:rsidR="006C5B24" w:rsidRDefault="006C5B24">
      <w:r>
        <w:separator/>
      </w:r>
    </w:p>
  </w:endnote>
  <w:endnote w:type="continuationSeparator" w:id="0">
    <w:p w14:paraId="4BCF5C1B" w14:textId="77777777" w:rsidR="006C5B24" w:rsidRDefault="006C5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5859" w14:textId="77777777" w:rsidR="006C5B24" w:rsidRDefault="006C5B24">
      <w:r>
        <w:separator/>
      </w:r>
    </w:p>
  </w:footnote>
  <w:footnote w:type="continuationSeparator" w:id="0">
    <w:p w14:paraId="4274EC6D" w14:textId="77777777" w:rsidR="006C5B24" w:rsidRDefault="006C5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45064" w14:textId="38BDE721" w:rsidR="0040645B" w:rsidRDefault="0040645B" w:rsidP="0040645B">
    <w:pPr>
      <w:pStyle w:val="Topptekst"/>
      <w:tabs>
        <w:tab w:val="clear" w:pos="4153"/>
        <w:tab w:val="clear" w:pos="8306"/>
        <w:tab w:val="left" w:pos="84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E0C53" w14:textId="77777777" w:rsidR="006D36BA" w:rsidRDefault="00B11806" w:rsidP="006D36BA">
    <w:pPr>
      <w:pStyle w:val="Topptekst"/>
      <w:jc w:val="right"/>
      <w:rPr>
        <w:rFonts w:ascii="Oslo Sans Office" w:hAnsi="Oslo Sans Office"/>
        <w:color w:val="003300"/>
        <w:sz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CC479E4" wp14:editId="3884D10F">
          <wp:simplePos x="0" y="0"/>
          <wp:positionH relativeFrom="column">
            <wp:posOffset>-379730</wp:posOffset>
          </wp:positionH>
          <wp:positionV relativeFrom="paragraph">
            <wp:posOffset>114300</wp:posOffset>
          </wp:positionV>
          <wp:extent cx="2105660" cy="748665"/>
          <wp:effectExtent l="0" t="0" r="0" b="0"/>
          <wp:wrapNone/>
          <wp:docPr id="1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71" b="23798"/>
                  <a:stretch>
                    <a:fillRect/>
                  </a:stretch>
                </pic:blipFill>
                <pic:spPr bwMode="auto">
                  <a:xfrm>
                    <a:off x="0" y="0"/>
                    <a:ext cx="2105660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B4B9090" w14:textId="77777777" w:rsidR="000B37C7" w:rsidRPr="00013620" w:rsidRDefault="006D36BA" w:rsidP="006D36BA">
    <w:pPr>
      <w:pStyle w:val="Topptekst"/>
      <w:jc w:val="right"/>
      <w:rPr>
        <w:rFonts w:ascii="Oslo Sans Office" w:hAnsi="Oslo Sans Office"/>
        <w:color w:val="4F6228"/>
        <w:sz w:val="36"/>
      </w:rPr>
    </w:pPr>
    <w:r w:rsidRPr="00E87A9B">
      <w:rPr>
        <w:rFonts w:ascii="Oslo Sans Office" w:hAnsi="Oslo Sans Office"/>
        <w:color w:val="003300"/>
        <w:sz w:val="36"/>
      </w:rPr>
      <w:t>Sagene</w:t>
    </w:r>
  </w:p>
  <w:p w14:paraId="3CF5B7EF" w14:textId="77777777" w:rsidR="000B37C7" w:rsidRDefault="000B37C7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A45B0"/>
    <w:multiLevelType w:val="hybridMultilevel"/>
    <w:tmpl w:val="9F5E5758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E96381"/>
    <w:multiLevelType w:val="hybridMultilevel"/>
    <w:tmpl w:val="410A8F5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69314C0"/>
    <w:multiLevelType w:val="hybridMultilevel"/>
    <w:tmpl w:val="65BC7B5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47292E"/>
    <w:multiLevelType w:val="hybridMultilevel"/>
    <w:tmpl w:val="0D9C84E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395A21"/>
    <w:multiLevelType w:val="hybridMultilevel"/>
    <w:tmpl w:val="BDF05AF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98604145">
    <w:abstractNumId w:val="0"/>
  </w:num>
  <w:num w:numId="2" w16cid:durableId="953635318">
    <w:abstractNumId w:val="0"/>
  </w:num>
  <w:num w:numId="3" w16cid:durableId="1590776690">
    <w:abstractNumId w:val="1"/>
  </w:num>
  <w:num w:numId="4" w16cid:durableId="2059864135">
    <w:abstractNumId w:val="3"/>
  </w:num>
  <w:num w:numId="5" w16cid:durableId="467020035">
    <w:abstractNumId w:val="4"/>
  </w:num>
  <w:num w:numId="6" w16cid:durableId="11699534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C4"/>
    <w:rsid w:val="00013620"/>
    <w:rsid w:val="00024F45"/>
    <w:rsid w:val="00036748"/>
    <w:rsid w:val="00081A2B"/>
    <w:rsid w:val="000B1333"/>
    <w:rsid w:val="000B37C7"/>
    <w:rsid w:val="000B48D7"/>
    <w:rsid w:val="000C06AB"/>
    <w:rsid w:val="000E0313"/>
    <w:rsid w:val="00105702"/>
    <w:rsid w:val="00123305"/>
    <w:rsid w:val="00131471"/>
    <w:rsid w:val="00137B9A"/>
    <w:rsid w:val="00180497"/>
    <w:rsid w:val="00241618"/>
    <w:rsid w:val="00246BF9"/>
    <w:rsid w:val="002502BF"/>
    <w:rsid w:val="00256F9E"/>
    <w:rsid w:val="00257EF0"/>
    <w:rsid w:val="00262A13"/>
    <w:rsid w:val="00266236"/>
    <w:rsid w:val="00291F7B"/>
    <w:rsid w:val="002C3E7D"/>
    <w:rsid w:val="002E7AB0"/>
    <w:rsid w:val="00350FAC"/>
    <w:rsid w:val="003719C4"/>
    <w:rsid w:val="00384073"/>
    <w:rsid w:val="00397209"/>
    <w:rsid w:val="0040645B"/>
    <w:rsid w:val="004678F0"/>
    <w:rsid w:val="0048686D"/>
    <w:rsid w:val="00495537"/>
    <w:rsid w:val="004D6D15"/>
    <w:rsid w:val="004E51D3"/>
    <w:rsid w:val="00502853"/>
    <w:rsid w:val="00502F57"/>
    <w:rsid w:val="00511971"/>
    <w:rsid w:val="005404A5"/>
    <w:rsid w:val="00577DF3"/>
    <w:rsid w:val="0059071F"/>
    <w:rsid w:val="005A06D8"/>
    <w:rsid w:val="005A72DA"/>
    <w:rsid w:val="005B3372"/>
    <w:rsid w:val="00614C43"/>
    <w:rsid w:val="00625634"/>
    <w:rsid w:val="006407DC"/>
    <w:rsid w:val="0067464C"/>
    <w:rsid w:val="006823DD"/>
    <w:rsid w:val="0068587F"/>
    <w:rsid w:val="0069118F"/>
    <w:rsid w:val="006A3296"/>
    <w:rsid w:val="006C5B24"/>
    <w:rsid w:val="006C6FF6"/>
    <w:rsid w:val="006D36BA"/>
    <w:rsid w:val="00741182"/>
    <w:rsid w:val="007856D5"/>
    <w:rsid w:val="00787EAE"/>
    <w:rsid w:val="007929A2"/>
    <w:rsid w:val="007E61C3"/>
    <w:rsid w:val="008433FE"/>
    <w:rsid w:val="00850F08"/>
    <w:rsid w:val="008746AC"/>
    <w:rsid w:val="008A79B5"/>
    <w:rsid w:val="008B0A04"/>
    <w:rsid w:val="008B1499"/>
    <w:rsid w:val="0093365C"/>
    <w:rsid w:val="0097695D"/>
    <w:rsid w:val="009D5FDC"/>
    <w:rsid w:val="009E4ECE"/>
    <w:rsid w:val="009F3818"/>
    <w:rsid w:val="00A04864"/>
    <w:rsid w:val="00A123B1"/>
    <w:rsid w:val="00A3285E"/>
    <w:rsid w:val="00A407C7"/>
    <w:rsid w:val="00A56657"/>
    <w:rsid w:val="00A723AA"/>
    <w:rsid w:val="00A803D9"/>
    <w:rsid w:val="00AA01AB"/>
    <w:rsid w:val="00AA25AF"/>
    <w:rsid w:val="00AB5857"/>
    <w:rsid w:val="00AF1DFA"/>
    <w:rsid w:val="00AF1FD2"/>
    <w:rsid w:val="00AF7EFD"/>
    <w:rsid w:val="00B11806"/>
    <w:rsid w:val="00B3103A"/>
    <w:rsid w:val="00B54587"/>
    <w:rsid w:val="00B77989"/>
    <w:rsid w:val="00B80D41"/>
    <w:rsid w:val="00B8105A"/>
    <w:rsid w:val="00BD3446"/>
    <w:rsid w:val="00BF2850"/>
    <w:rsid w:val="00BF5917"/>
    <w:rsid w:val="00C010C7"/>
    <w:rsid w:val="00C13272"/>
    <w:rsid w:val="00C26307"/>
    <w:rsid w:val="00C609F4"/>
    <w:rsid w:val="00C64E48"/>
    <w:rsid w:val="00C949E7"/>
    <w:rsid w:val="00CB32F7"/>
    <w:rsid w:val="00CD63F0"/>
    <w:rsid w:val="00CE3C99"/>
    <w:rsid w:val="00CE5027"/>
    <w:rsid w:val="00D055D7"/>
    <w:rsid w:val="00D919C5"/>
    <w:rsid w:val="00E37443"/>
    <w:rsid w:val="00E65E66"/>
    <w:rsid w:val="00E67ECB"/>
    <w:rsid w:val="00E8499C"/>
    <w:rsid w:val="00E87A9B"/>
    <w:rsid w:val="00EA0ED0"/>
    <w:rsid w:val="00EC54E5"/>
    <w:rsid w:val="00ED3DDF"/>
    <w:rsid w:val="00EE0141"/>
    <w:rsid w:val="00EE206D"/>
    <w:rsid w:val="00F2141C"/>
    <w:rsid w:val="00F3482B"/>
    <w:rsid w:val="00F41396"/>
    <w:rsid w:val="00F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2C890506"/>
  <w15:chartTrackingRefBased/>
  <w15:docId w15:val="{448828A2-8A69-433B-964B-926FB90C0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b/>
      <w:sz w:val="16"/>
    </w:rPr>
  </w:style>
  <w:style w:type="paragraph" w:styleId="Overskrift3">
    <w:name w:val="heading 3"/>
    <w:basedOn w:val="Normal"/>
    <w:next w:val="Normal"/>
    <w:link w:val="Overskrift3Tegn"/>
    <w:qFormat/>
    <w:pPr>
      <w:keepNext/>
      <w:spacing w:line="240" w:lineRule="atLeast"/>
      <w:ind w:left="142"/>
      <w:outlineLvl w:val="2"/>
    </w:pPr>
    <w:rPr>
      <w:b/>
      <w:position w:val="8"/>
      <w:sz w:val="28"/>
    </w:rPr>
  </w:style>
  <w:style w:type="paragraph" w:styleId="Overskrift4">
    <w:name w:val="heading 4"/>
    <w:basedOn w:val="Normal"/>
    <w:next w:val="Normal"/>
    <w:qFormat/>
    <w:pPr>
      <w:keepNext/>
      <w:spacing w:line="240" w:lineRule="atLeast"/>
      <w:ind w:left="119"/>
      <w:outlineLvl w:val="3"/>
    </w:pPr>
    <w:rPr>
      <w:position w:val="8"/>
      <w:sz w:val="28"/>
    </w:rPr>
  </w:style>
  <w:style w:type="paragraph" w:styleId="Overskrift5">
    <w:name w:val="heading 5"/>
    <w:basedOn w:val="Normal"/>
    <w:next w:val="Normal"/>
    <w:qFormat/>
    <w:pPr>
      <w:keepNext/>
      <w:spacing w:line="240" w:lineRule="atLeast"/>
      <w:ind w:left="85"/>
      <w:outlineLvl w:val="4"/>
    </w:pPr>
    <w:rPr>
      <w:position w:val="-8"/>
      <w:sz w:val="32"/>
    </w:rPr>
  </w:style>
  <w:style w:type="paragraph" w:styleId="Overskrift6">
    <w:name w:val="heading 6"/>
    <w:basedOn w:val="Normal"/>
    <w:next w:val="Normal"/>
    <w:qFormat/>
    <w:pPr>
      <w:keepNext/>
      <w:ind w:right="820"/>
      <w:outlineLvl w:val="5"/>
    </w:pPr>
    <w:rPr>
      <w:sz w:val="24"/>
      <w:u w:val="single"/>
    </w:rPr>
  </w:style>
  <w:style w:type="paragraph" w:styleId="Overskrift7">
    <w:name w:val="heading 7"/>
    <w:basedOn w:val="Normal"/>
    <w:next w:val="Normal"/>
    <w:qFormat/>
    <w:pPr>
      <w:keepNext/>
      <w:spacing w:before="360" w:after="120"/>
      <w:ind w:left="1276"/>
      <w:outlineLvl w:val="6"/>
    </w:pPr>
    <w:rPr>
      <w:caps/>
      <w:sz w:val="24"/>
    </w:rPr>
  </w:style>
  <w:style w:type="paragraph" w:styleId="Overskrift8">
    <w:name w:val="heading 8"/>
    <w:basedOn w:val="Normal"/>
    <w:next w:val="Normal"/>
    <w:qFormat/>
    <w:pPr>
      <w:keepNext/>
      <w:outlineLvl w:val="7"/>
    </w:pPr>
    <w:rPr>
      <w:sz w:val="24"/>
    </w:rPr>
  </w:style>
  <w:style w:type="paragraph" w:styleId="Overskrift9">
    <w:name w:val="heading 9"/>
    <w:basedOn w:val="Normal"/>
    <w:next w:val="Normal"/>
    <w:qFormat/>
    <w:pPr>
      <w:keepNext/>
      <w:ind w:right="-141"/>
      <w:outlineLvl w:val="8"/>
    </w:pPr>
    <w:rPr>
      <w:b/>
      <w:bCs/>
      <w:noProof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pPr>
      <w:tabs>
        <w:tab w:val="center" w:pos="4153"/>
        <w:tab w:val="right" w:pos="8306"/>
      </w:tabs>
    </w:pPr>
  </w:style>
  <w:style w:type="paragraph" w:styleId="Bunntekst">
    <w:name w:val="footer"/>
    <w:basedOn w:val="Normal"/>
    <w:pPr>
      <w:tabs>
        <w:tab w:val="center" w:pos="4153"/>
        <w:tab w:val="right" w:pos="8306"/>
      </w:tabs>
    </w:pPr>
  </w:style>
  <w:style w:type="paragraph" w:styleId="Bildetekst">
    <w:name w:val="caption"/>
    <w:basedOn w:val="Normal"/>
    <w:next w:val="Normal"/>
    <w:qFormat/>
    <w:pPr>
      <w:spacing w:before="1080" w:after="360"/>
      <w:ind w:left="-142"/>
    </w:pPr>
    <w:rPr>
      <w:b/>
      <w:caps/>
      <w:sz w:val="28"/>
    </w:rPr>
  </w:style>
  <w:style w:type="paragraph" w:styleId="Brdtekst">
    <w:name w:val="Body Text"/>
    <w:basedOn w:val="Normal"/>
    <w:rPr>
      <w:sz w:val="16"/>
    </w:rPr>
  </w:style>
  <w:style w:type="character" w:styleId="Hyperkobling">
    <w:name w:val="Hyperlink"/>
    <w:uiPriority w:val="99"/>
    <w:rPr>
      <w:color w:val="0000FF"/>
      <w:u w:val="single"/>
    </w:rPr>
  </w:style>
  <w:style w:type="paragraph" w:styleId="Brdtekst2">
    <w:name w:val="Body Text 2"/>
    <w:basedOn w:val="Normal"/>
    <w:pPr>
      <w:tabs>
        <w:tab w:val="left" w:pos="1560"/>
      </w:tabs>
    </w:pPr>
    <w:rPr>
      <w:rFonts w:ascii="Tahoma" w:eastAsia="MS Mincho" w:hAnsi="Tahoma" w:cs="Tahoma"/>
      <w:sz w:val="24"/>
    </w:rPr>
  </w:style>
  <w:style w:type="paragraph" w:styleId="Brdtekst3">
    <w:name w:val="Body Text 3"/>
    <w:basedOn w:val="Normal"/>
    <w:pPr>
      <w:jc w:val="both"/>
    </w:pPr>
  </w:style>
  <w:style w:type="character" w:styleId="Fulgthyperkobling">
    <w:name w:val="FollowedHyperlink"/>
    <w:rsid w:val="00350FAC"/>
    <w:rPr>
      <w:color w:val="800080"/>
      <w:u w:val="single"/>
    </w:rPr>
  </w:style>
  <w:style w:type="paragraph" w:styleId="Bobletekst">
    <w:name w:val="Balloon Text"/>
    <w:basedOn w:val="Normal"/>
    <w:link w:val="BobletekstTegn"/>
    <w:rsid w:val="000E031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rsid w:val="000E0313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0B1333"/>
    <w:pPr>
      <w:ind w:left="720"/>
    </w:pPr>
    <w:rPr>
      <w:rFonts w:eastAsia="Calibri"/>
      <w:sz w:val="24"/>
      <w:szCs w:val="24"/>
    </w:rPr>
  </w:style>
  <w:style w:type="table" w:styleId="Tabellrutenett">
    <w:name w:val="Table Grid"/>
    <w:basedOn w:val="Vanligtabell"/>
    <w:uiPriority w:val="39"/>
    <w:rsid w:val="006D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3Tegn">
    <w:name w:val="Overskrift 3 Tegn"/>
    <w:basedOn w:val="Standardskriftforavsnitt"/>
    <w:link w:val="Overskrift3"/>
    <w:rsid w:val="0040645B"/>
    <w:rPr>
      <w:b/>
      <w:position w:val="8"/>
      <w:sz w:val="28"/>
    </w:rPr>
  </w:style>
  <w:style w:type="character" w:customStyle="1" w:styleId="TopptekstTegn">
    <w:name w:val="Topptekst Tegn"/>
    <w:basedOn w:val="Standardskriftforavsnitt"/>
    <w:link w:val="Topptekst"/>
    <w:rsid w:val="0040645B"/>
  </w:style>
  <w:style w:type="character" w:styleId="Ulstomtale">
    <w:name w:val="Unresolved Mention"/>
    <w:basedOn w:val="Standardskriftforavsnitt"/>
    <w:uiPriority w:val="99"/>
    <w:semiHidden/>
    <w:unhideWhenUsed/>
    <w:rsid w:val="00FC08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sa9469\OneDrive%20-%20Oslo%20kommune\Desktop\Artistavtale%2020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Artistavtale 2023</Template>
  <TotalTime>1</TotalTime>
  <Pages>1</Pages>
  <Words>164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Oslo kommune</vt:lpstr>
    </vt:vector>
  </TitlesOfParts>
  <Company>Bydel4</Company>
  <LinksUpToDate>false</LinksUpToDate>
  <CharactersWithSpaces>1036</CharactersWithSpaces>
  <SharedDoc>false</SharedDoc>
  <HLinks>
    <vt:vector size="18" baseType="variant">
      <vt:variant>
        <vt:i4>1245263</vt:i4>
      </vt:variant>
      <vt:variant>
        <vt:i4>0</vt:i4>
      </vt:variant>
      <vt:variant>
        <vt:i4>0</vt:i4>
      </vt:variant>
      <vt:variant>
        <vt:i4>5</vt:i4>
      </vt:variant>
      <vt:variant>
        <vt:lpwstr>http://www.sagenesamfunnshus.no/driftsrutiner/lyd-og-lys</vt:lpwstr>
      </vt:variant>
      <vt:variant>
        <vt:lpwstr/>
      </vt:variant>
      <vt:variant>
        <vt:i4>6160384</vt:i4>
      </vt:variant>
      <vt:variant>
        <vt:i4>3</vt:i4>
      </vt:variant>
      <vt:variant>
        <vt:i4>0</vt:i4>
      </vt:variant>
      <vt:variant>
        <vt:i4>5</vt:i4>
      </vt:variant>
      <vt:variant>
        <vt:lpwstr>http://www.bydel-sagene.oslo.kommune.no/</vt:lpwstr>
      </vt:variant>
      <vt:variant>
        <vt:lpwstr/>
      </vt:variant>
      <vt:variant>
        <vt:i4>6291533</vt:i4>
      </vt:variant>
      <vt:variant>
        <vt:i4>0</vt:i4>
      </vt:variant>
      <vt:variant>
        <vt:i4>0</vt:i4>
      </vt:variant>
      <vt:variant>
        <vt:i4>5</vt:i4>
      </vt:variant>
      <vt:variant>
        <vt:lpwstr>mailto:postmottak@bsa.oslo.kommune.no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Oslo kommune</dc:title>
  <dc:subject/>
  <dc:creator>Andreas Fætten</dc:creator>
  <cp:keywords/>
  <cp:lastModifiedBy>Andreas Fætten</cp:lastModifiedBy>
  <cp:revision>2</cp:revision>
  <cp:lastPrinted>2024-01-08T10:31:00Z</cp:lastPrinted>
  <dcterms:created xsi:type="dcterms:W3CDTF">2024-01-08T10:32:00Z</dcterms:created>
  <dcterms:modified xsi:type="dcterms:W3CDTF">2024-01-08T10:32:00Z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1380579317</vt:i4>
  </property>
  <property fmtid="{D5CDD505-2E9C-101B-9397-08002B2CF9AE}" pid="3" name="_EmailSubject">
    <vt:lpwstr>Brevarkene deres - som avtalt</vt:lpwstr>
  </property>
  <property fmtid="{D5CDD505-2E9C-101B-9397-08002B2CF9AE}" pid="4" name="_AuthorEmail">
    <vt:lpwstr>malin.andersen@bsa.oslo.kommune.no</vt:lpwstr>
  </property>
  <property fmtid="{D5CDD505-2E9C-101B-9397-08002B2CF9AE}" pid="5" name="_AuthorEmailDisplayName">
    <vt:lpwstr>Malin Andersen</vt:lpwstr>
  </property>
  <property fmtid="{D5CDD505-2E9C-101B-9397-08002B2CF9AE}" pid="6" name="_ReviewingToolsShownOnce">
    <vt:lpwstr/>
  </property>
  <property fmtid="{D5CDD505-2E9C-101B-9397-08002B2CF9AE}" pid="7" name="MSIP_Label_7a2396b7-5846-48ff-8468-5f49f8ad722a_Enabled">
    <vt:lpwstr>true</vt:lpwstr>
  </property>
  <property fmtid="{D5CDD505-2E9C-101B-9397-08002B2CF9AE}" pid="8" name="MSIP_Label_7a2396b7-5846-48ff-8468-5f49f8ad722a_SetDate">
    <vt:lpwstr>2023-08-14T14:06:08Z</vt:lpwstr>
  </property>
  <property fmtid="{D5CDD505-2E9C-101B-9397-08002B2CF9AE}" pid="9" name="MSIP_Label_7a2396b7-5846-48ff-8468-5f49f8ad722a_Method">
    <vt:lpwstr>Standard</vt:lpwstr>
  </property>
  <property fmtid="{D5CDD505-2E9C-101B-9397-08002B2CF9AE}" pid="10" name="MSIP_Label_7a2396b7-5846-48ff-8468-5f49f8ad722a_Name">
    <vt:lpwstr>Lav</vt:lpwstr>
  </property>
  <property fmtid="{D5CDD505-2E9C-101B-9397-08002B2CF9AE}" pid="11" name="MSIP_Label_7a2396b7-5846-48ff-8468-5f49f8ad722a_SiteId">
    <vt:lpwstr>e6795081-6391-442e-9ab4-5e9ef74f18ea</vt:lpwstr>
  </property>
  <property fmtid="{D5CDD505-2E9C-101B-9397-08002B2CF9AE}" pid="12" name="MSIP_Label_7a2396b7-5846-48ff-8468-5f49f8ad722a_ActionId">
    <vt:lpwstr>520df930-e2df-4462-9dc9-c5e6203a99ab</vt:lpwstr>
  </property>
  <property fmtid="{D5CDD505-2E9C-101B-9397-08002B2CF9AE}" pid="13" name="MSIP_Label_7a2396b7-5846-48ff-8468-5f49f8ad722a_ContentBits">
    <vt:lpwstr>0</vt:lpwstr>
  </property>
</Properties>
</file>