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99EF" w14:textId="53007649" w:rsidR="00FB5530" w:rsidRDefault="00765864" w:rsidP="00765864">
      <w:pPr>
        <w:pStyle w:val="Overskrift1"/>
      </w:pPr>
      <w:r>
        <w:t>Bydel Nordre Aker</w:t>
      </w:r>
    </w:p>
    <w:p w14:paraId="0AD05995" w14:textId="77777777" w:rsidR="00765864" w:rsidRDefault="00765864" w:rsidP="00765864"/>
    <w:p w14:paraId="631AF67C" w14:textId="77777777" w:rsidR="00765864" w:rsidRDefault="00765864" w:rsidP="00765864"/>
    <w:p w14:paraId="62AE2703" w14:textId="0767B22A" w:rsidR="00765864" w:rsidRDefault="00765864" w:rsidP="00765864">
      <w:pPr>
        <w:pStyle w:val="Tittel"/>
      </w:pPr>
      <w:r>
        <w:t>Rapport på tilskudd til fritidsaktivitet</w:t>
      </w:r>
    </w:p>
    <w:p w14:paraId="6FDD02DD" w14:textId="77777777" w:rsidR="00765864" w:rsidRDefault="00765864" w:rsidP="00765864"/>
    <w:p w14:paraId="181A964B" w14:textId="71295D34" w:rsidR="00765864" w:rsidRDefault="00765864" w:rsidP="00765864">
      <w:r w:rsidRPr="00765864">
        <w:t>Skjemaet er ikke elektronisk</w:t>
      </w:r>
      <w:r>
        <w:t>, men</w:t>
      </w:r>
      <w:r w:rsidRPr="00765864">
        <w:t xml:space="preserve"> skal sendes som e-post innen 15. desember 202</w:t>
      </w:r>
      <w:r>
        <w:t>6</w:t>
      </w:r>
      <w:r w:rsidRPr="00765864">
        <w:t xml:space="preserve"> til: postmottak@bna.oslo.kommune.no. Merk rapporten «Sak 2</w:t>
      </w:r>
      <w:r>
        <w:t>6</w:t>
      </w:r>
      <w:r w:rsidRPr="00765864">
        <w:t>/</w:t>
      </w:r>
      <w:r>
        <w:t>11124</w:t>
      </w:r>
      <w:r w:rsidRPr="00765864">
        <w:t xml:space="preserve"> Rapport for tilskudd til fritidsaktivitet i Nordre Aker».</w:t>
      </w:r>
    </w:p>
    <w:p w14:paraId="5C84ED98" w14:textId="77777777" w:rsidR="00765864" w:rsidRPr="00765864" w:rsidRDefault="00765864" w:rsidP="00765864">
      <w:pPr>
        <w:pStyle w:val="Overskrift2"/>
      </w:pPr>
      <w:r w:rsidRPr="00765864">
        <w:t>Del 1: Om tilskuddsmottaker</w:t>
      </w:r>
    </w:p>
    <w:tbl>
      <w:tblPr>
        <w:tblStyle w:val="Tabellrutenett"/>
        <w:tblW w:w="0" w:type="auto"/>
        <w:tblInd w:w="38" w:type="dxa"/>
        <w:tblLook w:val="04A0" w:firstRow="1" w:lastRow="0" w:firstColumn="1" w:lastColumn="0" w:noHBand="0" w:noVBand="1"/>
      </w:tblPr>
      <w:tblGrid>
        <w:gridCol w:w="4641"/>
        <w:gridCol w:w="4581"/>
      </w:tblGrid>
      <w:tr w:rsidR="00765864" w14:paraId="5F6A2098" w14:textId="77777777" w:rsidTr="00765864">
        <w:tc>
          <w:tcPr>
            <w:tcW w:w="4705" w:type="dxa"/>
            <w:shd w:val="clear" w:color="auto" w:fill="FDF3E1" w:themeFill="accent6" w:themeFillTint="33"/>
          </w:tcPr>
          <w:p w14:paraId="2347D0FB" w14:textId="3E2897CB" w:rsidR="00765864" w:rsidRDefault="00765864" w:rsidP="00765864">
            <w:r w:rsidRPr="00765864">
              <w:t>Organisasjonens navn:</w:t>
            </w:r>
          </w:p>
        </w:tc>
        <w:tc>
          <w:tcPr>
            <w:tcW w:w="4705" w:type="dxa"/>
          </w:tcPr>
          <w:p w14:paraId="1528F5CB" w14:textId="77777777" w:rsidR="00765864" w:rsidRDefault="00765864" w:rsidP="00765864"/>
        </w:tc>
      </w:tr>
      <w:tr w:rsidR="00765864" w14:paraId="67E4F5BA" w14:textId="77777777" w:rsidTr="00765864">
        <w:tc>
          <w:tcPr>
            <w:tcW w:w="4705" w:type="dxa"/>
            <w:shd w:val="clear" w:color="auto" w:fill="FDF3E1" w:themeFill="accent6" w:themeFillTint="33"/>
          </w:tcPr>
          <w:p w14:paraId="05715BBC" w14:textId="2BE2A836" w:rsidR="00765864" w:rsidRDefault="00765864" w:rsidP="00765864">
            <w:r w:rsidRPr="00765864">
              <w:t>Organisasjonsnummer:</w:t>
            </w:r>
          </w:p>
        </w:tc>
        <w:tc>
          <w:tcPr>
            <w:tcW w:w="4705" w:type="dxa"/>
          </w:tcPr>
          <w:p w14:paraId="68D90014" w14:textId="77777777" w:rsidR="00765864" w:rsidRDefault="00765864" w:rsidP="00765864"/>
        </w:tc>
      </w:tr>
      <w:tr w:rsidR="00765864" w14:paraId="48633E96" w14:textId="77777777" w:rsidTr="00765864">
        <w:tc>
          <w:tcPr>
            <w:tcW w:w="4705" w:type="dxa"/>
            <w:shd w:val="clear" w:color="auto" w:fill="FDF3E1" w:themeFill="accent6" w:themeFillTint="33"/>
          </w:tcPr>
          <w:p w14:paraId="55B3C114" w14:textId="11EA909F" w:rsidR="00765864" w:rsidRDefault="00765864" w:rsidP="00765864">
            <w:r w:rsidRPr="00765864">
              <w:t>Adresse og postnummer:</w:t>
            </w:r>
            <w:r>
              <w:br/>
            </w:r>
          </w:p>
        </w:tc>
        <w:tc>
          <w:tcPr>
            <w:tcW w:w="4705" w:type="dxa"/>
          </w:tcPr>
          <w:p w14:paraId="6C02F44E" w14:textId="77777777" w:rsidR="00765864" w:rsidRDefault="00765864" w:rsidP="00765864"/>
        </w:tc>
      </w:tr>
      <w:tr w:rsidR="00765864" w14:paraId="161CBAAB" w14:textId="77777777" w:rsidTr="00765864">
        <w:tc>
          <w:tcPr>
            <w:tcW w:w="4705" w:type="dxa"/>
            <w:shd w:val="clear" w:color="auto" w:fill="FDF3E1" w:themeFill="accent6" w:themeFillTint="33"/>
          </w:tcPr>
          <w:p w14:paraId="2264C9D9" w14:textId="1905E338" w:rsidR="00765864" w:rsidRDefault="00765864" w:rsidP="00765864">
            <w:r w:rsidRPr="00765864">
              <w:t>Navn ansvarlig</w:t>
            </w:r>
            <w:r>
              <w:t xml:space="preserve"> </w:t>
            </w:r>
            <w:r w:rsidRPr="00765864">
              <w:t>søker/kontaktperson:</w:t>
            </w:r>
          </w:p>
        </w:tc>
        <w:tc>
          <w:tcPr>
            <w:tcW w:w="4705" w:type="dxa"/>
          </w:tcPr>
          <w:p w14:paraId="0FA05D01" w14:textId="77777777" w:rsidR="00765864" w:rsidRDefault="00765864" w:rsidP="00765864"/>
        </w:tc>
      </w:tr>
      <w:tr w:rsidR="00765864" w14:paraId="07F50248" w14:textId="77777777" w:rsidTr="00765864">
        <w:tc>
          <w:tcPr>
            <w:tcW w:w="4705" w:type="dxa"/>
            <w:shd w:val="clear" w:color="auto" w:fill="FDF3E1" w:themeFill="accent6" w:themeFillTint="33"/>
          </w:tcPr>
          <w:p w14:paraId="6731FAA6" w14:textId="6EBADCDB" w:rsidR="00765864" w:rsidRDefault="00765864" w:rsidP="00765864">
            <w:r w:rsidRPr="00765864">
              <w:t>Tlf. kontaktperson:</w:t>
            </w:r>
          </w:p>
        </w:tc>
        <w:tc>
          <w:tcPr>
            <w:tcW w:w="4705" w:type="dxa"/>
          </w:tcPr>
          <w:p w14:paraId="0369ABEB" w14:textId="77777777" w:rsidR="00765864" w:rsidRDefault="00765864" w:rsidP="00765864"/>
        </w:tc>
      </w:tr>
      <w:tr w:rsidR="00765864" w14:paraId="6A67505B" w14:textId="77777777" w:rsidTr="00765864">
        <w:tc>
          <w:tcPr>
            <w:tcW w:w="4705" w:type="dxa"/>
            <w:shd w:val="clear" w:color="auto" w:fill="FDF3E1" w:themeFill="accent6" w:themeFillTint="33"/>
          </w:tcPr>
          <w:p w14:paraId="5D654890" w14:textId="11B7A723" w:rsidR="00765864" w:rsidRDefault="00765864" w:rsidP="00765864">
            <w:r w:rsidRPr="00765864">
              <w:t>E-post kontaktperson:</w:t>
            </w:r>
          </w:p>
        </w:tc>
        <w:tc>
          <w:tcPr>
            <w:tcW w:w="4705" w:type="dxa"/>
          </w:tcPr>
          <w:p w14:paraId="119DB64D" w14:textId="77777777" w:rsidR="00765864" w:rsidRDefault="00765864" w:rsidP="00765864"/>
        </w:tc>
      </w:tr>
    </w:tbl>
    <w:p w14:paraId="2B778199" w14:textId="77777777" w:rsidR="00765864" w:rsidRDefault="00765864" w:rsidP="00765864"/>
    <w:p w14:paraId="5DE6155E" w14:textId="1E498B5C" w:rsidR="00765864" w:rsidRDefault="00765864" w:rsidP="00765864">
      <w:pPr>
        <w:rPr>
          <w:b/>
          <w:bCs/>
        </w:rPr>
      </w:pPr>
      <w:r w:rsidRPr="00765864">
        <w:rPr>
          <w:b/>
          <w:bCs/>
        </w:rPr>
        <w:t xml:space="preserve">Del 2: Rapport </w:t>
      </w:r>
    </w:p>
    <w:tbl>
      <w:tblPr>
        <w:tblStyle w:val="Tabellrutenett"/>
        <w:tblW w:w="0" w:type="auto"/>
        <w:tblInd w:w="38" w:type="dxa"/>
        <w:tblLook w:val="04A0" w:firstRow="1" w:lastRow="0" w:firstColumn="1" w:lastColumn="0" w:noHBand="0" w:noVBand="1"/>
      </w:tblPr>
      <w:tblGrid>
        <w:gridCol w:w="4641"/>
        <w:gridCol w:w="4581"/>
      </w:tblGrid>
      <w:tr w:rsidR="00765864" w14:paraId="60F766C4" w14:textId="77777777" w:rsidTr="0060727E">
        <w:tc>
          <w:tcPr>
            <w:tcW w:w="4705" w:type="dxa"/>
            <w:shd w:val="clear" w:color="auto" w:fill="FDF3E1" w:themeFill="accent6" w:themeFillTint="33"/>
          </w:tcPr>
          <w:p w14:paraId="27E0E8E3" w14:textId="0A79CF67" w:rsidR="00765864" w:rsidRPr="0060727E" w:rsidRDefault="00765864" w:rsidP="00765864">
            <w:r w:rsidRPr="00765864">
              <w:t>Antall deltakere som benyttet tilskuddet totalt:</w:t>
            </w:r>
          </w:p>
        </w:tc>
        <w:tc>
          <w:tcPr>
            <w:tcW w:w="4705" w:type="dxa"/>
          </w:tcPr>
          <w:p w14:paraId="7A53191D" w14:textId="77777777" w:rsidR="00765864" w:rsidRDefault="00765864" w:rsidP="00765864">
            <w:pPr>
              <w:rPr>
                <w:b/>
                <w:bCs/>
              </w:rPr>
            </w:pPr>
          </w:p>
        </w:tc>
      </w:tr>
      <w:tr w:rsidR="00765864" w14:paraId="0158B938" w14:textId="77777777" w:rsidTr="0060727E">
        <w:tc>
          <w:tcPr>
            <w:tcW w:w="4705" w:type="dxa"/>
            <w:shd w:val="clear" w:color="auto" w:fill="FDF3E1" w:themeFill="accent6" w:themeFillTint="33"/>
          </w:tcPr>
          <w:p w14:paraId="0E2E6983" w14:textId="7E16481A" w:rsidR="00765864" w:rsidRPr="0060727E" w:rsidRDefault="00765864" w:rsidP="00765864">
            <w:r w:rsidRPr="00765864">
              <w:t>Antall barn i alder 0-5 år:</w:t>
            </w:r>
          </w:p>
        </w:tc>
        <w:tc>
          <w:tcPr>
            <w:tcW w:w="4705" w:type="dxa"/>
          </w:tcPr>
          <w:p w14:paraId="2592872E" w14:textId="77777777" w:rsidR="00765864" w:rsidRDefault="00765864" w:rsidP="00765864">
            <w:pPr>
              <w:rPr>
                <w:b/>
                <w:bCs/>
              </w:rPr>
            </w:pPr>
          </w:p>
        </w:tc>
      </w:tr>
      <w:tr w:rsidR="0060727E" w14:paraId="150EFEFB" w14:textId="77777777" w:rsidTr="0060727E">
        <w:tc>
          <w:tcPr>
            <w:tcW w:w="4705" w:type="dxa"/>
            <w:shd w:val="clear" w:color="auto" w:fill="FDF3E1" w:themeFill="accent6" w:themeFillTint="33"/>
          </w:tcPr>
          <w:p w14:paraId="69E42388" w14:textId="5820CD8F" w:rsidR="0060727E" w:rsidRPr="00765864" w:rsidRDefault="0060727E" w:rsidP="00765864">
            <w:r w:rsidRPr="00765864">
              <w:t>Antall barn i alder 6-12 år:</w:t>
            </w:r>
          </w:p>
        </w:tc>
        <w:tc>
          <w:tcPr>
            <w:tcW w:w="4705" w:type="dxa"/>
          </w:tcPr>
          <w:p w14:paraId="7033FA1C" w14:textId="77777777" w:rsidR="0060727E" w:rsidRDefault="0060727E" w:rsidP="00765864">
            <w:pPr>
              <w:rPr>
                <w:b/>
                <w:bCs/>
              </w:rPr>
            </w:pPr>
          </w:p>
        </w:tc>
      </w:tr>
      <w:tr w:rsidR="00765864" w14:paraId="269A129E" w14:textId="77777777" w:rsidTr="0060727E">
        <w:tc>
          <w:tcPr>
            <w:tcW w:w="4705" w:type="dxa"/>
            <w:shd w:val="clear" w:color="auto" w:fill="FDF3E1" w:themeFill="accent6" w:themeFillTint="33"/>
          </w:tcPr>
          <w:p w14:paraId="43C65416" w14:textId="7D7ACDF9" w:rsidR="00765864" w:rsidRPr="0060727E" w:rsidRDefault="00765864" w:rsidP="00765864">
            <w:r w:rsidRPr="00765864">
              <w:t>Antall barn i alder 13-19 år:</w:t>
            </w:r>
          </w:p>
        </w:tc>
        <w:tc>
          <w:tcPr>
            <w:tcW w:w="4705" w:type="dxa"/>
          </w:tcPr>
          <w:p w14:paraId="2A94B96B" w14:textId="77777777" w:rsidR="00765864" w:rsidRDefault="00765864" w:rsidP="00765864">
            <w:pPr>
              <w:rPr>
                <w:b/>
                <w:bCs/>
              </w:rPr>
            </w:pPr>
          </w:p>
        </w:tc>
      </w:tr>
      <w:tr w:rsidR="00765864" w14:paraId="2C729471" w14:textId="77777777" w:rsidTr="0060727E">
        <w:tc>
          <w:tcPr>
            <w:tcW w:w="4705" w:type="dxa"/>
            <w:shd w:val="clear" w:color="auto" w:fill="FDF3E1" w:themeFill="accent6" w:themeFillTint="33"/>
          </w:tcPr>
          <w:p w14:paraId="1716074F" w14:textId="77777777" w:rsidR="00765864" w:rsidRPr="00765864" w:rsidRDefault="00765864" w:rsidP="00765864">
            <w:r w:rsidRPr="00765864">
              <w:t>Antall deltakere med frafall før medlemskapsperioden</w:t>
            </w:r>
            <w:r>
              <w:t xml:space="preserve"> </w:t>
            </w:r>
            <w:r w:rsidRPr="00765864">
              <w:t>var over:</w:t>
            </w:r>
          </w:p>
          <w:p w14:paraId="7FC8FB94" w14:textId="77777777" w:rsidR="00765864" w:rsidRDefault="00765864" w:rsidP="00765864">
            <w:pPr>
              <w:rPr>
                <w:b/>
                <w:bCs/>
              </w:rPr>
            </w:pPr>
          </w:p>
        </w:tc>
        <w:tc>
          <w:tcPr>
            <w:tcW w:w="4705" w:type="dxa"/>
          </w:tcPr>
          <w:p w14:paraId="5C686835" w14:textId="77777777" w:rsidR="00765864" w:rsidRDefault="00765864" w:rsidP="00765864">
            <w:pPr>
              <w:rPr>
                <w:b/>
                <w:bCs/>
              </w:rPr>
            </w:pPr>
          </w:p>
        </w:tc>
      </w:tr>
      <w:tr w:rsidR="00765864" w14:paraId="053D17FD" w14:textId="77777777" w:rsidTr="0060727E">
        <w:tc>
          <w:tcPr>
            <w:tcW w:w="4705" w:type="dxa"/>
            <w:shd w:val="clear" w:color="auto" w:fill="FDF3E1" w:themeFill="accent6" w:themeFillTint="33"/>
          </w:tcPr>
          <w:p w14:paraId="4E80BE35" w14:textId="77777777" w:rsidR="00765864" w:rsidRDefault="00765864" w:rsidP="00765864">
            <w:r w:rsidRPr="00765864">
              <w:t>Årsak til frafall</w:t>
            </w:r>
          </w:p>
          <w:p w14:paraId="3F2A7635" w14:textId="14A9DA63" w:rsidR="0060727E" w:rsidRPr="00765864" w:rsidRDefault="0060727E" w:rsidP="00765864"/>
        </w:tc>
        <w:tc>
          <w:tcPr>
            <w:tcW w:w="4705" w:type="dxa"/>
          </w:tcPr>
          <w:p w14:paraId="5B05B6A7" w14:textId="77777777" w:rsidR="00765864" w:rsidRDefault="00765864" w:rsidP="00765864">
            <w:pPr>
              <w:rPr>
                <w:b/>
                <w:bCs/>
              </w:rPr>
            </w:pPr>
          </w:p>
        </w:tc>
      </w:tr>
    </w:tbl>
    <w:p w14:paraId="35552ED1" w14:textId="77777777" w:rsidR="00765864" w:rsidRDefault="00765864" w:rsidP="00765864"/>
    <w:tbl>
      <w:tblPr>
        <w:tblStyle w:val="Tabellrutenett"/>
        <w:tblpPr w:leftFromText="141" w:rightFromText="141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9260"/>
      </w:tblGrid>
      <w:tr w:rsidR="0060727E" w14:paraId="3D560A7F" w14:textId="77777777" w:rsidTr="0060727E">
        <w:tc>
          <w:tcPr>
            <w:tcW w:w="9410" w:type="dxa"/>
            <w:shd w:val="clear" w:color="auto" w:fill="FDF3E1" w:themeFill="accent6" w:themeFillTint="33"/>
          </w:tcPr>
          <w:p w14:paraId="148E977B" w14:textId="77777777" w:rsidR="0060727E" w:rsidRDefault="0060727E" w:rsidP="0060727E">
            <w:r w:rsidRPr="0060727E">
              <w:t>Gi en kort beskrivelse av hvilken verdi tilskuddet har hatt for organisasjonen og barn/unge som har deltatt i aktivitet:</w:t>
            </w:r>
          </w:p>
        </w:tc>
      </w:tr>
      <w:tr w:rsidR="0060727E" w14:paraId="55CC379A" w14:textId="77777777" w:rsidTr="0060727E">
        <w:tc>
          <w:tcPr>
            <w:tcW w:w="9410" w:type="dxa"/>
          </w:tcPr>
          <w:p w14:paraId="79D93BD9" w14:textId="77777777" w:rsidR="0060727E" w:rsidRDefault="0060727E" w:rsidP="0060727E"/>
          <w:p w14:paraId="4DA4ACBE" w14:textId="77777777" w:rsidR="0060727E" w:rsidRDefault="0060727E" w:rsidP="0060727E"/>
          <w:p w14:paraId="79925B38" w14:textId="77777777" w:rsidR="0060727E" w:rsidRDefault="0060727E" w:rsidP="0060727E"/>
          <w:p w14:paraId="1377B95C" w14:textId="77777777" w:rsidR="0060727E" w:rsidRDefault="0060727E" w:rsidP="0060727E"/>
          <w:p w14:paraId="28DD888C" w14:textId="77777777" w:rsidR="0060727E" w:rsidRDefault="0060727E" w:rsidP="0060727E"/>
        </w:tc>
      </w:tr>
    </w:tbl>
    <w:p w14:paraId="4A68168E" w14:textId="77777777" w:rsidR="00765864" w:rsidRDefault="00765864" w:rsidP="00765864"/>
    <w:tbl>
      <w:tblPr>
        <w:tblStyle w:val="Tabellrutenett"/>
        <w:tblpPr w:leftFromText="141" w:rightFromText="141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9260"/>
      </w:tblGrid>
      <w:tr w:rsidR="0060727E" w14:paraId="0C54B901" w14:textId="77777777" w:rsidTr="0060727E">
        <w:tc>
          <w:tcPr>
            <w:tcW w:w="9410" w:type="dxa"/>
            <w:shd w:val="clear" w:color="auto" w:fill="FDF3E1" w:themeFill="accent6" w:themeFillTint="33"/>
          </w:tcPr>
          <w:p w14:paraId="30C18D41" w14:textId="77777777" w:rsidR="0060727E" w:rsidRDefault="0060727E" w:rsidP="0060727E">
            <w:r>
              <w:t>Andre kommentarer:</w:t>
            </w:r>
          </w:p>
        </w:tc>
      </w:tr>
      <w:tr w:rsidR="0060727E" w14:paraId="18C6642D" w14:textId="77777777" w:rsidTr="0060727E">
        <w:tc>
          <w:tcPr>
            <w:tcW w:w="9410" w:type="dxa"/>
          </w:tcPr>
          <w:p w14:paraId="30631392" w14:textId="77777777" w:rsidR="0060727E" w:rsidRDefault="0060727E" w:rsidP="0060727E"/>
          <w:p w14:paraId="69B29A87" w14:textId="77777777" w:rsidR="0060727E" w:rsidRDefault="0060727E" w:rsidP="0060727E"/>
          <w:p w14:paraId="294A0C4B" w14:textId="77777777" w:rsidR="0060727E" w:rsidRDefault="0060727E" w:rsidP="0060727E"/>
        </w:tc>
      </w:tr>
    </w:tbl>
    <w:p w14:paraId="4A4D1FD1" w14:textId="75946D75" w:rsidR="0060727E" w:rsidRPr="00765864" w:rsidRDefault="0060727E" w:rsidP="00765864"/>
    <w:tbl>
      <w:tblPr>
        <w:tblStyle w:val="Tabellrutenett"/>
        <w:tblW w:w="0" w:type="auto"/>
        <w:tblInd w:w="38" w:type="dxa"/>
        <w:tblLook w:val="04A0" w:firstRow="1" w:lastRow="0" w:firstColumn="1" w:lastColumn="0" w:noHBand="0" w:noVBand="1"/>
      </w:tblPr>
      <w:tblGrid>
        <w:gridCol w:w="3432"/>
        <w:gridCol w:w="5790"/>
      </w:tblGrid>
      <w:tr w:rsidR="0060727E" w14:paraId="6CF7E14D" w14:textId="77777777" w:rsidTr="0060727E">
        <w:tc>
          <w:tcPr>
            <w:tcW w:w="3472" w:type="dxa"/>
            <w:shd w:val="clear" w:color="auto" w:fill="FDF3E1" w:themeFill="accent6" w:themeFillTint="33"/>
          </w:tcPr>
          <w:p w14:paraId="3F435323" w14:textId="1B31A87B" w:rsidR="0060727E" w:rsidRDefault="0060727E" w:rsidP="0060727E">
            <w:r>
              <w:t>s</w:t>
            </w:r>
            <w:r w:rsidRPr="0060727E">
              <w:t>ted og dato:</w:t>
            </w:r>
          </w:p>
        </w:tc>
        <w:tc>
          <w:tcPr>
            <w:tcW w:w="5938" w:type="dxa"/>
          </w:tcPr>
          <w:p w14:paraId="14D93CA2" w14:textId="77777777" w:rsidR="0060727E" w:rsidRDefault="0060727E" w:rsidP="00765864"/>
        </w:tc>
      </w:tr>
      <w:tr w:rsidR="0060727E" w14:paraId="1488440E" w14:textId="77777777" w:rsidTr="0060727E">
        <w:tc>
          <w:tcPr>
            <w:tcW w:w="3472" w:type="dxa"/>
            <w:shd w:val="clear" w:color="auto" w:fill="FDF3E1" w:themeFill="accent6" w:themeFillTint="33"/>
          </w:tcPr>
          <w:p w14:paraId="7C8B27A0" w14:textId="5B19255D" w:rsidR="0060727E" w:rsidRDefault="0060727E" w:rsidP="00765864">
            <w:r w:rsidRPr="0060727E">
              <w:t>Navn og funksjon (blokkbokstaver):</w:t>
            </w:r>
          </w:p>
        </w:tc>
        <w:tc>
          <w:tcPr>
            <w:tcW w:w="5938" w:type="dxa"/>
          </w:tcPr>
          <w:p w14:paraId="017C319F" w14:textId="77777777" w:rsidR="0060727E" w:rsidRDefault="0060727E" w:rsidP="00765864"/>
        </w:tc>
      </w:tr>
      <w:tr w:rsidR="0060727E" w14:paraId="4243192E" w14:textId="77777777" w:rsidTr="0060727E">
        <w:tc>
          <w:tcPr>
            <w:tcW w:w="3472" w:type="dxa"/>
            <w:shd w:val="clear" w:color="auto" w:fill="FDF3E1" w:themeFill="accent6" w:themeFillTint="33"/>
          </w:tcPr>
          <w:p w14:paraId="3A9251F1" w14:textId="78CC292A" w:rsidR="0060727E" w:rsidRPr="0060727E" w:rsidRDefault="0060727E" w:rsidP="0060727E">
            <w:r w:rsidRPr="0060727E">
              <w:t>Navn (signatu</w:t>
            </w:r>
            <w:r>
              <w:t>r):</w:t>
            </w:r>
          </w:p>
          <w:p w14:paraId="4AA795C4" w14:textId="77777777" w:rsidR="0060727E" w:rsidRDefault="0060727E" w:rsidP="00765864"/>
        </w:tc>
        <w:tc>
          <w:tcPr>
            <w:tcW w:w="5938" w:type="dxa"/>
          </w:tcPr>
          <w:p w14:paraId="1A296CE4" w14:textId="77777777" w:rsidR="0060727E" w:rsidRDefault="0060727E" w:rsidP="00765864"/>
        </w:tc>
      </w:tr>
    </w:tbl>
    <w:p w14:paraId="7AEFC028" w14:textId="36CF506C" w:rsidR="00765864" w:rsidRPr="00765864" w:rsidRDefault="00765864" w:rsidP="00765864"/>
    <w:sectPr w:rsidR="00765864" w:rsidRPr="00765864" w:rsidSect="00466574">
      <w:headerReference w:type="first" r:id="rId12"/>
      <w:footerReference w:type="first" r:id="rId13"/>
      <w:pgSz w:w="11906" w:h="16838"/>
      <w:pgMar w:top="1219" w:right="1338" w:bottom="2245" w:left="1298" w:header="709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8F98" w14:textId="77777777" w:rsidR="004261CA" w:rsidRDefault="004261CA" w:rsidP="005D093C">
      <w:pPr>
        <w:spacing w:after="0" w:line="240" w:lineRule="auto"/>
      </w:pPr>
      <w:r>
        <w:separator/>
      </w:r>
    </w:p>
  </w:endnote>
  <w:endnote w:type="continuationSeparator" w:id="0">
    <w:p w14:paraId="1A053057" w14:textId="77777777" w:rsidR="004261CA" w:rsidRDefault="004261CA" w:rsidP="005D0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lo Sans Office">
    <w:panose1 w:val="02000000000000000000"/>
    <w:charset w:val="00"/>
    <w:family w:val="auto"/>
    <w:pitch w:val="variable"/>
    <w:sig w:usb0="A000006F" w:usb1="0000307B" w:usb2="00000000" w:usb3="00000000" w:csb0="00000093" w:csb1="00000000"/>
    <w:embedRegular r:id="rId1" w:fontKey="{73875071-3335-47FA-9285-60BB9B4E9F1A}"/>
    <w:embedBold r:id="rId2" w:fontKey="{67B27FD0-46B9-4DE0-A416-53DB10DF4B2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391EB7B2-7056-4C83-A4DB-65694C44D3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7E345" w14:textId="77777777" w:rsidR="00D44A50" w:rsidRDefault="00D44A50" w:rsidP="00C3116A">
    <w:pPr>
      <w:pStyle w:val="Bunntekst"/>
    </w:pPr>
  </w:p>
  <w:p w14:paraId="7546A8F4" w14:textId="77777777" w:rsidR="002E3185" w:rsidRPr="00C3116A" w:rsidRDefault="002E3185" w:rsidP="00C3116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95109" w14:textId="77777777" w:rsidR="004261CA" w:rsidRDefault="004261CA" w:rsidP="005D093C">
      <w:pPr>
        <w:spacing w:after="0" w:line="240" w:lineRule="auto"/>
      </w:pPr>
      <w:r>
        <w:separator/>
      </w:r>
    </w:p>
  </w:footnote>
  <w:footnote w:type="continuationSeparator" w:id="0">
    <w:p w14:paraId="6A8A01A5" w14:textId="77777777" w:rsidR="004261CA" w:rsidRDefault="004261CA" w:rsidP="005D0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354CB" w14:textId="77777777" w:rsidR="00D44A50" w:rsidRDefault="00A6723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462025F8" wp14:editId="5A5D8245">
          <wp:simplePos x="0" y="0"/>
          <wp:positionH relativeFrom="page">
            <wp:posOffset>5634990</wp:posOffset>
          </wp:positionH>
          <wp:positionV relativeFrom="page">
            <wp:posOffset>612140</wp:posOffset>
          </wp:positionV>
          <wp:extent cx="1080000" cy="561600"/>
          <wp:effectExtent l="0" t="0" r="635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B05F0"/>
    <w:multiLevelType w:val="hybridMultilevel"/>
    <w:tmpl w:val="7D884A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90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64"/>
    <w:rsid w:val="000119BE"/>
    <w:rsid w:val="00095EC1"/>
    <w:rsid w:val="00186573"/>
    <w:rsid w:val="001F112F"/>
    <w:rsid w:val="001F18CF"/>
    <w:rsid w:val="00247C22"/>
    <w:rsid w:val="0025699D"/>
    <w:rsid w:val="002E3185"/>
    <w:rsid w:val="00325D57"/>
    <w:rsid w:val="004261CA"/>
    <w:rsid w:val="00442E77"/>
    <w:rsid w:val="00466574"/>
    <w:rsid w:val="004836DC"/>
    <w:rsid w:val="00483FE0"/>
    <w:rsid w:val="004B6945"/>
    <w:rsid w:val="0055183B"/>
    <w:rsid w:val="00560D31"/>
    <w:rsid w:val="00567104"/>
    <w:rsid w:val="0057006B"/>
    <w:rsid w:val="005812E4"/>
    <w:rsid w:val="00595FDC"/>
    <w:rsid w:val="005A4215"/>
    <w:rsid w:val="005D093C"/>
    <w:rsid w:val="0060727E"/>
    <w:rsid w:val="00650D94"/>
    <w:rsid w:val="006D46BB"/>
    <w:rsid w:val="006E006E"/>
    <w:rsid w:val="00727D7C"/>
    <w:rsid w:val="00765864"/>
    <w:rsid w:val="007D1113"/>
    <w:rsid w:val="007E4B0D"/>
    <w:rsid w:val="007F2274"/>
    <w:rsid w:val="008D5723"/>
    <w:rsid w:val="00A0208E"/>
    <w:rsid w:val="00A63656"/>
    <w:rsid w:val="00A67238"/>
    <w:rsid w:val="00AA100D"/>
    <w:rsid w:val="00AE2859"/>
    <w:rsid w:val="00B10DAE"/>
    <w:rsid w:val="00C3116A"/>
    <w:rsid w:val="00C34D94"/>
    <w:rsid w:val="00C51925"/>
    <w:rsid w:val="00D3395E"/>
    <w:rsid w:val="00D44A50"/>
    <w:rsid w:val="00D8326C"/>
    <w:rsid w:val="00E51F3C"/>
    <w:rsid w:val="00FB5530"/>
    <w:rsid w:val="00FC72AE"/>
    <w:rsid w:val="00FD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07010"/>
  <w15:docId w15:val="{D2B10789-40AA-4058-988C-0AA8FCB0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882"/>
    <w:pPr>
      <w:spacing w:after="280" w:line="264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F112F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theme="majorBidi"/>
      <w:color w:val="2A2859" w:themeColor="text2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6E006E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D7882"/>
    <w:rPr>
      <w:rFonts w:asciiTheme="majorHAnsi" w:eastAsiaTheme="majorEastAsia" w:hAnsiTheme="majorHAnsi" w:cstheme="majorBidi"/>
      <w:color w:val="2A2859" w:themeColor="text2"/>
      <w:sz w:val="28"/>
      <w:szCs w:val="32"/>
    </w:rPr>
  </w:style>
  <w:style w:type="table" w:styleId="Tabellrutenett">
    <w:name w:val="Table Grid"/>
    <w:basedOn w:val="Vanligtabell"/>
    <w:uiPriority w:val="39"/>
    <w:rsid w:val="00C5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semiHidden/>
    <w:rsid w:val="005D0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D7882"/>
    <w:rPr>
      <w:sz w:val="20"/>
    </w:rPr>
  </w:style>
  <w:style w:type="paragraph" w:styleId="Bunntekst">
    <w:name w:val="footer"/>
    <w:basedOn w:val="Normal"/>
    <w:link w:val="BunntekstTegn"/>
    <w:uiPriority w:val="99"/>
    <w:semiHidden/>
    <w:rsid w:val="005D093C"/>
    <w:pPr>
      <w:tabs>
        <w:tab w:val="center" w:pos="4536"/>
        <w:tab w:val="right" w:pos="9072"/>
      </w:tabs>
      <w:spacing w:after="0" w:line="240" w:lineRule="auto"/>
    </w:pPr>
    <w:rPr>
      <w:color w:val="2A2859" w:themeColor="text2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FD7882"/>
    <w:rPr>
      <w:color w:val="2A2859" w:themeColor="text2"/>
      <w:sz w:val="16"/>
    </w:rPr>
  </w:style>
  <w:style w:type="character" w:styleId="Sterk">
    <w:name w:val="Strong"/>
    <w:basedOn w:val="Standardskriftforavsnitt"/>
    <w:uiPriority w:val="22"/>
    <w:qFormat/>
    <w:rsid w:val="005D093C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5D093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A2859" w:themeColor="text2"/>
      <w:spacing w:val="-10"/>
      <w:kern w:val="28"/>
      <w:sz w:val="3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7882"/>
    <w:rPr>
      <w:rFonts w:asciiTheme="majorHAnsi" w:eastAsiaTheme="majorEastAsia" w:hAnsiTheme="majorHAnsi" w:cstheme="majorBidi"/>
      <w:color w:val="2A2859" w:themeColor="text2"/>
      <w:spacing w:val="-10"/>
      <w:kern w:val="28"/>
      <w:sz w:val="38"/>
      <w:szCs w:val="56"/>
    </w:rPr>
  </w:style>
  <w:style w:type="paragraph" w:styleId="Ingenmellomrom">
    <w:name w:val="No Spacing"/>
    <w:uiPriority w:val="1"/>
    <w:qFormat/>
    <w:rsid w:val="000119BE"/>
    <w:pPr>
      <w:spacing w:after="0" w:line="264" w:lineRule="auto"/>
    </w:pPr>
    <w:rPr>
      <w:sz w:val="20"/>
    </w:rPr>
  </w:style>
  <w:style w:type="character" w:styleId="Plassholdertekst">
    <w:name w:val="Placeholder Text"/>
    <w:basedOn w:val="Standardskriftforavsnitt"/>
    <w:uiPriority w:val="99"/>
    <w:semiHidden/>
    <w:rsid w:val="000119BE"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95EC1"/>
    <w:pPr>
      <w:numPr>
        <w:ilvl w:val="1"/>
      </w:numPr>
      <w:spacing w:after="0"/>
    </w:pPr>
    <w:rPr>
      <w:rFonts w:eastAsiaTheme="minorEastAsia"/>
      <w:b/>
      <w:color w:val="2A2859" w:themeColor="text2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7882"/>
    <w:rPr>
      <w:rFonts w:eastAsiaTheme="minorEastAsia"/>
      <w:b/>
      <w:color w:val="2A2859" w:themeColor="text2"/>
    </w:rPr>
  </w:style>
  <w:style w:type="paragraph" w:customStyle="1" w:styleId="Referanserbrev">
    <w:name w:val="Referanser brev"/>
    <w:basedOn w:val="Normal"/>
    <w:qFormat/>
    <w:rsid w:val="00095EC1"/>
    <w:pPr>
      <w:spacing w:after="0" w:line="240" w:lineRule="auto"/>
    </w:pPr>
    <w:rPr>
      <w:sz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D7882"/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table" w:customStyle="1" w:styleId="Creunaenkel">
    <w:name w:val="Creuna enkel"/>
    <w:basedOn w:val="Vanligtabell"/>
    <w:uiPriority w:val="99"/>
    <w:rsid w:val="006E006E"/>
    <w:pPr>
      <w:spacing w:after="0" w:line="240" w:lineRule="auto"/>
    </w:pPr>
    <w:rPr>
      <w:color w:val="030303"/>
      <w:sz w:val="20"/>
      <w:szCs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Theme="majorHAnsi" w:hAnsiTheme="majorHAnsi"/>
        <w:color w:val="FFFFFF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customStyle="1" w:styleId="Kopiogvedlegg">
    <w:name w:val="Kopi og vedlegg"/>
    <w:basedOn w:val="Normal"/>
    <w:semiHidden/>
    <w:rsid w:val="00FD7882"/>
    <w:pPr>
      <w:spacing w:after="0"/>
    </w:pPr>
    <w:rPr>
      <w:sz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F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1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slokommune.sharepoint.com/sites/KOM-12039/Office%20maler/Oslo%20Tomt%20dokument.dotx" TargetMode="External"/></Relationships>
</file>

<file path=word/theme/theme1.xml><?xml version="1.0" encoding="utf-8"?>
<a:theme xmlns:a="http://schemas.openxmlformats.org/drawingml/2006/main" name="Office-tema">
  <a:themeElements>
    <a:clrScheme name="Oslo Kommune">
      <a:dk1>
        <a:srgbClr val="000000"/>
      </a:dk1>
      <a:lt1>
        <a:srgbClr val="FFFFFF"/>
      </a:lt1>
      <a:dk2>
        <a:srgbClr val="2A2859"/>
      </a:dk2>
      <a:lt2>
        <a:srgbClr val="F8F0DD"/>
      </a:lt2>
      <a:accent1>
        <a:srgbClr val="034B45"/>
      </a:accent1>
      <a:accent2>
        <a:srgbClr val="4EF8B6"/>
      </a:accent2>
      <a:accent3>
        <a:srgbClr val="C7F6C9"/>
      </a:accent3>
      <a:accent4>
        <a:srgbClr val="6FE9FF"/>
      </a:accent4>
      <a:accent5>
        <a:srgbClr val="FF8274"/>
      </a:accent5>
      <a:accent6>
        <a:srgbClr val="F9C66B"/>
      </a:accent6>
      <a:hlink>
        <a:srgbClr val="000000"/>
      </a:hlink>
      <a:folHlink>
        <a:srgbClr val="000000"/>
      </a:folHlink>
    </a:clrScheme>
    <a:fontScheme name="Oslo Sans Office">
      <a:majorFont>
        <a:latin typeface="Oslo Sans Office"/>
        <a:ea typeface=""/>
        <a:cs typeface=""/>
      </a:majorFont>
      <a:minorFont>
        <a:latin typeface="Oslo Sans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8954869DAAC443BE95BE07310D7DA6" ma:contentTypeVersion="7" ma:contentTypeDescription="Opprett et nytt dokument." ma:contentTypeScope="" ma:versionID="3ee1618513d4febbadebe9db5f07ab32">
  <xsd:schema xmlns:xsd="http://www.w3.org/2001/XMLSchema" xmlns:xs="http://www.w3.org/2001/XMLSchema" xmlns:p="http://schemas.microsoft.com/office/2006/metadata/properties" xmlns:ns2="abebcd3c-cff5-4e38-9f2e-a58ff33ad556" targetNamespace="http://schemas.microsoft.com/office/2006/metadata/properties" ma:root="true" ma:fieldsID="84a954b60e84b85de26b630f8f7ca25e" ns2:_="">
    <xsd:import namespace="abebcd3c-cff5-4e38-9f2e-a58ff33ad5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bcd3c-cff5-4e38-9f2e-a58ff33ad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root>
</root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06BFF5-47F9-4DCB-809A-B95B59B7E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bcd3c-cff5-4e38-9f2e-a58ff33ad5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6FE43B-F48E-40B0-944B-4BDB0A028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260DAB-F513-4590-8C60-CE012EF136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2AC1A3-F3AD-4EAF-9E2E-E2FB94C30E62}">
  <ds:schemaRefs/>
</ds:datastoreItem>
</file>

<file path=customXml/itemProps5.xml><?xml version="1.0" encoding="utf-8"?>
<ds:datastoreItem xmlns:ds="http://schemas.openxmlformats.org/officeDocument/2006/customXml" ds:itemID="{887D53B4-4E46-49D1-9367-494E277FF5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Oslo%20Tomt%20dokument.dotx</Template>
  <TotalTime>15</TotalTime>
  <Pages>2</Pages>
  <Words>147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kommune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Høye Neby</dc:creator>
  <cp:lastModifiedBy>Marit Høye Neby</cp:lastModifiedBy>
  <cp:revision>1</cp:revision>
  <dcterms:created xsi:type="dcterms:W3CDTF">2026-02-24T11:20:00Z</dcterms:created>
  <dcterms:modified xsi:type="dcterms:W3CDTF">2026-02-24T12:44:00Z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0x010100E78954869DAAC443BE95BE07310D7DA6</vt:lpwstr>
  </property>
</Properties>
</file>