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3B542" w14:textId="5CEA2528" w:rsidR="00FB5530" w:rsidRPr="00FB5530" w:rsidRDefault="00FB5530" w:rsidP="24BB83FF">
      <w:pPr>
        <w:spacing w:after="200" w:line="276" w:lineRule="auto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7392292" w14:textId="6C13F4D6" w:rsidR="00FB5530" w:rsidRPr="00FB5530" w:rsidRDefault="00FB5530" w:rsidP="24BB83FF">
      <w:pPr>
        <w:spacing w:after="200" w:line="276" w:lineRule="auto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73A5F8A3" w14:textId="3204E81D" w:rsidR="00FB5530" w:rsidRPr="00BB2710" w:rsidRDefault="0D02FC59" w:rsidP="24BB83FF">
      <w:pPr>
        <w:spacing w:after="200" w:line="276" w:lineRule="auto"/>
        <w:rPr>
          <w:rFonts w:asciiTheme="majorHAnsi" w:eastAsia="Calibri" w:hAnsiTheme="majorHAnsi" w:cs="Calibri"/>
          <w:color w:val="000000" w:themeColor="text1"/>
          <w:sz w:val="28"/>
          <w:szCs w:val="28"/>
        </w:rPr>
      </w:pPr>
      <w:r w:rsidRPr="00BB2710">
        <w:rPr>
          <w:rFonts w:asciiTheme="majorHAnsi" w:eastAsia="Calibri" w:hAnsiTheme="majorHAnsi" w:cs="Calibri"/>
          <w:b/>
          <w:bCs/>
          <w:color w:val="000000" w:themeColor="text1"/>
          <w:sz w:val="28"/>
          <w:szCs w:val="28"/>
        </w:rPr>
        <w:t xml:space="preserve">Rapporteringsskjema for Nabolagsmidler i Bydel </w:t>
      </w:r>
      <w:r w:rsidR="00CD7C23">
        <w:rPr>
          <w:rFonts w:asciiTheme="majorHAnsi" w:eastAsia="Calibri" w:hAnsiTheme="majorHAnsi" w:cs="Calibri"/>
          <w:b/>
          <w:bCs/>
          <w:color w:val="000000" w:themeColor="text1"/>
          <w:sz w:val="28"/>
          <w:szCs w:val="28"/>
        </w:rPr>
        <w:t>Grorud</w:t>
      </w:r>
      <w:r w:rsidRPr="00BB2710">
        <w:rPr>
          <w:rFonts w:asciiTheme="majorHAnsi" w:eastAsia="Calibri" w:hAnsiTheme="majorHAnsi" w:cs="Calibri"/>
          <w:b/>
          <w:bCs/>
          <w:color w:val="000000" w:themeColor="text1"/>
          <w:sz w:val="28"/>
          <w:szCs w:val="28"/>
        </w:rPr>
        <w:t xml:space="preserve"> </w:t>
      </w:r>
    </w:p>
    <w:p w14:paraId="7CED6FBE" w14:textId="3F075027" w:rsidR="00FB5530" w:rsidRPr="00BB2710" w:rsidRDefault="00FB5530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</w:p>
    <w:p w14:paraId="7D3B6EE4" w14:textId="4B1A5053" w:rsidR="00FB5530" w:rsidRPr="00BB2710" w:rsidRDefault="0D02FC59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  <w:r w:rsidRPr="00BB2710">
        <w:rPr>
          <w:rFonts w:eastAsia="Calibri" w:cs="Calibri"/>
          <w:color w:val="000000" w:themeColor="text1"/>
          <w:sz w:val="22"/>
        </w:rPr>
        <w:t xml:space="preserve">Rapportering på nabolagsmidler gjøres ved å fylle inn svar på disse 5 spørsmålene og legge ved 2-3 foto fra tiltaket som fikk støtte. </w:t>
      </w:r>
    </w:p>
    <w:p w14:paraId="652ED2EB" w14:textId="300E5188" w:rsidR="00FB5530" w:rsidRPr="00BB2710" w:rsidRDefault="00FB5530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</w:p>
    <w:p w14:paraId="58E2E5B1" w14:textId="5011CCB8" w:rsidR="00FB5530" w:rsidRPr="00BB2710" w:rsidRDefault="0D02FC59" w:rsidP="24BB83FF">
      <w:pPr>
        <w:pStyle w:val="Listeavsnitt"/>
        <w:numPr>
          <w:ilvl w:val="0"/>
          <w:numId w:val="1"/>
        </w:numPr>
        <w:spacing w:after="200" w:line="276" w:lineRule="auto"/>
        <w:rPr>
          <w:rFonts w:eastAsia="Calibri" w:cs="Calibri"/>
          <w:color w:val="000000" w:themeColor="text1"/>
          <w:sz w:val="22"/>
        </w:rPr>
      </w:pPr>
      <w:r w:rsidRPr="00BB2710">
        <w:rPr>
          <w:rFonts w:eastAsia="Calibri" w:cs="Calibri"/>
          <w:color w:val="000000" w:themeColor="text1"/>
          <w:sz w:val="22"/>
        </w:rPr>
        <w:t>Beskriv kort tiltaket som ble gjennomført.</w:t>
      </w:r>
    </w:p>
    <w:p w14:paraId="6361277E" w14:textId="25B9A524" w:rsidR="00FB5530" w:rsidRPr="00BB2710" w:rsidRDefault="00FB5530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</w:p>
    <w:p w14:paraId="5BA234DB" w14:textId="241999AF" w:rsidR="00FB5530" w:rsidRPr="00BB2710" w:rsidRDefault="00FB5530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</w:p>
    <w:p w14:paraId="12AA0716" w14:textId="2FE7A941" w:rsidR="00FB5530" w:rsidRPr="00BB2710" w:rsidRDefault="0D02FC59" w:rsidP="24BB83FF">
      <w:pPr>
        <w:pStyle w:val="Listeavsnitt"/>
        <w:numPr>
          <w:ilvl w:val="0"/>
          <w:numId w:val="1"/>
        </w:numPr>
        <w:spacing w:after="200" w:line="276" w:lineRule="auto"/>
        <w:rPr>
          <w:rFonts w:eastAsia="Calibri" w:cs="Calibri"/>
          <w:color w:val="000000" w:themeColor="text1"/>
          <w:sz w:val="22"/>
        </w:rPr>
      </w:pPr>
      <w:r w:rsidRPr="00BB2710">
        <w:rPr>
          <w:rFonts w:eastAsia="Calibri" w:cs="Calibri"/>
          <w:color w:val="000000" w:themeColor="text1"/>
          <w:sz w:val="22"/>
        </w:rPr>
        <w:t>Når og hvor ble tiltaket gjennomført? (dato/periode og sted)</w:t>
      </w:r>
    </w:p>
    <w:p w14:paraId="3EAFD0F6" w14:textId="5397023F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1AD122AD" w14:textId="51166283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1DDFB125" w14:textId="735EE1B7" w:rsidR="00FB5530" w:rsidRPr="00BB2710" w:rsidRDefault="0D02FC59" w:rsidP="24BB83FF">
      <w:pPr>
        <w:pStyle w:val="Listeavsnitt"/>
        <w:numPr>
          <w:ilvl w:val="0"/>
          <w:numId w:val="1"/>
        </w:numPr>
        <w:spacing w:after="200" w:line="276" w:lineRule="auto"/>
        <w:rPr>
          <w:rFonts w:eastAsia="Calibri" w:cs="Calibri"/>
          <w:color w:val="000000" w:themeColor="text1"/>
          <w:sz w:val="22"/>
        </w:rPr>
      </w:pPr>
      <w:r w:rsidRPr="00BB2710">
        <w:rPr>
          <w:rFonts w:eastAsia="Calibri" w:cs="Calibri"/>
          <w:color w:val="000000" w:themeColor="text1"/>
          <w:sz w:val="22"/>
        </w:rPr>
        <w:t>Hvor mange har deltatt?</w:t>
      </w:r>
    </w:p>
    <w:p w14:paraId="0AB57EC2" w14:textId="0AE7BAA9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351709C1" w14:textId="00DBBB5A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7140C2F9" w14:textId="31A4D670" w:rsidR="00FB5530" w:rsidRPr="00BB2710" w:rsidRDefault="0D02FC59" w:rsidP="24BB83FF">
      <w:pPr>
        <w:pStyle w:val="Listeavsnitt"/>
        <w:numPr>
          <w:ilvl w:val="0"/>
          <w:numId w:val="1"/>
        </w:numPr>
        <w:spacing w:after="200" w:line="276" w:lineRule="auto"/>
        <w:rPr>
          <w:rFonts w:eastAsia="Calibri" w:cs="Calibri"/>
          <w:color w:val="000000" w:themeColor="text1"/>
          <w:sz w:val="22"/>
        </w:rPr>
      </w:pPr>
      <w:r w:rsidRPr="00BB2710">
        <w:rPr>
          <w:rFonts w:eastAsia="Calibri" w:cs="Calibri"/>
          <w:color w:val="000000" w:themeColor="text1"/>
          <w:sz w:val="22"/>
        </w:rPr>
        <w:t xml:space="preserve">Hvordan har tiltaket bidratt til et sosialt og inkluderende nabolag? </w:t>
      </w:r>
    </w:p>
    <w:p w14:paraId="24EBAE2F" w14:textId="59448166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0E38971D" w14:textId="43887533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0F5D6342" w14:textId="1816BD9F" w:rsidR="00FB5530" w:rsidRPr="00BB2710" w:rsidRDefault="0D02FC59" w:rsidP="24BB83FF">
      <w:pPr>
        <w:pStyle w:val="Listeavsnitt"/>
        <w:numPr>
          <w:ilvl w:val="0"/>
          <w:numId w:val="1"/>
        </w:numPr>
        <w:spacing w:after="200" w:line="276" w:lineRule="auto"/>
        <w:rPr>
          <w:rFonts w:eastAsia="Calibri" w:cs="Calibri"/>
          <w:color w:val="000000" w:themeColor="text1"/>
          <w:sz w:val="22"/>
        </w:rPr>
      </w:pPr>
      <w:r w:rsidRPr="00BB2710">
        <w:rPr>
          <w:rFonts w:eastAsia="Calibri" w:cs="Calibri"/>
          <w:color w:val="000000" w:themeColor="text1"/>
          <w:sz w:val="22"/>
        </w:rPr>
        <w:t xml:space="preserve">Noe dere vil gjøre annerledes neste gang? Eller andre kommentarer: </w:t>
      </w:r>
    </w:p>
    <w:p w14:paraId="610E53C7" w14:textId="41ABAFA7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611FDF40" w14:textId="3CFF047D" w:rsidR="00FB5530" w:rsidRPr="00BB2710" w:rsidRDefault="00FB5530" w:rsidP="24BB83FF">
      <w:pPr>
        <w:spacing w:after="200" w:line="276" w:lineRule="auto"/>
        <w:ind w:left="360"/>
        <w:rPr>
          <w:rFonts w:eastAsia="Calibri" w:cs="Calibri"/>
          <w:color w:val="000000" w:themeColor="text1"/>
          <w:sz w:val="22"/>
        </w:rPr>
      </w:pPr>
    </w:p>
    <w:p w14:paraId="3DA1434C" w14:textId="3D1B1E65" w:rsidR="00FB5530" w:rsidRPr="00BB2710" w:rsidRDefault="00FB5530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</w:p>
    <w:p w14:paraId="7A69C091" w14:textId="61FA73BE" w:rsidR="00FB5530" w:rsidRPr="00BB2710" w:rsidRDefault="00FB5530" w:rsidP="24BB83FF">
      <w:pPr>
        <w:spacing w:after="200" w:line="276" w:lineRule="auto"/>
        <w:rPr>
          <w:rFonts w:eastAsia="Calibri" w:cs="Calibri"/>
          <w:color w:val="000000" w:themeColor="text1"/>
          <w:sz w:val="22"/>
        </w:rPr>
      </w:pPr>
    </w:p>
    <w:p w14:paraId="672A6659" w14:textId="3B8954B4" w:rsidR="00FB5530" w:rsidRPr="00BB2710" w:rsidRDefault="00FB5530" w:rsidP="24BB83FF">
      <w:pPr>
        <w:tabs>
          <w:tab w:val="left" w:pos="2520"/>
        </w:tabs>
      </w:pPr>
    </w:p>
    <w:sectPr w:rsidR="00FB5530" w:rsidRPr="00BB2710" w:rsidSect="0046657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C1EBF" w14:textId="77777777" w:rsidR="003E3CA0" w:rsidRDefault="003E3CA0" w:rsidP="005D093C">
      <w:pPr>
        <w:spacing w:after="0" w:line="240" w:lineRule="auto"/>
      </w:pPr>
      <w:r>
        <w:separator/>
      </w:r>
    </w:p>
  </w:endnote>
  <w:endnote w:type="continuationSeparator" w:id="0">
    <w:p w14:paraId="1203F946" w14:textId="77777777" w:rsidR="003E3CA0" w:rsidRDefault="003E3CA0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58CB5824-AAB5-4739-99E6-80EBC59DA7E3}"/>
    <w:embedBold r:id="rId2" w:fontKey="{068DBF4F-5281-4031-90AA-C0D4A7DD89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AE493A-09F5-43C2-9345-29F3600284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AF5111-1A49-4A71-A144-896D69351959}"/>
    <w:embedBold r:id="rId5" w:fontKey="{3DEEAE8B-F2D0-4DEF-A542-D98B8D16F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24BB83FF" w14:paraId="7C42834A" w14:textId="77777777" w:rsidTr="24BB83FF">
      <w:trPr>
        <w:trHeight w:val="300"/>
      </w:trPr>
      <w:tc>
        <w:tcPr>
          <w:tcW w:w="3090" w:type="dxa"/>
        </w:tcPr>
        <w:p w14:paraId="1D7B0007" w14:textId="16C470F0" w:rsidR="24BB83FF" w:rsidRDefault="24BB83FF" w:rsidP="24BB83FF">
          <w:pPr>
            <w:pStyle w:val="Topptekst"/>
            <w:ind w:left="-115"/>
          </w:pPr>
        </w:p>
      </w:tc>
      <w:tc>
        <w:tcPr>
          <w:tcW w:w="3090" w:type="dxa"/>
        </w:tcPr>
        <w:p w14:paraId="78821F50" w14:textId="1958204F" w:rsidR="24BB83FF" w:rsidRDefault="24BB83FF" w:rsidP="24BB83FF">
          <w:pPr>
            <w:pStyle w:val="Topptekst"/>
            <w:jc w:val="center"/>
          </w:pPr>
        </w:p>
      </w:tc>
      <w:tc>
        <w:tcPr>
          <w:tcW w:w="3090" w:type="dxa"/>
        </w:tcPr>
        <w:p w14:paraId="5420F633" w14:textId="10917022" w:rsidR="24BB83FF" w:rsidRDefault="24BB83FF" w:rsidP="24BB83FF">
          <w:pPr>
            <w:pStyle w:val="Topptekst"/>
            <w:ind w:right="-115"/>
            <w:jc w:val="right"/>
          </w:pPr>
        </w:p>
      </w:tc>
    </w:tr>
  </w:tbl>
  <w:p w14:paraId="671F6826" w14:textId="024A0104" w:rsidR="24BB83FF" w:rsidRDefault="24BB83FF" w:rsidP="24BB83F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9BBE3" w14:textId="77777777" w:rsidR="00D44A50" w:rsidRDefault="00D44A50" w:rsidP="00C3116A">
    <w:pPr>
      <w:pStyle w:val="Bunntekst"/>
    </w:pPr>
  </w:p>
  <w:p w14:paraId="41C8F396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7D6AF" w14:textId="77777777" w:rsidR="003E3CA0" w:rsidRDefault="003E3CA0" w:rsidP="005D093C">
      <w:pPr>
        <w:spacing w:after="0" w:line="240" w:lineRule="auto"/>
      </w:pPr>
      <w:r>
        <w:separator/>
      </w:r>
    </w:p>
  </w:footnote>
  <w:footnote w:type="continuationSeparator" w:id="0">
    <w:p w14:paraId="2BE1BC40" w14:textId="77777777" w:rsidR="003E3CA0" w:rsidRDefault="003E3CA0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24BB83FF" w14:paraId="73403720" w14:textId="77777777" w:rsidTr="24BB83FF">
      <w:trPr>
        <w:trHeight w:val="300"/>
      </w:trPr>
      <w:tc>
        <w:tcPr>
          <w:tcW w:w="3090" w:type="dxa"/>
        </w:tcPr>
        <w:p w14:paraId="11BA86A9" w14:textId="57012A6C" w:rsidR="24BB83FF" w:rsidRDefault="24BB83FF" w:rsidP="24BB83FF">
          <w:pPr>
            <w:pStyle w:val="Topptekst"/>
            <w:ind w:left="-115"/>
          </w:pPr>
        </w:p>
      </w:tc>
      <w:tc>
        <w:tcPr>
          <w:tcW w:w="3090" w:type="dxa"/>
        </w:tcPr>
        <w:p w14:paraId="5B559290" w14:textId="698A22ED" w:rsidR="24BB83FF" w:rsidRDefault="24BB83FF" w:rsidP="24BB83FF">
          <w:pPr>
            <w:pStyle w:val="Topptekst"/>
            <w:jc w:val="center"/>
          </w:pPr>
        </w:p>
      </w:tc>
      <w:tc>
        <w:tcPr>
          <w:tcW w:w="3090" w:type="dxa"/>
        </w:tcPr>
        <w:p w14:paraId="4D7D31FA" w14:textId="6BD3E5FF" w:rsidR="24BB83FF" w:rsidRDefault="24BB83FF" w:rsidP="24BB83FF">
          <w:pPr>
            <w:pStyle w:val="Topptekst"/>
            <w:ind w:right="-115"/>
            <w:jc w:val="right"/>
          </w:pPr>
        </w:p>
      </w:tc>
    </w:tr>
  </w:tbl>
  <w:p w14:paraId="56380EE4" w14:textId="3B90D545" w:rsidR="24BB83FF" w:rsidRDefault="24BB83FF" w:rsidP="24BB83F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7D78B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B505F"/>
    <w:multiLevelType w:val="hybridMultilevel"/>
    <w:tmpl w:val="1FFAF9E2"/>
    <w:lvl w:ilvl="0" w:tplc="161E0376">
      <w:start w:val="1"/>
      <w:numFmt w:val="decimal"/>
      <w:lvlText w:val="%1."/>
      <w:lvlJc w:val="left"/>
      <w:pPr>
        <w:ind w:left="720" w:hanging="360"/>
      </w:pPr>
    </w:lvl>
    <w:lvl w:ilvl="1" w:tplc="4108554A">
      <w:start w:val="1"/>
      <w:numFmt w:val="lowerLetter"/>
      <w:lvlText w:val="%2."/>
      <w:lvlJc w:val="left"/>
      <w:pPr>
        <w:ind w:left="1440" w:hanging="360"/>
      </w:pPr>
    </w:lvl>
    <w:lvl w:ilvl="2" w:tplc="604A739A">
      <w:start w:val="1"/>
      <w:numFmt w:val="lowerRoman"/>
      <w:lvlText w:val="%3."/>
      <w:lvlJc w:val="right"/>
      <w:pPr>
        <w:ind w:left="2160" w:hanging="180"/>
      </w:pPr>
    </w:lvl>
    <w:lvl w:ilvl="3" w:tplc="77E03492">
      <w:start w:val="1"/>
      <w:numFmt w:val="decimal"/>
      <w:lvlText w:val="%4."/>
      <w:lvlJc w:val="left"/>
      <w:pPr>
        <w:ind w:left="2880" w:hanging="360"/>
      </w:pPr>
    </w:lvl>
    <w:lvl w:ilvl="4" w:tplc="2FBCACD6">
      <w:start w:val="1"/>
      <w:numFmt w:val="lowerLetter"/>
      <w:lvlText w:val="%5."/>
      <w:lvlJc w:val="left"/>
      <w:pPr>
        <w:ind w:left="3600" w:hanging="360"/>
      </w:pPr>
    </w:lvl>
    <w:lvl w:ilvl="5" w:tplc="3440DB44">
      <w:start w:val="1"/>
      <w:numFmt w:val="lowerRoman"/>
      <w:lvlText w:val="%6."/>
      <w:lvlJc w:val="right"/>
      <w:pPr>
        <w:ind w:left="4320" w:hanging="180"/>
      </w:pPr>
    </w:lvl>
    <w:lvl w:ilvl="6" w:tplc="597A35AC">
      <w:start w:val="1"/>
      <w:numFmt w:val="decimal"/>
      <w:lvlText w:val="%7."/>
      <w:lvlJc w:val="left"/>
      <w:pPr>
        <w:ind w:left="5040" w:hanging="360"/>
      </w:pPr>
    </w:lvl>
    <w:lvl w:ilvl="7" w:tplc="962A4C50">
      <w:start w:val="1"/>
      <w:numFmt w:val="lowerLetter"/>
      <w:lvlText w:val="%8."/>
      <w:lvlJc w:val="left"/>
      <w:pPr>
        <w:ind w:left="5760" w:hanging="360"/>
      </w:pPr>
    </w:lvl>
    <w:lvl w:ilvl="8" w:tplc="02B41B5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519504">
    <w:abstractNumId w:val="0"/>
  </w:num>
  <w:num w:numId="2" w16cid:durableId="369040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C0F"/>
    <w:rsid w:val="000119BE"/>
    <w:rsid w:val="00050C0F"/>
    <w:rsid w:val="00095EC1"/>
    <w:rsid w:val="00186573"/>
    <w:rsid w:val="001F112F"/>
    <w:rsid w:val="001F18CF"/>
    <w:rsid w:val="00247C22"/>
    <w:rsid w:val="0025699D"/>
    <w:rsid w:val="002E3185"/>
    <w:rsid w:val="00325D57"/>
    <w:rsid w:val="003E3CA0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A554A"/>
    <w:rsid w:val="00A0208E"/>
    <w:rsid w:val="00A63656"/>
    <w:rsid w:val="00A67238"/>
    <w:rsid w:val="00AA100D"/>
    <w:rsid w:val="00AE2859"/>
    <w:rsid w:val="00B10DAE"/>
    <w:rsid w:val="00BB2710"/>
    <w:rsid w:val="00BB3B60"/>
    <w:rsid w:val="00C3116A"/>
    <w:rsid w:val="00C34D94"/>
    <w:rsid w:val="00C35B5F"/>
    <w:rsid w:val="00C51925"/>
    <w:rsid w:val="00CD7C23"/>
    <w:rsid w:val="00D3395E"/>
    <w:rsid w:val="00D44A50"/>
    <w:rsid w:val="00D8326C"/>
    <w:rsid w:val="00E51F3C"/>
    <w:rsid w:val="00FB5530"/>
    <w:rsid w:val="00FC72AE"/>
    <w:rsid w:val="00FD7882"/>
    <w:rsid w:val="0D02FC59"/>
    <w:rsid w:val="24BB8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F234B"/>
  <w15:docId w15:val="{FDCA426D-F147-497E-BE84-CECCC54A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de\SiteOrder\OfficeMaler\A4-tomt-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2.xml><?xml version="1.0" encoding="utf-8"?>
<root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  <Tema xmlns="61a36edb-40aa-40b2-878f-cc79729f0d4b" xsi:nil="true"/>
    <_Flow_SignoffStatus xmlns="61a36edb-40aa-40b2-878f-cc79729f0d4b" xsi:nil="true"/>
    <lcf76f155ced4ddcb4097134ff3c332f xmlns="61a36edb-40aa-40b2-878f-cc79729f0d4b">
      <Terms xmlns="http://schemas.microsoft.com/office/infopath/2007/PartnerControls"/>
    </lcf76f155ced4ddcb4097134ff3c332f>
    <TaxCatchAll xmlns="c7d12493-96ee-42f8-bf63-ed4e3c155821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6AE159982BBA1644B7445CCA4A0B1E89" ma:contentTypeVersion="35" ma:contentTypeDescription="Felles innholdstype for Oslo Kommune" ma:contentTypeScope="" ma:versionID="fc096656a3fbdcce5d91575a589ed191">
  <xsd:schema xmlns:xsd="http://www.w3.org/2001/XMLSchema" xmlns:xs="http://www.w3.org/2001/XMLSchema" xmlns:p="http://schemas.microsoft.com/office/2006/metadata/properties" xmlns:ns2="7ed84371-acf6-4102-828c-2caf905b4736" xmlns:ns3="61a36edb-40aa-40b2-878f-cc79729f0d4b" xmlns:ns4="c7d12493-96ee-42f8-bf63-ed4e3c155821" targetNamespace="http://schemas.microsoft.com/office/2006/metadata/properties" ma:root="true" ma:fieldsID="eee7cf3ba1bc437ba4208abdfcc12a24" ns2:_="" ns3:_="" ns4:_="">
    <xsd:import namespace="7ed84371-acf6-4102-828c-2caf905b4736"/>
    <xsd:import namespace="61a36edb-40aa-40b2-878f-cc79729f0d4b"/>
    <xsd:import namespace="c7d12493-96ee-42f8-bf63-ed4e3c155821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Tema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_Flow_SignoffStatu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2" nillable="true" ma:displayName="Arkivverdig" ma:description="Skal dokumentet bli arkivert i virksomhetens arkivssytem?" ma:format="Dropdown" ma:indexed="true" ma:internalName="OK_Felles_Arkivverdig" ma:readOnly="false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36edb-40aa-40b2-878f-cc79729f0d4b" elementFormDefault="qualified">
    <xsd:import namespace="http://schemas.microsoft.com/office/2006/documentManagement/types"/>
    <xsd:import namespace="http://schemas.microsoft.com/office/infopath/2007/PartnerControls"/>
    <xsd:element name="Tema" ma:index="3" nillable="true" ma:displayName="Tema" ma:internalName="Tema" ma:readOnly="false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_Flow_SignoffStatus" ma:index="22" nillable="true" ma:displayName="Godkjenningsstatus" ma:internalName="Godkjenningsstatus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12493-96ee-42f8-bf63-ed4e3c15582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hidden="true" ma:internalName="SharedWithDetails" ma:readOnly="true">
      <xsd:simpleType>
        <xsd:restriction base="dms:Note"/>
      </xsd:simpleType>
    </xsd:element>
    <xsd:element name="TaxCatchAll" ma:index="26" nillable="true" ma:displayName="Taxonomy Catch All Column" ma:hidden="true" ma:list="{f0eff15a-a3d8-4d81-8ed1-5473aabd84ee}" ma:internalName="TaxCatchAll" ma:showField="CatchAllData" ma:web="c7d12493-96ee-42f8-bf63-ed4e3c1558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03C21C-765E-48E0-AB64-3B997452C3C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574E4637-66EA-41DC-98AD-D67D898780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C90B4B-82EB-4467-8685-C60EAE9892EF}">
  <ds:schemaRefs>
    <ds:schemaRef ds:uri="http://schemas.microsoft.com/office/2006/metadata/properties"/>
    <ds:schemaRef ds:uri="http://schemas.microsoft.com/office/infopath/2007/PartnerControls"/>
    <ds:schemaRef ds:uri="7ed84371-acf6-4102-828c-2caf905b4736"/>
    <ds:schemaRef ds:uri="61a36edb-40aa-40b2-878f-cc79729f0d4b"/>
    <ds:schemaRef ds:uri="c7d12493-96ee-42f8-bf63-ed4e3c155821"/>
  </ds:schemaRefs>
</ds:datastoreItem>
</file>

<file path=customXml/itemProps5.xml><?xml version="1.0" encoding="utf-8"?>
<ds:datastoreItem xmlns:ds="http://schemas.openxmlformats.org/officeDocument/2006/customXml" ds:itemID="{03511432-ABDD-4B96-9487-F64BD9797C3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8D9ABE3-4AB7-423A-B57B-68F7957B1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84371-acf6-4102-828c-2caf905b4736"/>
    <ds:schemaRef ds:uri="61a36edb-40aa-40b2-878f-cc79729f0d4b"/>
    <ds:schemaRef ds:uri="c7d12493-96ee-42f8-bf63-ed4e3c1558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A4-tomt-dokument.dotx</Template>
  <TotalTime>2</TotalTime>
  <Pages>2</Pages>
  <Words>75</Words>
  <Characters>398</Characters>
  <Application>Microsoft Office Word</Application>
  <DocSecurity>0</DocSecurity>
  <Lines>3</Lines>
  <Paragraphs>1</Paragraphs>
  <ScaleCrop>false</ScaleCrop>
  <Company>Oslo kommune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 inn i Domenet</dc:creator>
  <cp:lastModifiedBy>Øystein Syvertsen</cp:lastModifiedBy>
  <cp:revision>5</cp:revision>
  <dcterms:created xsi:type="dcterms:W3CDTF">2023-01-10T08:58:00Z</dcterms:created>
  <dcterms:modified xsi:type="dcterms:W3CDTF">2024-12-18T11:57:00Z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0x01010016F48F0717DDBC43A26F9C4EC94D925E006AE159982BBA1644B7445CCA4A0B1E89</vt:lpwstr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2023-01-10T08:58:27Z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d033dc13-c477-46ae-b24d-2894715e7fed</vt:lpwstr>
  </property>
  <property fmtid="{D5CDD505-2E9C-101B-9397-08002B2CF9AE}" pid="10" name="MSIP_Label_7a2396b7-5846-48ff-8468-5f49f8ad722a_ContentBits">
    <vt:lpwstr>0</vt:lpwstr>
  </property>
  <property fmtid="{D5CDD505-2E9C-101B-9397-08002B2CF9AE}" pid="11" name="MediaServiceImageTags">
    <vt:lpwstr/>
  </property>
</Properties>
</file>