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7707" w14:textId="2C9C7EE5" w:rsidR="00DC493B" w:rsidRDefault="00DC493B" w:rsidP="00DC493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</w:pPr>
      <w:r w:rsidRPr="00DC493B"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>I</w:t>
      </w:r>
      <w:r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>nformasjon om bygge- og anleggsstøy</w:t>
      </w:r>
      <w:r w:rsidRPr="00DC493B"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 xml:space="preserve">– GNR/BNR </w:t>
      </w:r>
      <w:r w:rsidR="00892401"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 xml:space="preserve">99/1 Aasta Hansteens vei 18-20 (tidligere GNR/BNR </w:t>
      </w:r>
      <w:r w:rsidRPr="00DC493B"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>101/165 A</w:t>
      </w:r>
      <w:r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 xml:space="preserve">sta Hansteens vei </w:t>
      </w:r>
      <w:r w:rsidRPr="00DC493B"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>2, 4 og 6</w:t>
      </w:r>
      <w:r w:rsidR="00892401"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  <w:t>)</w:t>
      </w:r>
    </w:p>
    <w:p w14:paraId="06BD783C" w14:textId="77777777" w:rsidR="00DC493B" w:rsidRPr="00DC493B" w:rsidRDefault="00DC493B" w:rsidP="00DC493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color w:val="2A2859" w:themeColor="text2"/>
          <w:sz w:val="28"/>
          <w:szCs w:val="32"/>
        </w:rPr>
      </w:pPr>
    </w:p>
    <w:p w14:paraId="547E5CBC" w14:textId="0B6A357A" w:rsidR="0095599F" w:rsidRDefault="00B702D4" w:rsidP="0095599F">
      <w:pPr>
        <w:pStyle w:val="Overskrift2"/>
      </w:pPr>
      <w:r>
        <w:t xml:space="preserve">Grunnarbeid, </w:t>
      </w:r>
      <w:proofErr w:type="spellStart"/>
      <w:r>
        <w:t>s</w:t>
      </w:r>
      <w:r w:rsidR="000B0EF7">
        <w:t>tøping</w:t>
      </w:r>
      <w:proofErr w:type="spellEnd"/>
      <w:r w:rsidR="000B0EF7">
        <w:t xml:space="preserve"> og </w:t>
      </w:r>
      <w:proofErr w:type="spellStart"/>
      <w:r w:rsidR="000B0EF7">
        <w:t>prefab</w:t>
      </w:r>
      <w:proofErr w:type="spellEnd"/>
      <w:r w:rsidR="000B0EF7">
        <w:t>-montering</w:t>
      </w:r>
      <w:r w:rsidR="00C105D6">
        <w:t xml:space="preserve"> i forbindelse med Stovner bad</w:t>
      </w:r>
    </w:p>
    <w:p w14:paraId="5214E765" w14:textId="50228839" w:rsidR="00AB3A28" w:rsidRDefault="00AB3A28" w:rsidP="00AB3A28">
      <w:r>
        <w:rPr>
          <w:noProof/>
        </w:rPr>
        <w:drawing>
          <wp:inline distT="0" distB="0" distL="0" distR="0" wp14:anchorId="57D0D430" wp14:editId="7FF3DF05">
            <wp:extent cx="6076377" cy="3979469"/>
            <wp:effectExtent l="0" t="0" r="635" b="2540"/>
            <wp:docPr id="1" name="Bilde 1" descr="Et bilde som inneholder tekst, kart, diagram, pla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kart, diagram, plan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2479" cy="39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4A081" w14:textId="3D199CEA" w:rsidR="0095599F" w:rsidRDefault="0095599F" w:rsidP="0095599F">
      <w:pPr>
        <w:pStyle w:val="Overskrift2"/>
      </w:pPr>
      <w:r w:rsidRPr="0095599F">
        <w:t>Informasjon om bygge- og anleggsstøy</w:t>
      </w:r>
    </w:p>
    <w:p w14:paraId="705FB0FB" w14:textId="7382F7EA" w:rsidR="000A5DC7" w:rsidRDefault="000B0EF7" w:rsidP="000B0EF7">
      <w:r>
        <w:t xml:space="preserve">I forbindelse med byggingen av Stovner bad </w:t>
      </w:r>
      <w:r w:rsidR="0025702C">
        <w:t xml:space="preserve">vil det foregå </w:t>
      </w:r>
      <w:r w:rsidR="00FE3AC1">
        <w:t xml:space="preserve">grunnarbeid, </w:t>
      </w:r>
      <w:proofErr w:type="spellStart"/>
      <w:r w:rsidR="0025702C">
        <w:t>støping</w:t>
      </w:r>
      <w:proofErr w:type="spellEnd"/>
      <w:r w:rsidR="0025702C">
        <w:t xml:space="preserve"> og montering av prefabrikkerte betongelementer på</w:t>
      </w:r>
      <w:r w:rsidR="002358BC">
        <w:t xml:space="preserve"> </w:t>
      </w:r>
      <w:proofErr w:type="spellStart"/>
      <w:r w:rsidR="002358BC">
        <w:t>Aastatunet</w:t>
      </w:r>
      <w:proofErr w:type="spellEnd"/>
      <w:r w:rsidR="002358BC">
        <w:t xml:space="preserve"> </w:t>
      </w:r>
      <w:r w:rsidR="00892401">
        <w:t>(</w:t>
      </w:r>
      <w:r w:rsidR="005A1FB3">
        <w:t xml:space="preserve">Aasta Hansteens vei 18-20, tidligere </w:t>
      </w:r>
      <w:r w:rsidR="002358BC">
        <w:t xml:space="preserve">Aasta Hansteens vei 2-4-6). Dette innebærer </w:t>
      </w:r>
      <w:r w:rsidR="00603E91">
        <w:t xml:space="preserve">maskinkjøring, </w:t>
      </w:r>
      <w:r w:rsidR="00B949C0">
        <w:t xml:space="preserve">kraning, </w:t>
      </w:r>
      <w:proofErr w:type="spellStart"/>
      <w:r w:rsidR="00B949C0">
        <w:t>støping</w:t>
      </w:r>
      <w:proofErr w:type="spellEnd"/>
      <w:r w:rsidR="00B949C0">
        <w:t xml:space="preserve"> og trafikk </w:t>
      </w:r>
      <w:r w:rsidR="003E4E30">
        <w:t xml:space="preserve">av betongbiler og andre leveranser. </w:t>
      </w:r>
      <w:r w:rsidR="00DC1AFB">
        <w:t xml:space="preserve">Arbeidet vil </w:t>
      </w:r>
      <w:r w:rsidR="00571B3D">
        <w:t xml:space="preserve">primært foregå mellom 07.00 og </w:t>
      </w:r>
      <w:r w:rsidR="00FE3AC1">
        <w:t>19.00</w:t>
      </w:r>
      <w:r w:rsidR="00230E3B">
        <w:t xml:space="preserve">, </w:t>
      </w:r>
      <w:r w:rsidR="00FE3AC1">
        <w:t>men det vil være behov for noe nattarbeid.</w:t>
      </w:r>
    </w:p>
    <w:p w14:paraId="01D6712B" w14:textId="2AF8F3BB" w:rsidR="003A45D8" w:rsidRDefault="003A45D8" w:rsidP="000B0EF7">
      <w:r>
        <w:t xml:space="preserve">Det vil utføres </w:t>
      </w:r>
      <w:r w:rsidR="00BE36AB">
        <w:t xml:space="preserve">sporadisk </w:t>
      </w:r>
      <w:r>
        <w:t>støyende arbeider i perioden 19.09.2023</w:t>
      </w:r>
      <w:r w:rsidR="00050973">
        <w:t xml:space="preserve"> til 31.12.2023 i tidsintervallene 23.00</w:t>
      </w:r>
      <w:r w:rsidR="00BE36AB">
        <w:t>-07.00</w:t>
      </w:r>
      <w:r w:rsidR="00512513">
        <w:t xml:space="preserve">. </w:t>
      </w:r>
      <w:r w:rsidR="00307C0A">
        <w:t xml:space="preserve">Bakgrunnen for nattarbeid er trafikkforhold knyttet til omlegging av </w:t>
      </w:r>
      <w:proofErr w:type="spellStart"/>
      <w:r w:rsidR="00307C0A">
        <w:t>Fossumveien</w:t>
      </w:r>
      <w:proofErr w:type="spellEnd"/>
      <w:r w:rsidR="00307C0A">
        <w:t xml:space="preserve">. I tillegg </w:t>
      </w:r>
      <w:r w:rsidR="004E4F46">
        <w:t xml:space="preserve">kan noe av arbeidet i nærheten av sporveien kreve at </w:t>
      </w:r>
      <w:r w:rsidR="00A0477F">
        <w:t xml:space="preserve">sporveien </w:t>
      </w:r>
      <w:r w:rsidR="00061C44">
        <w:t>stenges av. For at t-banen skal driftes som normalt må derfor arbeidet foregå på nattestid.</w:t>
      </w:r>
      <w:r w:rsidR="005A6BC1">
        <w:t xml:space="preserve"> </w:t>
      </w:r>
    </w:p>
    <w:p w14:paraId="2FFC0D58" w14:textId="07F03228" w:rsidR="00277A7A" w:rsidRDefault="005567C8" w:rsidP="000B0EF7">
      <w:r>
        <w:t xml:space="preserve">Foreløpig er følgende dato for nattarbeid klart, men eventuelle andre datoer vil varsles med egne skriv. </w:t>
      </w:r>
    </w:p>
    <w:p w14:paraId="12EBAB2A" w14:textId="510FBD42" w:rsidR="004D691C" w:rsidRPr="005F6D63" w:rsidRDefault="00775BFC" w:rsidP="004D691C">
      <w:pPr>
        <w:pStyle w:val="Listeavsnitt"/>
        <w:numPr>
          <w:ilvl w:val="0"/>
          <w:numId w:val="7"/>
        </w:numPr>
        <w:rPr>
          <w:sz w:val="20"/>
          <w:szCs w:val="20"/>
        </w:rPr>
      </w:pPr>
      <w:r w:rsidRPr="005F6D63">
        <w:rPr>
          <w:sz w:val="20"/>
          <w:szCs w:val="20"/>
        </w:rPr>
        <w:t xml:space="preserve">Fresing og </w:t>
      </w:r>
      <w:r w:rsidR="00EC3AA4" w:rsidRPr="005F6D63">
        <w:rPr>
          <w:sz w:val="20"/>
          <w:szCs w:val="20"/>
        </w:rPr>
        <w:t xml:space="preserve">fjerning av asfalt </w:t>
      </w:r>
      <w:r w:rsidR="00121566" w:rsidRPr="005F6D63">
        <w:rPr>
          <w:sz w:val="20"/>
          <w:szCs w:val="20"/>
        </w:rPr>
        <w:t xml:space="preserve">på </w:t>
      </w:r>
      <w:proofErr w:type="spellStart"/>
      <w:r w:rsidR="00121566" w:rsidRPr="005F6D63">
        <w:rPr>
          <w:sz w:val="20"/>
          <w:szCs w:val="20"/>
        </w:rPr>
        <w:t>Fossumveien</w:t>
      </w:r>
      <w:proofErr w:type="spellEnd"/>
      <w:r w:rsidR="00121566" w:rsidRPr="005F6D63">
        <w:rPr>
          <w:sz w:val="20"/>
          <w:szCs w:val="20"/>
        </w:rPr>
        <w:t>. Natt til 01.11.2</w:t>
      </w:r>
      <w:r w:rsidR="0070364F" w:rsidRPr="005F6D63">
        <w:rPr>
          <w:sz w:val="20"/>
          <w:szCs w:val="20"/>
        </w:rPr>
        <w:t>023</w:t>
      </w:r>
      <w:r w:rsidR="005F6D63">
        <w:rPr>
          <w:sz w:val="20"/>
          <w:szCs w:val="20"/>
        </w:rPr>
        <w:t>.</w:t>
      </w:r>
    </w:p>
    <w:p w14:paraId="416BA37F" w14:textId="064744F8" w:rsidR="00434B5B" w:rsidRDefault="00434B5B" w:rsidP="00434B5B">
      <w:pPr>
        <w:ind w:left="360"/>
      </w:pPr>
      <w:r>
        <w:lastRenderedPageBreak/>
        <w:t xml:space="preserve">Det vil ikke foregå sterkt støyende arbeider </w:t>
      </w:r>
      <w:r w:rsidR="00BB6372">
        <w:t>i denne perioden.</w:t>
      </w:r>
      <w:r w:rsidR="00BB6372">
        <w:br/>
      </w:r>
      <w:r w:rsidR="00BB6372" w:rsidRPr="00BB6372">
        <w:t xml:space="preserve">Eksempel på sterkt støyende arbeid kan være: sprengning, banking, </w:t>
      </w:r>
      <w:proofErr w:type="spellStart"/>
      <w:r w:rsidR="00BB6372" w:rsidRPr="00BB6372">
        <w:t>spunting</w:t>
      </w:r>
      <w:proofErr w:type="spellEnd"/>
      <w:r w:rsidR="00BB6372" w:rsidRPr="00BB6372">
        <w:t xml:space="preserve">, pigging, </w:t>
      </w:r>
      <w:proofErr w:type="spellStart"/>
      <w:r w:rsidR="00BB6372" w:rsidRPr="00BB6372">
        <w:t>peling</w:t>
      </w:r>
      <w:proofErr w:type="spellEnd"/>
      <w:r w:rsidR="00BB6372" w:rsidRPr="00BB6372">
        <w:t>, bruk av presslufthammer/-bor, metallstøt, håndtering av steinmasser, saging i stein, betong m.m. og arbeider</w:t>
      </w:r>
      <w:r w:rsidR="00C62FED">
        <w:t xml:space="preserve"> </w:t>
      </w:r>
      <w:r w:rsidR="00C62FED" w:rsidRPr="00C62FED">
        <w:t xml:space="preserve">nærmere enn 50 m fra bygning med støyfølsom bruk. Arbeidsoperasjoner som </w:t>
      </w:r>
      <w:proofErr w:type="gramStart"/>
      <w:r w:rsidR="00C62FED" w:rsidRPr="00C62FED">
        <w:t>genererer</w:t>
      </w:r>
      <w:proofErr w:type="gramEnd"/>
      <w:r w:rsidR="00C62FED" w:rsidRPr="00C62FED">
        <w:t xml:space="preserve"> impulsiv støy regnes som sterkt støyende. Impulsiv støy er kortvarige, støtvise lydtrykk med varighet på under 1 sekund.</w:t>
      </w:r>
    </w:p>
    <w:p w14:paraId="1AF86DF9" w14:textId="1D698851" w:rsidR="00C62FED" w:rsidRDefault="00C62FED" w:rsidP="00C62FED">
      <w:pPr>
        <w:ind w:left="360"/>
      </w:pPr>
      <w:r>
        <w:t>Det er gjennomført støyprognoser</w:t>
      </w:r>
      <w:r w:rsidR="008F1F06">
        <w:t>.</w:t>
      </w:r>
      <w:r>
        <w:br/>
        <w:t>Det er planlagt</w:t>
      </w:r>
      <w:r w:rsidR="005765E2">
        <w:t xml:space="preserve"> støymålinger i forbindelse med de støyende arbeidene</w:t>
      </w:r>
      <w:r w:rsidR="008F1F06">
        <w:t>.</w:t>
      </w:r>
    </w:p>
    <w:p w14:paraId="56EF37D6" w14:textId="1EE15EBC" w:rsidR="008F1F06" w:rsidRDefault="008F1F06" w:rsidP="00C62FED">
      <w:pPr>
        <w:ind w:left="360"/>
        <w:rPr>
          <w:b/>
          <w:bCs/>
        </w:rPr>
      </w:pPr>
      <w:r>
        <w:rPr>
          <w:b/>
          <w:bCs/>
        </w:rPr>
        <w:t>Vi skal gjøre følgende for å redusere ulempene:</w:t>
      </w:r>
    </w:p>
    <w:p w14:paraId="7F11E9A1" w14:textId="77777777" w:rsidR="00092E5F" w:rsidRPr="00092E5F" w:rsidRDefault="008F1F06" w:rsidP="00092E5F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092E5F">
        <w:rPr>
          <w:sz w:val="20"/>
          <w:szCs w:val="20"/>
        </w:rPr>
        <w:t>Vi vil ha dialog med virksomheter som blir berørt.</w:t>
      </w:r>
    </w:p>
    <w:p w14:paraId="0224B77A" w14:textId="44712ABF" w:rsidR="008F1F06" w:rsidRDefault="008F1F06" w:rsidP="00EC64E3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092E5F">
        <w:rPr>
          <w:sz w:val="20"/>
          <w:szCs w:val="20"/>
        </w:rPr>
        <w:t xml:space="preserve"> Vi vil etablere fysiske skjermingstiltak ved lydkilde (for eksempel lyd- og støvhette på pigghammer og bormaskin, mobile og permanente støyskjermer).</w:t>
      </w:r>
    </w:p>
    <w:p w14:paraId="3D12D31C" w14:textId="22F7E212" w:rsidR="00EC64E3" w:rsidRPr="00EC64E3" w:rsidRDefault="00EC64E3" w:rsidP="00EC64E3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Vi vil ikke drive støyende aktiviteter i helgene eller på helligdager.</w:t>
      </w:r>
    </w:p>
    <w:p w14:paraId="371D9248" w14:textId="6E92E73A" w:rsidR="0095599F" w:rsidRPr="007C6C68" w:rsidRDefault="0095599F" w:rsidP="0095599F">
      <w:r w:rsidRPr="007C6C68">
        <w:rPr>
          <w:rStyle w:val="Overskrift2Tegn"/>
          <w:color w:val="auto"/>
        </w:rPr>
        <w:t>Andre forebyggende tiltak</w:t>
      </w:r>
      <w:r w:rsidRPr="007C6C68">
        <w:br/>
      </w:r>
      <w:r w:rsidR="004D691C" w:rsidRPr="007C6C68">
        <w:t>Det er planlagt for rystelsesmålinger og støymålinger under prosessen for å overvåke dette.</w:t>
      </w:r>
    </w:p>
    <w:p w14:paraId="7D27DB1C" w14:textId="77777777" w:rsidR="0095599F" w:rsidRPr="007C6C68" w:rsidRDefault="0095599F" w:rsidP="0095599F">
      <w:pPr>
        <w:pStyle w:val="Overskrift2"/>
        <w:rPr>
          <w:color w:val="auto"/>
        </w:rPr>
      </w:pPr>
      <w:r w:rsidRPr="007C6C68">
        <w:rPr>
          <w:color w:val="auto"/>
        </w:rPr>
        <w:t xml:space="preserve">Vi vil holde deg oppdatert om endringer i arbeidstid eller liknende på følgende måter: </w:t>
      </w:r>
    </w:p>
    <w:p w14:paraId="04819F2A" w14:textId="4D5ACC5A" w:rsidR="0095599F" w:rsidRPr="007C6C68" w:rsidRDefault="0095599F" w:rsidP="0095599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7C6C68">
        <w:rPr>
          <w:sz w:val="20"/>
          <w:szCs w:val="20"/>
        </w:rPr>
        <w:t>E-post, brev/personlig informasjon til de mest berørte naboene</w:t>
      </w:r>
    </w:p>
    <w:p w14:paraId="7BC3BAE9" w14:textId="77777777" w:rsidR="0095599F" w:rsidRPr="007C6C68" w:rsidRDefault="0095599F" w:rsidP="0095599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7C6C68">
        <w:rPr>
          <w:sz w:val="20"/>
          <w:szCs w:val="20"/>
        </w:rPr>
        <w:t>Oppslag ved byggeplassen</w:t>
      </w:r>
    </w:p>
    <w:p w14:paraId="606BC5B9" w14:textId="77777777" w:rsidR="004D691C" w:rsidRPr="007C6C68" w:rsidRDefault="0095599F" w:rsidP="0095599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7C6C68">
        <w:rPr>
          <w:sz w:val="20"/>
          <w:szCs w:val="20"/>
        </w:rPr>
        <w:t>Oppslag ved leilighetsoppganger</w:t>
      </w:r>
    </w:p>
    <w:p w14:paraId="6BF72ACE" w14:textId="647EF224" w:rsidR="00C105D6" w:rsidRPr="007C6C68" w:rsidRDefault="004D691C" w:rsidP="0095599F">
      <w:pPr>
        <w:pStyle w:val="Listeavsnitt"/>
        <w:numPr>
          <w:ilvl w:val="0"/>
          <w:numId w:val="5"/>
        </w:numPr>
        <w:rPr>
          <w:sz w:val="20"/>
          <w:szCs w:val="20"/>
        </w:rPr>
        <w:sectPr w:rsidR="00C105D6" w:rsidRPr="007C6C68" w:rsidSect="00C105D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694" w:right="1338" w:bottom="2245" w:left="1298" w:header="1276" w:footer="1170" w:gutter="0"/>
          <w:cols w:space="708"/>
          <w:titlePg/>
          <w:docGrid w:linePitch="360"/>
        </w:sectPr>
      </w:pPr>
      <w:r w:rsidRPr="007C6C68">
        <w:rPr>
          <w:sz w:val="20"/>
          <w:szCs w:val="20"/>
        </w:rPr>
        <w:t xml:space="preserve">Prosjektets hjemmeside: https://www.oslo.kommune.no/slik-bygger-vi-oslo/stovner-bad/ </w:t>
      </w:r>
    </w:p>
    <w:p w14:paraId="7C487CD4" w14:textId="2D2EB3C6" w:rsidR="0095599F" w:rsidRPr="005A1FB3" w:rsidRDefault="0095599F" w:rsidP="0095599F">
      <w:r w:rsidRPr="005A1FB3">
        <w:rPr>
          <w:b/>
          <w:bCs/>
        </w:rPr>
        <w:t>Kontaktperson Byggherr</w:t>
      </w:r>
      <w:r w:rsidR="00C105D6" w:rsidRPr="005A1FB3">
        <w:rPr>
          <w:b/>
          <w:bCs/>
        </w:rPr>
        <w:t>e/</w:t>
      </w:r>
      <w:r w:rsidRPr="005A1FB3">
        <w:rPr>
          <w:b/>
          <w:bCs/>
        </w:rPr>
        <w:t>tiltakshaver</w:t>
      </w:r>
      <w:r w:rsidRPr="005A1FB3">
        <w:t xml:space="preserve"> </w:t>
      </w:r>
      <w:r w:rsidRPr="005A1FB3">
        <w:br/>
      </w:r>
      <w:r w:rsidR="00892401" w:rsidRPr="005A1FB3">
        <w:t>Espen Foss Johansen</w:t>
      </w:r>
      <w:r w:rsidRPr="005A1FB3">
        <w:br/>
        <w:t>Oslobygg KF</w:t>
      </w:r>
      <w:r w:rsidRPr="005A1FB3">
        <w:br/>
      </w:r>
      <w:r w:rsidR="00892401" w:rsidRPr="005A1FB3">
        <w:t>e</w:t>
      </w:r>
      <w:r w:rsidR="009406AD" w:rsidRPr="005A1FB3">
        <w:t>spen</w:t>
      </w:r>
      <w:r w:rsidR="00892401" w:rsidRPr="005A1FB3">
        <w:t>.foss.johansen@obf.oslo.kommune.no</w:t>
      </w:r>
    </w:p>
    <w:p w14:paraId="3D2F9B73" w14:textId="48A74E40" w:rsidR="00C105D6" w:rsidRPr="00273336" w:rsidRDefault="0095599F" w:rsidP="00C105D6">
      <w:pPr>
        <w:sectPr w:rsidR="00C105D6" w:rsidRPr="00273336" w:rsidSect="00C105D6">
          <w:type w:val="continuous"/>
          <w:pgSz w:w="11906" w:h="16838"/>
          <w:pgMar w:top="2694" w:right="1338" w:bottom="2245" w:left="1298" w:header="1276" w:footer="1170" w:gutter="0"/>
          <w:cols w:num="2" w:space="708"/>
          <w:titlePg/>
          <w:docGrid w:linePitch="360"/>
        </w:sectPr>
      </w:pPr>
      <w:r w:rsidRPr="00273336">
        <w:rPr>
          <w:b/>
          <w:bCs/>
        </w:rPr>
        <w:t>Nabokontakt ved anleggsstedet</w:t>
      </w:r>
      <w:r w:rsidRPr="00273336">
        <w:t xml:space="preserve"> </w:t>
      </w:r>
      <w:r w:rsidRPr="00273336">
        <w:br/>
      </w:r>
      <w:r w:rsidR="009542EC" w:rsidRPr="00273336">
        <w:t>Frida Forseth Westrum</w:t>
      </w:r>
      <w:r w:rsidRPr="00273336">
        <w:br/>
        <w:t>NCC</w:t>
      </w:r>
      <w:r w:rsidRPr="00273336">
        <w:br/>
      </w:r>
      <w:r w:rsidR="009542EC" w:rsidRPr="00273336">
        <w:t>frida.westrum@ncc.</w:t>
      </w:r>
      <w:r w:rsidR="00273336" w:rsidRPr="00273336">
        <w:t>no</w:t>
      </w:r>
    </w:p>
    <w:p w14:paraId="3900056E" w14:textId="772CF0D3" w:rsidR="004D691C" w:rsidRDefault="004D691C">
      <w:pPr>
        <w:spacing w:after="160" w:line="259" w:lineRule="auto"/>
        <w:rPr>
          <w:rFonts w:asciiTheme="majorHAnsi" w:eastAsiaTheme="majorEastAsia" w:hAnsiTheme="majorHAnsi" w:cstheme="majorBidi"/>
          <w:b/>
          <w:color w:val="000000" w:themeColor="text1"/>
          <w:szCs w:val="26"/>
        </w:rPr>
      </w:pPr>
    </w:p>
    <w:p w14:paraId="7A7A6EEA" w14:textId="3CFC3E54" w:rsidR="00016C63" w:rsidRPr="00273336" w:rsidRDefault="00016C63" w:rsidP="00016C63">
      <w:pPr>
        <w:rPr>
          <w:b/>
          <w:bCs/>
          <w:szCs w:val="20"/>
        </w:rPr>
      </w:pPr>
      <w:r w:rsidRPr="00016C63">
        <w:rPr>
          <w:b/>
          <w:bCs/>
        </w:rPr>
        <w:t>Regelverk</w:t>
      </w:r>
      <w:r>
        <w:rPr>
          <w:b/>
          <w:bCs/>
        </w:rPr>
        <w:br/>
      </w:r>
      <w:r w:rsidRPr="00273336">
        <w:rPr>
          <w:szCs w:val="20"/>
        </w:rPr>
        <w:t>Oslo kommune har gitt dispensasjon fra bestemmelsene om bygge- og anleggsstøy i forskrift om begrensning av støy i Oslo kommune. Dispensasjon er gitt på bakgrunn av at det er kortvarige</w:t>
      </w:r>
      <w:r w:rsidR="00CE0EDF" w:rsidRPr="00273336">
        <w:rPr>
          <w:b/>
          <w:bCs/>
          <w:szCs w:val="20"/>
        </w:rPr>
        <w:t xml:space="preserve"> </w:t>
      </w:r>
      <w:r w:rsidRPr="00273336">
        <w:rPr>
          <w:szCs w:val="20"/>
        </w:rPr>
        <w:t>arbeider, arbeider som ivaretar vesentlige samfunnsmessige interesser, eller det foreligger andre særlige grunner.</w:t>
      </w:r>
    </w:p>
    <w:p w14:paraId="43AD30A1" w14:textId="77777777" w:rsidR="00CE0EDF" w:rsidRPr="00273336" w:rsidRDefault="00016C63" w:rsidP="00016C63">
      <w:pPr>
        <w:rPr>
          <w:szCs w:val="20"/>
        </w:rPr>
      </w:pPr>
      <w:r w:rsidRPr="00273336">
        <w:rPr>
          <w:szCs w:val="20"/>
        </w:rPr>
        <w:t>Det er stilt krav til følgende vilkår i dispensasjonen:</w:t>
      </w:r>
    </w:p>
    <w:p w14:paraId="2B9AF4E1" w14:textId="77777777" w:rsidR="00CE0EDF" w:rsidRPr="00273336" w:rsidRDefault="00016C63" w:rsidP="00016C63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273336">
        <w:rPr>
          <w:sz w:val="20"/>
          <w:szCs w:val="20"/>
        </w:rPr>
        <w:t>Arbeidene må gjennomføres som beskrevet i søknad</w:t>
      </w:r>
      <w:r w:rsidR="00CE0EDF" w:rsidRPr="00273336">
        <w:rPr>
          <w:sz w:val="20"/>
          <w:szCs w:val="20"/>
        </w:rPr>
        <w:t>.</w:t>
      </w:r>
    </w:p>
    <w:p w14:paraId="19E5A53F" w14:textId="77777777" w:rsidR="00273336" w:rsidRPr="00273336" w:rsidRDefault="00016C63" w:rsidP="00016C63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273336">
        <w:rPr>
          <w:sz w:val="20"/>
          <w:szCs w:val="20"/>
        </w:rPr>
        <w:t>Arbeidene må gjennomføres så skånsomt som mulig og ikke bidra til helseskadelig støy for omgivelsene.</w:t>
      </w:r>
    </w:p>
    <w:p w14:paraId="372C8FC1" w14:textId="77777777" w:rsidR="00273336" w:rsidRPr="00273336" w:rsidRDefault="00016C63" w:rsidP="00016C63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273336">
        <w:rPr>
          <w:sz w:val="20"/>
          <w:szCs w:val="20"/>
        </w:rPr>
        <w:t>Berørte naboer skal i god tid ha informasjon om arbeidene, kontaktopplysninger, konsekvensene og andre planlagte avbøtende tiltak. Bydelen skal ha kopi av gjeldende naboinformasjon</w:t>
      </w:r>
      <w:r w:rsidR="00273336" w:rsidRPr="00273336">
        <w:rPr>
          <w:sz w:val="20"/>
          <w:szCs w:val="20"/>
        </w:rPr>
        <w:t>.</w:t>
      </w:r>
    </w:p>
    <w:p w14:paraId="7C89578E" w14:textId="586F0C02" w:rsidR="00016C63" w:rsidRPr="00273336" w:rsidRDefault="00016C63" w:rsidP="00016C63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273336">
        <w:rPr>
          <w:sz w:val="20"/>
          <w:szCs w:val="20"/>
        </w:rPr>
        <w:t>Håndtering av støy til omgivelsene skal være innarbeidet i internkontrollsystemet.</w:t>
      </w:r>
    </w:p>
    <w:p w14:paraId="7AEDF059" w14:textId="3BF0DA79" w:rsidR="0095599F" w:rsidRPr="00273336" w:rsidRDefault="00016C63" w:rsidP="00016C63">
      <w:pPr>
        <w:rPr>
          <w:szCs w:val="20"/>
        </w:rPr>
      </w:pPr>
      <w:r w:rsidRPr="00273336">
        <w:rPr>
          <w:szCs w:val="20"/>
        </w:rPr>
        <w:t>Du kan kontakte Bydel Stovner på tlf. 2180 2180 om du har spørsmål til regelverket eller dispensasjonen som er gitt. Dispensasjonsvedtaket og dokumenter knyttet til søknaden kan hentes fra kommunens e-Innsyn.</w:t>
      </w:r>
    </w:p>
    <w:sectPr w:rsidR="0095599F" w:rsidRPr="00273336" w:rsidSect="0095599F">
      <w:type w:val="continuous"/>
      <w:pgSz w:w="11906" w:h="16838"/>
      <w:pgMar w:top="2694" w:right="1338" w:bottom="2245" w:left="1298" w:header="1276" w:footer="1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C4F08" w14:textId="77777777" w:rsidR="00283468" w:rsidRDefault="00283468" w:rsidP="005D093C">
      <w:pPr>
        <w:spacing w:after="0" w:line="240" w:lineRule="auto"/>
      </w:pPr>
      <w:r>
        <w:separator/>
      </w:r>
    </w:p>
  </w:endnote>
  <w:endnote w:type="continuationSeparator" w:id="0">
    <w:p w14:paraId="493E1D92" w14:textId="77777777" w:rsidR="00283468" w:rsidRDefault="00283468" w:rsidP="005D093C">
      <w:pPr>
        <w:spacing w:after="0" w:line="240" w:lineRule="auto"/>
      </w:pPr>
      <w:r>
        <w:continuationSeparator/>
      </w:r>
    </w:p>
  </w:endnote>
  <w:endnote w:type="continuationNotice" w:id="1">
    <w:p w14:paraId="214D811E" w14:textId="77777777" w:rsidR="00283468" w:rsidRDefault="002834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slo Sans Office">
    <w:altName w:val="Cambria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52A2" w14:textId="77777777" w:rsidR="004D691C" w:rsidRDefault="004D691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82A2" w14:textId="77777777" w:rsidR="008B7DC5" w:rsidRPr="00231ED5" w:rsidRDefault="008B7DC5" w:rsidP="00C75F72">
    <w:pPr>
      <w:pStyle w:val="Bunntekst"/>
    </w:pPr>
    <w:r w:rsidRPr="00231ED5">
      <w:t xml:space="preserve">Side </w:t>
    </w:r>
    <w:r w:rsidRPr="00231ED5">
      <w:fldChar w:fldCharType="begin"/>
    </w:r>
    <w:r w:rsidRPr="00231ED5">
      <w:instrText>PAGE  \* Arabic  \* MERGEFORMAT</w:instrText>
    </w:r>
    <w:r w:rsidRPr="00231ED5">
      <w:fldChar w:fldCharType="separate"/>
    </w:r>
    <w:r w:rsidRPr="00231ED5">
      <w:t>1</w:t>
    </w:r>
    <w:r w:rsidRPr="00231ED5">
      <w:fldChar w:fldCharType="end"/>
    </w:r>
    <w:r w:rsidRPr="00231ED5">
      <w:t xml:space="preserve"> av </w:t>
    </w:r>
    <w:fldSimple w:instr="NUMPAGES  \* Arabic  \* MERGEFORMAT">
      <w:r w:rsidRPr="00231ED5"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5"/>
      <w:gridCol w:w="3395"/>
      <w:gridCol w:w="3113"/>
      <w:gridCol w:w="2849"/>
    </w:tblGrid>
    <w:tr w:rsidR="008B7DC5" w:rsidRPr="00DE1938" w14:paraId="2DDD2694" w14:textId="77777777" w:rsidTr="008B7DC5">
      <w:trPr>
        <w:trHeight w:val="20"/>
      </w:trPr>
      <w:tc>
        <w:tcPr>
          <w:tcW w:w="425" w:type="dxa"/>
          <w:vMerge w:val="restart"/>
        </w:tcPr>
        <w:p w14:paraId="6F9F8B86" w14:textId="77777777" w:rsidR="008B7DC5" w:rsidRPr="00DE1938" w:rsidRDefault="008B7DC5" w:rsidP="00DA28E2">
          <w:pPr>
            <w:pStyle w:val="Bunntekst"/>
            <w:jc w:val="right"/>
          </w:pPr>
          <w:bookmarkStart w:id="0" w:name="bunntekst"/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74D7EA27" wp14:editId="1A3EDC2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34" name="Bild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56B894EE" w14:textId="77777777" w:rsidR="008B7DC5" w:rsidRPr="00DE1938" w:rsidRDefault="008B7DC5" w:rsidP="00DA28E2">
          <w:pPr>
            <w:spacing w:line="192" w:lineRule="auto"/>
            <w:rPr>
              <w:noProof/>
            </w:rPr>
          </w:pPr>
        </w:p>
      </w:tc>
      <w:tc>
        <w:tcPr>
          <w:tcW w:w="3395" w:type="dxa"/>
        </w:tcPr>
        <w:p w14:paraId="0236550B" w14:textId="77777777" w:rsidR="008B7DC5" w:rsidRPr="00DE1938" w:rsidRDefault="008B7DC5" w:rsidP="00DA28E2">
          <w:pPr>
            <w:pStyle w:val="Bunntekst"/>
            <w:rPr>
              <w:rStyle w:val="Sterk"/>
            </w:rPr>
          </w:pPr>
        </w:p>
      </w:tc>
      <w:tc>
        <w:tcPr>
          <w:tcW w:w="3113" w:type="dxa"/>
        </w:tcPr>
        <w:p w14:paraId="79692DA8" w14:textId="77777777" w:rsidR="008B7DC5" w:rsidRPr="00DE1938" w:rsidRDefault="008B7DC5" w:rsidP="00DA28E2">
          <w:pPr>
            <w:pStyle w:val="Bunntekst"/>
          </w:pPr>
        </w:p>
      </w:tc>
      <w:tc>
        <w:tcPr>
          <w:tcW w:w="2849" w:type="dxa"/>
        </w:tcPr>
        <w:p w14:paraId="53097BBF" w14:textId="77777777" w:rsidR="008B7DC5" w:rsidRPr="00DE1938" w:rsidRDefault="008B7DC5" w:rsidP="00DA28E2">
          <w:pPr>
            <w:pStyle w:val="Bunntekst"/>
          </w:pPr>
        </w:p>
      </w:tc>
    </w:tr>
    <w:tr w:rsidR="008B7DC5" w:rsidRPr="00DE1938" w14:paraId="2DE7E20C" w14:textId="77777777" w:rsidTr="008B7DC5">
      <w:tc>
        <w:tcPr>
          <w:tcW w:w="425" w:type="dxa"/>
          <w:vMerge/>
        </w:tcPr>
        <w:p w14:paraId="181DCD97" w14:textId="77777777" w:rsidR="008B7DC5" w:rsidRPr="00DE1938" w:rsidRDefault="008B7DC5" w:rsidP="001A30B4">
          <w:pPr>
            <w:spacing w:line="192" w:lineRule="auto"/>
          </w:pPr>
        </w:p>
      </w:tc>
      <w:tc>
        <w:tcPr>
          <w:tcW w:w="3395" w:type="dxa"/>
        </w:tcPr>
        <w:p w14:paraId="4A64DAD1" w14:textId="77777777" w:rsidR="008B7DC5" w:rsidRPr="008B7DC5" w:rsidRDefault="008B7DC5" w:rsidP="008B7DC5">
          <w:pPr>
            <w:pStyle w:val="Bunntekst"/>
            <w:rPr>
              <w:rStyle w:val="Sterk"/>
            </w:rPr>
          </w:pPr>
          <w:r w:rsidRPr="008B7DC5">
            <w:rPr>
              <w:rStyle w:val="Sterk"/>
            </w:rPr>
            <w:t>Oslobygg KF</w:t>
          </w:r>
        </w:p>
        <w:p w14:paraId="1A2B7046" w14:textId="77777777" w:rsidR="008B7DC5" w:rsidRPr="008B7DC5" w:rsidRDefault="008B7DC5" w:rsidP="008B7DC5">
          <w:pPr>
            <w:pStyle w:val="Bunntekst"/>
            <w:rPr>
              <w:rStyle w:val="Sterk"/>
            </w:rPr>
          </w:pPr>
          <w:r w:rsidRPr="008B7DC5">
            <w:rPr>
              <w:rStyle w:val="Sterk"/>
            </w:rPr>
            <w:t>Oslo kommune</w:t>
          </w:r>
        </w:p>
        <w:p w14:paraId="0F7EF9EF" w14:textId="77777777" w:rsidR="008B7DC5" w:rsidRPr="008B7DC5" w:rsidRDefault="008B7DC5" w:rsidP="008B7DC5">
          <w:pPr>
            <w:pStyle w:val="Bunntekst"/>
            <w:rPr>
              <w:rStyle w:val="Sterk"/>
            </w:rPr>
          </w:pPr>
        </w:p>
        <w:p w14:paraId="15470AC3" w14:textId="77777777" w:rsidR="008B7DC5" w:rsidRPr="00DE1938" w:rsidRDefault="008B7DC5" w:rsidP="008B7DC5">
          <w:pPr>
            <w:pStyle w:val="Bunntekst"/>
            <w:rPr>
              <w:rStyle w:val="Sterk"/>
            </w:rPr>
          </w:pPr>
          <w:r w:rsidRPr="008B7DC5">
            <w:rPr>
              <w:rStyle w:val="Sterk"/>
            </w:rPr>
            <w:t>oslo.kommune.no/oslobygg</w:t>
          </w:r>
        </w:p>
      </w:tc>
      <w:tc>
        <w:tcPr>
          <w:tcW w:w="3113" w:type="dxa"/>
        </w:tcPr>
        <w:p w14:paraId="61749283" w14:textId="77777777" w:rsidR="008B7DC5" w:rsidRPr="00DE1938" w:rsidRDefault="008B7DC5" w:rsidP="001A30B4">
          <w:pPr>
            <w:pStyle w:val="Bunntekst"/>
          </w:pPr>
          <w:r w:rsidRPr="00DE1938">
            <w:t>Besøksadresse:</w:t>
          </w:r>
        </w:p>
        <w:p w14:paraId="502583DB" w14:textId="77777777" w:rsidR="008B7DC5" w:rsidRPr="00DE1938" w:rsidRDefault="008B7DC5" w:rsidP="001A30B4">
          <w:pPr>
            <w:pStyle w:val="Bunntekst"/>
          </w:pPr>
          <w:r w:rsidRPr="00DE1938">
            <w:t>G</w:t>
          </w:r>
          <w:r>
            <w:t>renseveien 78C</w:t>
          </w:r>
          <w:r w:rsidRPr="00DE1938">
            <w:t>, 0</w:t>
          </w:r>
          <w:r>
            <w:t>663</w:t>
          </w:r>
          <w:r w:rsidRPr="00DE1938">
            <w:t xml:space="preserve"> Oslo</w:t>
          </w:r>
        </w:p>
        <w:p w14:paraId="4A404159" w14:textId="77777777" w:rsidR="008B7DC5" w:rsidRPr="00DE1938" w:rsidRDefault="008B7DC5" w:rsidP="001A30B4">
          <w:pPr>
            <w:pStyle w:val="Bunntekst"/>
          </w:pPr>
          <w:r w:rsidRPr="00DE1938">
            <w:t>Postadresse:</w:t>
          </w:r>
        </w:p>
        <w:p w14:paraId="1E17D68A" w14:textId="77777777" w:rsidR="008B7DC5" w:rsidRPr="00DE1938" w:rsidRDefault="008B7DC5" w:rsidP="001A30B4">
          <w:pPr>
            <w:pStyle w:val="Bunntekst"/>
          </w:pPr>
          <w:r w:rsidRPr="00DE1938">
            <w:t>P</w:t>
          </w:r>
          <w:r>
            <w:t>ostboks</w:t>
          </w:r>
          <w:r w:rsidRPr="00DE1938">
            <w:t xml:space="preserve"> </w:t>
          </w:r>
          <w:r>
            <w:t>6391 Etterstad</w:t>
          </w:r>
          <w:r w:rsidRPr="00DE1938">
            <w:t>, 0</w:t>
          </w:r>
          <w:r>
            <w:t>604</w:t>
          </w:r>
          <w:r w:rsidRPr="00DE1938">
            <w:t xml:space="preserve"> Oslo</w:t>
          </w:r>
        </w:p>
      </w:tc>
      <w:tc>
        <w:tcPr>
          <w:tcW w:w="2849" w:type="dxa"/>
        </w:tcPr>
        <w:p w14:paraId="138E327E" w14:textId="77777777" w:rsidR="008B7DC5" w:rsidRPr="00DE1938" w:rsidRDefault="008B7DC5" w:rsidP="001A30B4">
          <w:pPr>
            <w:pStyle w:val="Bunntekst"/>
          </w:pPr>
          <w:r w:rsidRPr="00DE1938">
            <w:t xml:space="preserve">Telefon: +47 </w:t>
          </w:r>
          <w:r>
            <w:t>21 80 21 80</w:t>
          </w:r>
        </w:p>
        <w:p w14:paraId="5133D4C1" w14:textId="77777777" w:rsidR="008B7DC5" w:rsidRPr="00DE1938" w:rsidRDefault="008B7DC5" w:rsidP="001A30B4">
          <w:pPr>
            <w:pStyle w:val="Bunntekst"/>
          </w:pPr>
          <w:r w:rsidRPr="00DE1938">
            <w:t>postmottak@</w:t>
          </w:r>
          <w:r>
            <w:t>obf</w:t>
          </w:r>
          <w:r w:rsidRPr="00DE1938">
            <w:t>.oslo.kommune.no</w:t>
          </w:r>
        </w:p>
        <w:p w14:paraId="4C75C6CE" w14:textId="77777777" w:rsidR="008B7DC5" w:rsidRDefault="008B7DC5" w:rsidP="001A30B4">
          <w:pPr>
            <w:pStyle w:val="Bunntekst"/>
          </w:pPr>
          <w:r w:rsidRPr="00DE1938">
            <w:t xml:space="preserve">Org. Nr.: </w:t>
          </w:r>
          <w:r w:rsidRPr="0019575B">
            <w:t>924599545</w:t>
          </w:r>
        </w:p>
        <w:p w14:paraId="5D58ACBE" w14:textId="77777777" w:rsidR="008B7DC5" w:rsidRPr="00DE1938" w:rsidRDefault="008B7DC5" w:rsidP="001A30B4">
          <w:pPr>
            <w:pStyle w:val="Bunntekst"/>
          </w:pPr>
          <w:r>
            <w:t>oslo.kommune.no</w:t>
          </w:r>
        </w:p>
      </w:tc>
    </w:tr>
  </w:tbl>
  <w:bookmarkEnd w:id="0"/>
  <w:p w14:paraId="33D7A4DA" w14:textId="77777777" w:rsidR="008B7DC5" w:rsidRPr="00231ED5" w:rsidRDefault="008B7DC5" w:rsidP="00C75F72">
    <w:pPr>
      <w:pStyle w:val="Bunntekst"/>
    </w:pPr>
    <w:r>
      <w:tab/>
    </w:r>
    <w:r>
      <w:tab/>
    </w:r>
    <w:r>
      <w:tab/>
    </w:r>
    <w:r w:rsidRPr="00231ED5">
      <w:t xml:space="preserve">Side </w:t>
    </w:r>
    <w:r w:rsidRPr="00231ED5">
      <w:fldChar w:fldCharType="begin"/>
    </w:r>
    <w:r w:rsidRPr="00231ED5">
      <w:instrText>PAGE  \* Arabic  \* MERGEFORMAT</w:instrText>
    </w:r>
    <w:r w:rsidRPr="00231ED5">
      <w:fldChar w:fldCharType="separate"/>
    </w:r>
    <w:r w:rsidRPr="00231ED5">
      <w:t>1</w:t>
    </w:r>
    <w:r w:rsidRPr="00231ED5">
      <w:fldChar w:fldCharType="end"/>
    </w:r>
    <w:r w:rsidRPr="00231ED5">
      <w:t xml:space="preserve"> av </w:t>
    </w:r>
    <w:fldSimple w:instr="NUMPAGES  \* Arabic  \* MERGEFORMAT">
      <w:r w:rsidRPr="00231ED5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29C1" w14:textId="77777777" w:rsidR="00283468" w:rsidRDefault="00283468" w:rsidP="005D093C">
      <w:pPr>
        <w:spacing w:after="0" w:line="240" w:lineRule="auto"/>
      </w:pPr>
      <w:r>
        <w:separator/>
      </w:r>
    </w:p>
  </w:footnote>
  <w:footnote w:type="continuationSeparator" w:id="0">
    <w:p w14:paraId="435D13B4" w14:textId="77777777" w:rsidR="00283468" w:rsidRDefault="00283468" w:rsidP="005D093C">
      <w:pPr>
        <w:spacing w:after="0" w:line="240" w:lineRule="auto"/>
      </w:pPr>
      <w:r>
        <w:continuationSeparator/>
      </w:r>
    </w:p>
  </w:footnote>
  <w:footnote w:type="continuationNotice" w:id="1">
    <w:p w14:paraId="28A9EA3D" w14:textId="77777777" w:rsidR="00283468" w:rsidRDefault="002834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4223" w14:textId="77777777" w:rsidR="004D691C" w:rsidRDefault="004D691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F0A57" w14:textId="77777777" w:rsidR="008B7DC5" w:rsidRDefault="008B7DC5" w:rsidP="003B2F01">
    <w:pPr>
      <w:pStyle w:val="Topptekst"/>
      <w:jc w:val="right"/>
    </w:pPr>
    <w:r w:rsidRPr="00A54C38">
      <w:rPr>
        <w:noProof/>
        <w:color w:val="2A2859" w:themeColor="text2"/>
        <w:sz w:val="38"/>
        <w:szCs w:val="38"/>
        <w:lang w:eastAsia="nb-NO"/>
      </w:rPr>
      <w:drawing>
        <wp:anchor distT="0" distB="0" distL="114300" distR="114300" simplePos="0" relativeHeight="251658240" behindDoc="0" locked="0" layoutInCell="1" allowOverlap="1" wp14:anchorId="01C67A97" wp14:editId="3659ABBA">
          <wp:simplePos x="0" y="0"/>
          <wp:positionH relativeFrom="page">
            <wp:posOffset>5603240</wp:posOffset>
          </wp:positionH>
          <wp:positionV relativeFrom="page">
            <wp:posOffset>290830</wp:posOffset>
          </wp:positionV>
          <wp:extent cx="1079500" cy="561340"/>
          <wp:effectExtent l="0" t="0" r="6350" b="0"/>
          <wp:wrapNone/>
          <wp:docPr id="32" name="Bild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B3FD" w14:textId="77777777" w:rsidR="008B7DC5" w:rsidRPr="00A54C38" w:rsidRDefault="008B7DC5" w:rsidP="00A54C38">
    <w:pPr>
      <w:rPr>
        <w:color w:val="2A2859" w:themeColor="text2"/>
        <w:sz w:val="38"/>
        <w:szCs w:val="38"/>
      </w:rPr>
    </w:pPr>
    <w:r w:rsidRPr="00A54C38">
      <w:rPr>
        <w:noProof/>
        <w:color w:val="2A2859" w:themeColor="text2"/>
        <w:sz w:val="38"/>
        <w:szCs w:val="38"/>
        <w:lang w:eastAsia="nb-NO"/>
      </w:rPr>
      <w:drawing>
        <wp:anchor distT="0" distB="0" distL="114300" distR="114300" simplePos="0" relativeHeight="251658242" behindDoc="0" locked="0" layoutInCell="1" allowOverlap="1" wp14:anchorId="291DD33E" wp14:editId="783DC5BD">
          <wp:simplePos x="0" y="0"/>
          <wp:positionH relativeFrom="page">
            <wp:posOffset>5605145</wp:posOffset>
          </wp:positionH>
          <wp:positionV relativeFrom="page">
            <wp:posOffset>608330</wp:posOffset>
          </wp:positionV>
          <wp:extent cx="1080000" cy="561600"/>
          <wp:effectExtent l="0" t="0" r="6350" b="0"/>
          <wp:wrapNone/>
          <wp:docPr id="33" name="Bild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A2859" w:themeColor="text2"/>
        <w:sz w:val="38"/>
        <w:szCs w:val="38"/>
      </w:rPr>
      <w:t>Oslo</w:t>
    </w:r>
    <w:r w:rsidRPr="00A54C38">
      <w:rPr>
        <w:color w:val="2A2859" w:themeColor="text2"/>
        <w:sz w:val="38"/>
        <w:szCs w:val="38"/>
      </w:rPr>
      <w:t>bygg</w:t>
    </w:r>
    <w:r w:rsidRPr="00A54C38">
      <w:rPr>
        <w:noProof/>
        <w:color w:val="2A2859" w:themeColor="text2"/>
        <w:sz w:val="38"/>
        <w:szCs w:val="38"/>
        <w:lang w:eastAsia="nb-N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F17FC"/>
    <w:multiLevelType w:val="hybridMultilevel"/>
    <w:tmpl w:val="95F42E06"/>
    <w:lvl w:ilvl="0" w:tplc="D99819EA"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64D65"/>
    <w:multiLevelType w:val="hybridMultilevel"/>
    <w:tmpl w:val="AA609F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142BB"/>
    <w:multiLevelType w:val="hybridMultilevel"/>
    <w:tmpl w:val="990AAE0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B52AC"/>
    <w:multiLevelType w:val="hybridMultilevel"/>
    <w:tmpl w:val="9E1C3B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E7CF9"/>
    <w:multiLevelType w:val="hybridMultilevel"/>
    <w:tmpl w:val="6C94FEF6"/>
    <w:lvl w:ilvl="0" w:tplc="0414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6" w15:restartNumberingAfterBreak="0">
    <w:nsid w:val="58CF3443"/>
    <w:multiLevelType w:val="hybridMultilevel"/>
    <w:tmpl w:val="3ECECB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72822"/>
    <w:multiLevelType w:val="hybridMultilevel"/>
    <w:tmpl w:val="C40232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81D02"/>
    <w:multiLevelType w:val="hybridMultilevel"/>
    <w:tmpl w:val="179C25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20610"/>
    <w:multiLevelType w:val="hybridMultilevel"/>
    <w:tmpl w:val="83BEAC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90990">
    <w:abstractNumId w:val="3"/>
  </w:num>
  <w:num w:numId="2" w16cid:durableId="1077359022">
    <w:abstractNumId w:val="6"/>
  </w:num>
  <w:num w:numId="3" w16cid:durableId="680474895">
    <w:abstractNumId w:val="9"/>
  </w:num>
  <w:num w:numId="4" w16cid:durableId="115367117">
    <w:abstractNumId w:val="7"/>
  </w:num>
  <w:num w:numId="5" w16cid:durableId="2077051150">
    <w:abstractNumId w:val="8"/>
  </w:num>
  <w:num w:numId="6" w16cid:durableId="1341472879">
    <w:abstractNumId w:val="1"/>
  </w:num>
  <w:num w:numId="7" w16cid:durableId="2087533087">
    <w:abstractNumId w:val="0"/>
  </w:num>
  <w:num w:numId="8" w16cid:durableId="1591355271">
    <w:abstractNumId w:val="2"/>
  </w:num>
  <w:num w:numId="9" w16cid:durableId="209653535">
    <w:abstractNumId w:val="5"/>
  </w:num>
  <w:num w:numId="10" w16cid:durableId="2067024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9F"/>
    <w:rsid w:val="00010532"/>
    <w:rsid w:val="000119BE"/>
    <w:rsid w:val="00016C63"/>
    <w:rsid w:val="00050973"/>
    <w:rsid w:val="00061C44"/>
    <w:rsid w:val="00074C62"/>
    <w:rsid w:val="00092E5F"/>
    <w:rsid w:val="00095EC1"/>
    <w:rsid w:val="000A5DC7"/>
    <w:rsid w:val="000B0EF7"/>
    <w:rsid w:val="000E4426"/>
    <w:rsid w:val="00111792"/>
    <w:rsid w:val="00121566"/>
    <w:rsid w:val="00186573"/>
    <w:rsid w:val="001A30B4"/>
    <w:rsid w:val="001C7BD2"/>
    <w:rsid w:val="001D42C6"/>
    <w:rsid w:val="001F112F"/>
    <w:rsid w:val="001F18CF"/>
    <w:rsid w:val="002115EF"/>
    <w:rsid w:val="00230E3B"/>
    <w:rsid w:val="00231ED5"/>
    <w:rsid w:val="002358BC"/>
    <w:rsid w:val="00240BA0"/>
    <w:rsid w:val="0025699D"/>
    <w:rsid w:val="0025702C"/>
    <w:rsid w:val="00273336"/>
    <w:rsid w:val="00277A7A"/>
    <w:rsid w:val="00283468"/>
    <w:rsid w:val="002A34D3"/>
    <w:rsid w:val="002C3E0E"/>
    <w:rsid w:val="00307C0A"/>
    <w:rsid w:val="00321DF2"/>
    <w:rsid w:val="00325D57"/>
    <w:rsid w:val="003568EF"/>
    <w:rsid w:val="003826F7"/>
    <w:rsid w:val="003A45D8"/>
    <w:rsid w:val="003B2F01"/>
    <w:rsid w:val="003E3007"/>
    <w:rsid w:val="003E4E30"/>
    <w:rsid w:val="003E5971"/>
    <w:rsid w:val="003F0C0D"/>
    <w:rsid w:val="00433234"/>
    <w:rsid w:val="00434B5B"/>
    <w:rsid w:val="00442E77"/>
    <w:rsid w:val="00466574"/>
    <w:rsid w:val="00483FE0"/>
    <w:rsid w:val="004D691C"/>
    <w:rsid w:val="004E4F46"/>
    <w:rsid w:val="00507D1D"/>
    <w:rsid w:val="00512513"/>
    <w:rsid w:val="00546EB9"/>
    <w:rsid w:val="0055183B"/>
    <w:rsid w:val="005567C8"/>
    <w:rsid w:val="00560D31"/>
    <w:rsid w:val="00567104"/>
    <w:rsid w:val="0057006B"/>
    <w:rsid w:val="00571B3D"/>
    <w:rsid w:val="005765E2"/>
    <w:rsid w:val="005812E4"/>
    <w:rsid w:val="00586FF8"/>
    <w:rsid w:val="00595FDC"/>
    <w:rsid w:val="005A1451"/>
    <w:rsid w:val="005A1FB3"/>
    <w:rsid w:val="005A6BC1"/>
    <w:rsid w:val="005B4DF2"/>
    <w:rsid w:val="005B6D37"/>
    <w:rsid w:val="005C3C42"/>
    <w:rsid w:val="005D093C"/>
    <w:rsid w:val="005E0DF4"/>
    <w:rsid w:val="005F6D63"/>
    <w:rsid w:val="00603E91"/>
    <w:rsid w:val="00656469"/>
    <w:rsid w:val="006E006E"/>
    <w:rsid w:val="006E4582"/>
    <w:rsid w:val="0070364F"/>
    <w:rsid w:val="00727D7C"/>
    <w:rsid w:val="0075095C"/>
    <w:rsid w:val="00775BFC"/>
    <w:rsid w:val="00785C15"/>
    <w:rsid w:val="00797446"/>
    <w:rsid w:val="007B537A"/>
    <w:rsid w:val="007C328B"/>
    <w:rsid w:val="007C6C68"/>
    <w:rsid w:val="007D1113"/>
    <w:rsid w:val="007E4B0D"/>
    <w:rsid w:val="007F2274"/>
    <w:rsid w:val="00842F4D"/>
    <w:rsid w:val="00892401"/>
    <w:rsid w:val="008A0306"/>
    <w:rsid w:val="008B55E6"/>
    <w:rsid w:val="008B7DC5"/>
    <w:rsid w:val="008D5723"/>
    <w:rsid w:val="008F1F06"/>
    <w:rsid w:val="009406AD"/>
    <w:rsid w:val="00940EEF"/>
    <w:rsid w:val="0095397A"/>
    <w:rsid w:val="009542EC"/>
    <w:rsid w:val="0095599F"/>
    <w:rsid w:val="009A5BF1"/>
    <w:rsid w:val="009B3FDE"/>
    <w:rsid w:val="00A0208E"/>
    <w:rsid w:val="00A02D44"/>
    <w:rsid w:val="00A0477F"/>
    <w:rsid w:val="00A54C38"/>
    <w:rsid w:val="00A63656"/>
    <w:rsid w:val="00A67238"/>
    <w:rsid w:val="00A83640"/>
    <w:rsid w:val="00AA100D"/>
    <w:rsid w:val="00AB3A28"/>
    <w:rsid w:val="00B10DAE"/>
    <w:rsid w:val="00B14339"/>
    <w:rsid w:val="00B200EA"/>
    <w:rsid w:val="00B702D4"/>
    <w:rsid w:val="00B949C0"/>
    <w:rsid w:val="00BB6372"/>
    <w:rsid w:val="00BB7051"/>
    <w:rsid w:val="00BE36AB"/>
    <w:rsid w:val="00C029A9"/>
    <w:rsid w:val="00C070D1"/>
    <w:rsid w:val="00C105D6"/>
    <w:rsid w:val="00C51925"/>
    <w:rsid w:val="00C62FED"/>
    <w:rsid w:val="00C75F72"/>
    <w:rsid w:val="00CB20F9"/>
    <w:rsid w:val="00CD273C"/>
    <w:rsid w:val="00CD4517"/>
    <w:rsid w:val="00CD5298"/>
    <w:rsid w:val="00CE0EDF"/>
    <w:rsid w:val="00CE18A8"/>
    <w:rsid w:val="00D421B9"/>
    <w:rsid w:val="00D44A50"/>
    <w:rsid w:val="00D61FC4"/>
    <w:rsid w:val="00D803C6"/>
    <w:rsid w:val="00D819BC"/>
    <w:rsid w:val="00D8326C"/>
    <w:rsid w:val="00D8657F"/>
    <w:rsid w:val="00DA28E2"/>
    <w:rsid w:val="00DC1AFB"/>
    <w:rsid w:val="00DC493B"/>
    <w:rsid w:val="00DC540F"/>
    <w:rsid w:val="00E20982"/>
    <w:rsid w:val="00E51F3C"/>
    <w:rsid w:val="00EC3AA4"/>
    <w:rsid w:val="00EC64E3"/>
    <w:rsid w:val="00EC7C03"/>
    <w:rsid w:val="00F441DC"/>
    <w:rsid w:val="00F72894"/>
    <w:rsid w:val="00FD7882"/>
    <w:rsid w:val="00FE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3F1B5"/>
  <w15:docId w15:val="{AE5926FE-733F-4103-B379-62D6D5D0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1A30B4"/>
    <w:rPr>
      <w:color w:val="000000" w:themeColor="hyperlink"/>
      <w:u w:val="single"/>
    </w:rPr>
  </w:style>
  <w:style w:type="paragraph" w:customStyle="1" w:styleId="Default">
    <w:name w:val="Default"/>
    <w:rsid w:val="009559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95599F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5599F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95599F"/>
    <w:rPr>
      <w:vertAlign w:val="superscript"/>
    </w:rPr>
  </w:style>
  <w:style w:type="paragraph" w:styleId="Listeavsnitt">
    <w:name w:val="List Paragraph"/>
    <w:basedOn w:val="Normal"/>
    <w:uiPriority w:val="34"/>
    <w:qFormat/>
    <w:rsid w:val="0095599F"/>
    <w:pPr>
      <w:spacing w:after="160" w:line="259" w:lineRule="auto"/>
      <w:ind w:left="720"/>
      <w:contextualSpacing/>
    </w:pPr>
    <w:rPr>
      <w:sz w:val="22"/>
    </w:rPr>
  </w:style>
  <w:style w:type="character" w:styleId="Ulstomtale">
    <w:name w:val="Unresolved Mention"/>
    <w:basedOn w:val="Standardskriftforavsnitt"/>
    <w:uiPriority w:val="99"/>
    <w:semiHidden/>
    <w:unhideWhenUsed/>
    <w:rsid w:val="0095599F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05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05D6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05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05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05D6"/>
    <w:rPr>
      <w:b/>
      <w:bCs/>
      <w:sz w:val="20"/>
      <w:szCs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105D6"/>
    <w:pPr>
      <w:pBdr>
        <w:top w:val="single" w:sz="4" w:space="10" w:color="034B45" w:themeColor="accent1"/>
        <w:bottom w:val="single" w:sz="4" w:space="10" w:color="034B45" w:themeColor="accent1"/>
      </w:pBdr>
      <w:spacing w:before="360" w:after="360"/>
      <w:ind w:left="864" w:right="864"/>
      <w:jc w:val="center"/>
    </w:pPr>
    <w:rPr>
      <w:i/>
      <w:iCs/>
      <w:color w:val="034B4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105D6"/>
    <w:rPr>
      <w:i/>
      <w:iCs/>
      <w:color w:val="034B45" w:themeColor="accent1"/>
      <w:sz w:val="20"/>
    </w:rPr>
  </w:style>
  <w:style w:type="paragraph" w:styleId="Sitat">
    <w:name w:val="Quote"/>
    <w:basedOn w:val="Normal"/>
    <w:next w:val="Normal"/>
    <w:link w:val="SitatTegn"/>
    <w:uiPriority w:val="29"/>
    <w:qFormat/>
    <w:rsid w:val="00C105D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105D6"/>
    <w:rPr>
      <w:i/>
      <w:iCs/>
      <w:color w:val="404040" w:themeColor="text1" w:themeTint="BF"/>
      <w:sz w:val="20"/>
    </w:rPr>
  </w:style>
  <w:style w:type="character" w:styleId="Utheving">
    <w:name w:val="Emphasis"/>
    <w:basedOn w:val="Standardskriftforavsnitt"/>
    <w:uiPriority w:val="20"/>
    <w:qFormat/>
    <w:rsid w:val="00C105D6"/>
    <w:rPr>
      <w:i/>
      <w:iCs/>
    </w:rPr>
  </w:style>
  <w:style w:type="character" w:styleId="Svakutheving">
    <w:name w:val="Subtle Emphasis"/>
    <w:basedOn w:val="Standardskriftforavsnitt"/>
    <w:uiPriority w:val="19"/>
    <w:qFormat/>
    <w:rsid w:val="00C105D6"/>
    <w:rPr>
      <w:i/>
      <w:iCs/>
      <w:color w:val="404040" w:themeColor="text1" w:themeTint="BF"/>
    </w:rPr>
  </w:style>
  <w:style w:type="paragraph" w:styleId="Revisjon">
    <w:name w:val="Revision"/>
    <w:hidden/>
    <w:uiPriority w:val="99"/>
    <w:semiHidden/>
    <w:rsid w:val="00D803C6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F150684\OneDrive%20-%20Oslo%20kommune\Dokumenter%201\Egendefinerte%20Office-maler\Mal%20-%20enkelt%20word%20dokument%20Oslobygg%20(1)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8331148123A14D95B03F3D7D1148F6" ma:contentTypeVersion="23" ma:contentTypeDescription="Create a new document." ma:contentTypeScope="" ma:versionID="bb98a5365984aa89583210080758a506">
  <xsd:schema xmlns:xsd="http://www.w3.org/2001/XMLSchema" xmlns:xs="http://www.w3.org/2001/XMLSchema" xmlns:p="http://schemas.microsoft.com/office/2006/metadata/properties" xmlns:ns2="e306887e-a693-4c19-a5aa-79ed831fcfc7" xmlns:ns3="f60d86bb-d246-40b8-a771-324052b0dd2f" targetNamespace="http://schemas.microsoft.com/office/2006/metadata/properties" ma:root="true" ma:fieldsID="c6d56f4c9fbb971cd999a124eac7253f" ns2:_="" ns3:_="">
    <xsd:import namespace="e306887e-a693-4c19-a5aa-79ed831fcfc7"/>
    <xsd:import namespace="f60d86bb-d246-40b8-a771-324052b0d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Plassering" minOccurs="0"/>
                <xsd:element ref="ns2:bb232b64-6692-4374-9e58-abbd8bc75ab7CountryOrRegion" minOccurs="0"/>
                <xsd:element ref="ns2:bb232b64-6692-4374-9e58-abbd8bc75ab7State" minOccurs="0"/>
                <xsd:element ref="ns2:bb232b64-6692-4374-9e58-abbd8bc75ab7City" minOccurs="0"/>
                <xsd:element ref="ns2:bb232b64-6692-4374-9e58-abbd8bc75ab7PostalCode" minOccurs="0"/>
                <xsd:element ref="ns2:bb232b64-6692-4374-9e58-abbd8bc75ab7Street" minOccurs="0"/>
                <xsd:element ref="ns2:bb232b64-6692-4374-9e58-abbd8bc75ab7GeoLoc" minOccurs="0"/>
                <xsd:element ref="ns2:bb232b64-6692-4374-9e58-abbd8bc75ab7DispName" minOccurs="0"/>
                <xsd:element ref="ns3:SPFxSig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6887e-a693-4c19-a5aa-79ed831fc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414c113-725f-4a3a-ad32-da5dcbee5b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ssering" ma:index="22" nillable="true" ma:displayName="Plassering" ma:format="Dropdown" ma:internalName="Plassering">
      <xsd:simpleType>
        <xsd:restriction base="dms:Unknown"/>
      </xsd:simpleType>
    </xsd:element>
    <xsd:element name="bb232b64-6692-4374-9e58-abbd8bc75ab7CountryOrRegion" ma:index="23" nillable="true" ma:displayName="Plassering: Land/område" ma:internalName="CountryOrRegion" ma:readOnly="true">
      <xsd:simpleType>
        <xsd:restriction base="dms:Text"/>
      </xsd:simpleType>
    </xsd:element>
    <xsd:element name="bb232b64-6692-4374-9e58-abbd8bc75ab7State" ma:index="24" nillable="true" ma:displayName="Plassering: Delstat/område" ma:internalName="State" ma:readOnly="true">
      <xsd:simpleType>
        <xsd:restriction base="dms:Text"/>
      </xsd:simpleType>
    </xsd:element>
    <xsd:element name="bb232b64-6692-4374-9e58-abbd8bc75ab7City" ma:index="25" nillable="true" ma:displayName="Plassering: Poststed" ma:internalName="City" ma:readOnly="true">
      <xsd:simpleType>
        <xsd:restriction base="dms:Text"/>
      </xsd:simpleType>
    </xsd:element>
    <xsd:element name="bb232b64-6692-4374-9e58-abbd8bc75ab7PostalCode" ma:index="26" nillable="true" ma:displayName="Plassering: Postnummer" ma:internalName="PostalCode" ma:readOnly="true">
      <xsd:simpleType>
        <xsd:restriction base="dms:Text"/>
      </xsd:simpleType>
    </xsd:element>
    <xsd:element name="bb232b64-6692-4374-9e58-abbd8bc75ab7Street" ma:index="27" nillable="true" ma:displayName="Plassering: Gate/vei" ma:internalName="Street" ma:readOnly="true">
      <xsd:simpleType>
        <xsd:restriction base="dms:Text"/>
      </xsd:simpleType>
    </xsd:element>
    <xsd:element name="bb232b64-6692-4374-9e58-abbd8bc75ab7GeoLoc" ma:index="28" nillable="true" ma:displayName="Plassering: Koordinater" ma:internalName="GeoLoc" ma:readOnly="true">
      <xsd:simpleType>
        <xsd:restriction base="dms:Unknown"/>
      </xsd:simpleType>
    </xsd:element>
    <xsd:element name="bb232b64-6692-4374-9e58-abbd8bc75ab7DispName" ma:index="29" nillable="true" ma:displayName="Plassering: Navn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d86bb-d246-40b8-a771-324052b0d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b03e4d-21c4-440d-9b7d-41e0944189a1}" ma:internalName="TaxCatchAll" ma:showField="CatchAllData" ma:web="f60d86bb-d246-40b8-a771-324052b0d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PFxSignStatus" ma:index="30" nillable="true" ma:displayName="SPFxSignStatus" ma:internalName="SPFxSig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root>
</roo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6887e-a693-4c19-a5aa-79ed831fcfc7">
      <Terms xmlns="http://schemas.microsoft.com/office/infopath/2007/PartnerControls"/>
    </lcf76f155ced4ddcb4097134ff3c332f>
    <TaxCatchAll xmlns="f60d86bb-d246-40b8-a771-324052b0dd2f" xsi:nil="true"/>
    <SPFxSignStatus xmlns="f60d86bb-d246-40b8-a771-324052b0dd2f" xsi:nil="true"/>
    <Plassering xmlns="e306887e-a693-4c19-a5aa-79ed831fcfc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3016-83E3-4C1C-9B40-211C6C454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6887e-a693-4c19-a5aa-79ed831fcfc7"/>
    <ds:schemaRef ds:uri="f60d86bb-d246-40b8-a771-324052b0d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customXml/itemProps3.xml><?xml version="1.0" encoding="utf-8"?>
<ds:datastoreItem xmlns:ds="http://schemas.openxmlformats.org/officeDocument/2006/customXml" ds:itemID="{98D2805E-AFAE-4810-8D89-D2C1FAF9DB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411F2-CAC6-4B94-B8C5-971B3C0EB8B2}">
  <ds:schemaRefs>
    <ds:schemaRef ds:uri="http://schemas.microsoft.com/office/2006/metadata/properties"/>
    <ds:schemaRef ds:uri="http://schemas.microsoft.com/office/infopath/2007/PartnerControls"/>
    <ds:schemaRef ds:uri="e306887e-a693-4c19-a5aa-79ed831fcfc7"/>
    <ds:schemaRef ds:uri="f60d86bb-d246-40b8-a771-324052b0dd2f"/>
  </ds:schemaRefs>
</ds:datastoreItem>
</file>

<file path=customXml/itemProps5.xml><?xml version="1.0" encoding="utf-8"?>
<ds:datastoreItem xmlns:ds="http://schemas.openxmlformats.org/officeDocument/2006/customXml" ds:itemID="{D0D807E8-0845-4D98-814C-FE7E26B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- enkelt word dokument Oslobygg (1)</Template>
  <TotalTime>3</TotalTime>
  <Pages>3</Pages>
  <Words>581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Maren Voldsnes Iversen</dc:creator>
  <cp:lastModifiedBy>Espen Foss Johansen</cp:lastModifiedBy>
  <cp:revision>2</cp:revision>
  <cp:lastPrinted>2023-05-09T09:55:00Z</cp:lastPrinted>
  <dcterms:created xsi:type="dcterms:W3CDTF">2023-10-30T12:58:00Z</dcterms:created>
  <dcterms:modified xsi:type="dcterms:W3CDTF">2023-10-30T12:58:00Z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2023-02-07T12:33:31Z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8fbd5dba-0be2-42a5-acac-c35225d5fdee</vt:lpwstr>
  </property>
  <property fmtid="{D5CDD505-2E9C-101B-9397-08002B2CF9AE}" pid="9" name="MSIP_Label_7a2396b7-5846-48ff-8468-5f49f8ad722a_ContentBits">
    <vt:lpwstr>0</vt:lpwstr>
  </property>
  <property fmtid="{D5CDD505-2E9C-101B-9397-08002B2CF9AE}" pid="10" name="ContentTypeId">
    <vt:lpwstr>0x010100068331148123A14D95B03F3D7D1148F6</vt:lpwstr>
  </property>
  <property fmtid="{D5CDD505-2E9C-101B-9397-08002B2CF9AE}" pid="11" name="MediaServiceImageTags">
    <vt:lpwstr/>
  </property>
</Properties>
</file>